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472" w:rsidRDefault="003004B9" w:rsidP="00EE46FE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193766" cy="3183877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ble_jardin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35" cy="319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72" w:rsidRDefault="00664472" w:rsidP="006C448F">
      <w:pPr>
        <w:pStyle w:val="Titre1"/>
      </w:pPr>
      <w:r w:rsidRPr="00C45E0E">
        <w:t>C1-1</w:t>
      </w:r>
      <w:r>
        <w:t xml:space="preserve"> </w:t>
      </w:r>
      <w:r w:rsidRPr="00C45E0E">
        <w:t>Décoder et analyser les données de définition</w:t>
      </w:r>
    </w:p>
    <w:p w:rsidR="00664472" w:rsidRPr="00264450" w:rsidRDefault="00664472" w:rsidP="00AA7E5D">
      <w:pPr>
        <w:pStyle w:val="titrepartie"/>
      </w:pPr>
      <w:r w:rsidRPr="00264450">
        <w:t>A l’aide du plan, compléter le tableau suivant :</w:t>
      </w:r>
    </w:p>
    <w:p w:rsidR="00664472" w:rsidRDefault="00EE46FE" w:rsidP="006C448F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98B17D2" wp14:editId="381D9261">
            <wp:simplePos x="0" y="0"/>
            <wp:positionH relativeFrom="column">
              <wp:posOffset>-1318</wp:posOffset>
            </wp:positionH>
            <wp:positionV relativeFrom="paragraph">
              <wp:posOffset>2887345</wp:posOffset>
            </wp:positionV>
            <wp:extent cx="2112645" cy="1155700"/>
            <wp:effectExtent l="0" t="0" r="1905" b="6350"/>
            <wp:wrapTight wrapText="bothSides">
              <wp:wrapPolygon edited="0">
                <wp:start x="0" y="0"/>
                <wp:lineTo x="0" y="21363"/>
                <wp:lineTo x="21425" y="21363"/>
                <wp:lineTo x="21425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ble_jardin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8D">
        <w:rPr>
          <w:noProof/>
          <w:lang w:eastAsia="fr-FR"/>
        </w:rPr>
        <w:drawing>
          <wp:inline distT="0" distB="0" distL="0" distR="0" wp14:anchorId="61856AD4" wp14:editId="56602DD1">
            <wp:extent cx="4498476" cy="2742973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476" cy="274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06" w:rsidRDefault="00EB4F76" w:rsidP="00AA7E5D">
      <w:pPr>
        <w:pStyle w:val="titrepartie"/>
      </w:pPr>
      <w:r>
        <w:t>A</w:t>
      </w:r>
      <w:r w:rsidR="00790C93">
        <w:t xml:space="preserve">ssemblage par </w:t>
      </w:r>
      <w:r w:rsidR="00790C93" w:rsidRPr="00790C93">
        <w:rPr>
          <w:b/>
        </w:rPr>
        <w:t>moisement d</w:t>
      </w:r>
      <w:r w:rsidR="00CC036F" w:rsidRPr="00790C93">
        <w:rPr>
          <w:b/>
        </w:rPr>
        <w:t>ouble</w:t>
      </w:r>
      <w:r w:rsidR="00CC036F" w:rsidRPr="00EB4F76">
        <w:rPr>
          <w:b/>
        </w:rPr>
        <w:t xml:space="preserve"> </w:t>
      </w:r>
      <w:r w:rsidR="00790C93" w:rsidRPr="00EB4F76">
        <w:rPr>
          <w:b/>
        </w:rPr>
        <w:t>entaille</w:t>
      </w:r>
      <w:r w:rsidR="00790C93">
        <w:t xml:space="preserve"> </w:t>
      </w:r>
      <w:r w:rsidR="00CC036F">
        <w:t>Pied</w:t>
      </w:r>
      <w:r>
        <w:t xml:space="preserve"> –</w:t>
      </w:r>
      <w:r w:rsidR="00CC036F">
        <w:t>Traverse</w:t>
      </w:r>
    </w:p>
    <w:p w:rsidR="00664472" w:rsidRPr="006C448F" w:rsidRDefault="00DA0B06" w:rsidP="00501C35">
      <w:pPr>
        <w:pStyle w:val="assembl"/>
      </w:pPr>
      <w:r w:rsidRPr="006C448F">
        <w:t>R</w:t>
      </w:r>
      <w:r w:rsidR="00664472" w:rsidRPr="006C448F">
        <w:t xml:space="preserve">éalisé </w:t>
      </w:r>
      <w:r w:rsidR="00CC036F" w:rsidRPr="006C448F">
        <w:t xml:space="preserve">à la scie radiale après tracé des pièces sur épure, et renforcé par </w:t>
      </w:r>
      <w:r w:rsidR="00736B8D" w:rsidRPr="00790C93">
        <w:rPr>
          <w:b/>
        </w:rPr>
        <w:t xml:space="preserve">deux boulons boulon TRCC diam. </w:t>
      </w:r>
      <w:r w:rsidR="00664472" w:rsidRPr="00790C93">
        <w:rPr>
          <w:b/>
        </w:rPr>
        <w:t>8</w:t>
      </w:r>
      <w:r w:rsidR="00736B8D" w:rsidRPr="00790C93">
        <w:rPr>
          <w:b/>
        </w:rPr>
        <w:t xml:space="preserve"> mm</w:t>
      </w:r>
      <w:r w:rsidRPr="006C448F">
        <w:t xml:space="preserve"> par entaille</w:t>
      </w:r>
      <w:r w:rsidR="00664472" w:rsidRPr="006C448F">
        <w:t>, côté</w:t>
      </w:r>
      <w:r w:rsidR="00CC036F" w:rsidRPr="006C448F">
        <w:t xml:space="preserve"> bombé vers l’intérieur, écrou et</w:t>
      </w:r>
      <w:r w:rsidR="00664472" w:rsidRPr="006C448F">
        <w:t xml:space="preserve"> rondelle logés dans une </w:t>
      </w:r>
      <w:r w:rsidR="00664472" w:rsidRPr="00790C93">
        <w:rPr>
          <w:b/>
        </w:rPr>
        <w:t>chapelle de 1</w:t>
      </w:r>
      <w:r w:rsidR="00736B8D" w:rsidRPr="00790C93">
        <w:rPr>
          <w:b/>
        </w:rPr>
        <w:t>0</w:t>
      </w:r>
      <w:r w:rsidR="00664472" w:rsidRPr="00790C93">
        <w:rPr>
          <w:b/>
        </w:rPr>
        <w:t xml:space="preserve"> </w:t>
      </w:r>
      <w:r w:rsidR="00736B8D" w:rsidRPr="00790C93">
        <w:rPr>
          <w:b/>
        </w:rPr>
        <w:t>m</w:t>
      </w:r>
      <w:r w:rsidR="00664472" w:rsidRPr="00790C93">
        <w:rPr>
          <w:b/>
        </w:rPr>
        <w:t>m</w:t>
      </w:r>
      <w:r w:rsidRPr="006C448F">
        <w:t>.</w:t>
      </w:r>
    </w:p>
    <w:p w:rsidR="00664472" w:rsidRPr="00264450" w:rsidRDefault="00664472" w:rsidP="00501C35">
      <w:pPr>
        <w:pStyle w:val="Sous-titre"/>
      </w:pPr>
      <w:r w:rsidRPr="00264450">
        <w:t xml:space="preserve">Déterminer la longueur </w:t>
      </w:r>
      <w:r w:rsidR="00DA0B06" w:rsidRPr="00264450">
        <w:t xml:space="preserve">mini </w:t>
      </w:r>
      <w:r w:rsidR="00501C35">
        <w:t>du boulon :</w:t>
      </w:r>
      <w:r w:rsidR="00501C35">
        <w:tab/>
      </w:r>
      <w:r w:rsidR="00501C35">
        <w:tab/>
      </w:r>
      <w:r w:rsidR="00501C35">
        <w:tab/>
      </w:r>
      <w:r w:rsidR="00501C35" w:rsidRPr="00501C35">
        <w:t>_______________</w:t>
      </w:r>
    </w:p>
    <w:p w:rsidR="00DA0B06" w:rsidRPr="00264450" w:rsidRDefault="00DA0B06" w:rsidP="00501C35">
      <w:pPr>
        <w:pStyle w:val="Sous-titre"/>
      </w:pPr>
      <w:r w:rsidRPr="00264450">
        <w:t>Donner le diamètre ext</w:t>
      </w:r>
      <w:r w:rsidR="00501C35">
        <w:t>érieur de la rondelle adaptée :</w:t>
      </w:r>
      <w:r w:rsidR="00501C35" w:rsidRPr="00501C35">
        <w:t xml:space="preserve"> </w:t>
      </w:r>
      <w:r w:rsidR="00501C35">
        <w:tab/>
      </w:r>
      <w:r w:rsidR="00501C35" w:rsidRPr="00501C35">
        <w:t>_______________</w:t>
      </w:r>
    </w:p>
    <w:p w:rsidR="00DA0B06" w:rsidRDefault="00DA0B06" w:rsidP="00501C35">
      <w:pPr>
        <w:pStyle w:val="Sous-titre"/>
      </w:pPr>
      <w:r w:rsidRPr="00264450">
        <w:t>Choisir la mèche plate adap</w:t>
      </w:r>
      <w:r w:rsidR="00501C35">
        <w:t>tée pour réaliser la chapelle :</w:t>
      </w:r>
      <w:r w:rsidR="00501C35" w:rsidRPr="00501C35">
        <w:t xml:space="preserve"> </w:t>
      </w:r>
      <w:r w:rsidR="00501C35">
        <w:tab/>
      </w:r>
      <w:r w:rsidR="00501C35" w:rsidRPr="00501C35">
        <w:t>_______________</w:t>
      </w:r>
    </w:p>
    <w:p w:rsidR="00790C93" w:rsidRDefault="00790C93" w:rsidP="00790C93">
      <w:r>
        <w:lastRenderedPageBreak/>
        <w:t>Sur le schéma :</w:t>
      </w:r>
    </w:p>
    <w:p w:rsidR="00664472" w:rsidRDefault="006C448F" w:rsidP="00501C35">
      <w:pPr>
        <w:pStyle w:val="Sous-titre"/>
      </w:pPr>
      <w:r>
        <w:t>Tracer la grande diagonale du parallélogramme d’entaille</w:t>
      </w:r>
      <w:r w:rsidR="008F3288">
        <w:t xml:space="preserve"> et répartir les boulons au 1/3 et 2/3</w:t>
      </w:r>
    </w:p>
    <w:p w:rsidR="003004B9" w:rsidRDefault="00664472" w:rsidP="003004B9">
      <w:pPr>
        <w:pStyle w:val="Sous-titre"/>
      </w:pPr>
      <w:r w:rsidRPr="00396C42">
        <w:t>Symboliser l</w:t>
      </w:r>
      <w:r w:rsidR="006C448F">
        <w:t>’axe du boulon par une croix et l</w:t>
      </w:r>
      <w:r w:rsidRPr="00396C42">
        <w:t>a chapelle par un cercle</w:t>
      </w:r>
    </w:p>
    <w:p w:rsidR="003004B9" w:rsidRPr="003004B9" w:rsidRDefault="003004B9" w:rsidP="003004B9">
      <w:pPr>
        <w:pStyle w:val="Sous-titre"/>
      </w:pPr>
      <w:r>
        <w:t>Coter les niveaux dessus traverse</w:t>
      </w:r>
    </w:p>
    <w:p w:rsidR="00664472" w:rsidRDefault="00CC036F" w:rsidP="006C448F">
      <w:r>
        <w:rPr>
          <w:noProof/>
          <w:lang w:eastAsia="fr-FR"/>
        </w:rPr>
        <w:drawing>
          <wp:inline distT="0" distB="0" distL="0" distR="0" wp14:anchorId="42CA8CDB" wp14:editId="6F8A96E8">
            <wp:extent cx="3535388" cy="3139180"/>
            <wp:effectExtent l="0" t="0" r="825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5388" cy="3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E8" w:rsidRDefault="00790C93" w:rsidP="006C448F">
      <w:r>
        <w:t>Sur le schéma :</w:t>
      </w:r>
    </w:p>
    <w:p w:rsidR="00790C93" w:rsidRDefault="006C448F" w:rsidP="00790C93">
      <w:pPr>
        <w:pStyle w:val="Sous-titre"/>
      </w:pPr>
      <w:r>
        <w:t>Coter</w:t>
      </w:r>
      <w:r w:rsidR="00790C93">
        <w:t> la profondeur de moisement</w:t>
      </w:r>
    </w:p>
    <w:p w:rsidR="00790C93" w:rsidRPr="00790C93" w:rsidRDefault="00790C93" w:rsidP="00790C93">
      <w:pPr>
        <w:pStyle w:val="Sous-titre"/>
      </w:pPr>
      <w:r>
        <w:t>Coter la largeur totale de l’assemblage</w:t>
      </w:r>
    </w:p>
    <w:p w:rsidR="00CE62E8" w:rsidRDefault="00CE62E8" w:rsidP="006C448F">
      <w:r>
        <w:rPr>
          <w:noProof/>
          <w:lang w:eastAsia="fr-FR"/>
        </w:rPr>
        <w:drawing>
          <wp:inline distT="0" distB="0" distL="0" distR="0" wp14:anchorId="32CC2AF5" wp14:editId="5D98C967">
            <wp:extent cx="6632049" cy="3752490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71"/>
                    <a:stretch/>
                  </pic:blipFill>
                  <pic:spPr bwMode="auto">
                    <a:xfrm>
                      <a:off x="0" y="0"/>
                      <a:ext cx="6639704" cy="375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72" w:rsidRPr="00264450" w:rsidRDefault="00AA7E5D" w:rsidP="00AA7E5D">
      <w:pPr>
        <w:pStyle w:val="titrepartie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685DC3C5" wp14:editId="702C59EB">
            <wp:simplePos x="0" y="0"/>
            <wp:positionH relativeFrom="column">
              <wp:posOffset>-94675</wp:posOffset>
            </wp:positionH>
            <wp:positionV relativeFrom="paragraph">
              <wp:posOffset>396</wp:posOffset>
            </wp:positionV>
            <wp:extent cx="2098675" cy="1230630"/>
            <wp:effectExtent l="0" t="0" r="0" b="762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ble_jardin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B06" w:rsidRPr="00264450">
        <w:t>A</w:t>
      </w:r>
      <w:r w:rsidR="00664472" w:rsidRPr="00264450">
        <w:t xml:space="preserve">ssemblage </w:t>
      </w:r>
      <w:r w:rsidR="00790C93">
        <w:t>boulonné</w:t>
      </w:r>
      <w:r w:rsidR="006C448F" w:rsidRPr="00264450">
        <w:t xml:space="preserve"> </w:t>
      </w:r>
      <w:r w:rsidR="00DA0B06" w:rsidRPr="00264450">
        <w:t>R</w:t>
      </w:r>
      <w:r w:rsidR="00664472" w:rsidRPr="00264450">
        <w:t xml:space="preserve">enfort </w:t>
      </w:r>
      <w:r w:rsidR="006C448F" w:rsidRPr="00264450">
        <w:t>H</w:t>
      </w:r>
      <w:r w:rsidR="00EB4F76">
        <w:t xml:space="preserve">aut – </w:t>
      </w:r>
      <w:r w:rsidR="00DA0B06" w:rsidRPr="00264450">
        <w:t>L</w:t>
      </w:r>
      <w:r w:rsidR="00664472" w:rsidRPr="00264450">
        <w:t>ien</w:t>
      </w:r>
    </w:p>
    <w:p w:rsidR="009141DE" w:rsidRPr="00501C35" w:rsidRDefault="006C448F" w:rsidP="00501C35">
      <w:pPr>
        <w:pStyle w:val="assembl"/>
      </w:pPr>
      <w:r w:rsidRPr="00501C35">
        <w:t>Le lien sera taillé sur une épure de détail. L’</w:t>
      </w:r>
      <w:r w:rsidR="00790C93">
        <w:t>assemblage est maintenu</w:t>
      </w:r>
      <w:r w:rsidRPr="00501C35">
        <w:t xml:space="preserve"> par </w:t>
      </w:r>
      <w:r w:rsidR="00736B8D" w:rsidRPr="00501C35">
        <w:rPr>
          <w:b/>
        </w:rPr>
        <w:t xml:space="preserve">deux boulons TRCC diam. </w:t>
      </w:r>
      <w:r w:rsidR="00DA0B06" w:rsidRPr="00501C35">
        <w:rPr>
          <w:b/>
        </w:rPr>
        <w:t>10</w:t>
      </w:r>
      <w:r w:rsidR="00736B8D" w:rsidRPr="00501C35">
        <w:rPr>
          <w:b/>
        </w:rPr>
        <w:t>mm</w:t>
      </w:r>
      <w:r w:rsidR="00DA0B06" w:rsidRPr="00501C35">
        <w:t>.</w:t>
      </w:r>
    </w:p>
    <w:p w:rsidR="00EE46FE" w:rsidRPr="00DA0B06" w:rsidRDefault="00EE46FE" w:rsidP="006C448F"/>
    <w:p w:rsidR="00DA0B06" w:rsidRDefault="00DA0B06" w:rsidP="00501C35">
      <w:pPr>
        <w:pStyle w:val="Sous-titre"/>
      </w:pPr>
      <w:r>
        <w:t xml:space="preserve">Déterminer la longueur mini du boulon : </w:t>
      </w:r>
      <w:r w:rsidR="00501C35">
        <w:tab/>
      </w:r>
      <w:r w:rsidR="00501C35">
        <w:tab/>
      </w:r>
      <w:r w:rsidR="00501C35">
        <w:tab/>
      </w:r>
      <w:r w:rsidR="00501C35" w:rsidRPr="00501C35">
        <w:t>_______________</w:t>
      </w:r>
    </w:p>
    <w:p w:rsidR="00501C35" w:rsidRDefault="00DA0B06" w:rsidP="00501C35">
      <w:pPr>
        <w:pStyle w:val="Sous-titre"/>
      </w:pPr>
      <w:r>
        <w:t xml:space="preserve">Donner le diamètre extérieur de la rondelle adaptée : </w:t>
      </w:r>
      <w:r w:rsidR="00501C35">
        <w:tab/>
      </w:r>
      <w:r w:rsidR="00501C35" w:rsidRPr="00501C35">
        <w:t>_______________</w:t>
      </w:r>
    </w:p>
    <w:p w:rsidR="00DA0B06" w:rsidRDefault="00DA0B06" w:rsidP="00501C35">
      <w:pPr>
        <w:pStyle w:val="Sous-titre"/>
      </w:pPr>
      <w:r>
        <w:t>Choisir la mèche plate adapt</w:t>
      </w:r>
      <w:r w:rsidR="00501C35">
        <w:t>ée pour réaliser la chapelle :</w:t>
      </w:r>
      <w:r w:rsidR="00501C35">
        <w:tab/>
      </w:r>
      <w:r w:rsidR="00501C35" w:rsidRPr="00501C35">
        <w:t>_______________</w:t>
      </w:r>
    </w:p>
    <w:p w:rsidR="00DA0B06" w:rsidRDefault="00DA0B06" w:rsidP="00264450">
      <w:pPr>
        <w:pStyle w:val="Sous-titre"/>
        <w:numPr>
          <w:ilvl w:val="0"/>
          <w:numId w:val="0"/>
        </w:numPr>
        <w:ind w:left="1004"/>
      </w:pPr>
    </w:p>
    <w:p w:rsidR="00501C35" w:rsidRPr="00501C35" w:rsidRDefault="00501C35" w:rsidP="00501C35">
      <w:r>
        <w:t>Sur le schéma :</w:t>
      </w:r>
    </w:p>
    <w:p w:rsidR="009141DE" w:rsidRPr="009141DE" w:rsidRDefault="009141DE" w:rsidP="00264450">
      <w:pPr>
        <w:pStyle w:val="Sous-titre"/>
      </w:pPr>
      <w:r w:rsidRPr="009141DE">
        <w:t>Construire le tracé pour po</w:t>
      </w:r>
      <w:r>
        <w:t>sitionner l’axe des perçages à ½ sur la petite diagonale</w:t>
      </w:r>
      <w:r w:rsidRPr="009141DE">
        <w:t>.</w:t>
      </w:r>
    </w:p>
    <w:p w:rsidR="009141DE" w:rsidRDefault="009141DE" w:rsidP="00264450">
      <w:pPr>
        <w:pStyle w:val="Sous-titre"/>
      </w:pPr>
      <w:r w:rsidRPr="009141DE">
        <w:t>Symboliser la chapelle par un cercle.</w:t>
      </w:r>
    </w:p>
    <w:p w:rsidR="00736B8D" w:rsidRDefault="00501C35" w:rsidP="00264450">
      <w:pPr>
        <w:pStyle w:val="Sous-titre"/>
      </w:pPr>
      <w:r>
        <w:t>C</w:t>
      </w:r>
      <w:r w:rsidR="00736B8D">
        <w:t>ote</w:t>
      </w:r>
      <w:r>
        <w:t>r la</w:t>
      </w:r>
      <w:r w:rsidR="00736B8D">
        <w:t xml:space="preserve"> longueur de la pièce</w:t>
      </w:r>
    </w:p>
    <w:p w:rsidR="00736B8D" w:rsidRDefault="00501C35" w:rsidP="00264450">
      <w:pPr>
        <w:pStyle w:val="Sous-titre"/>
      </w:pPr>
      <w:r>
        <w:t>C</w:t>
      </w:r>
      <w:r w:rsidR="00736B8D">
        <w:t>ote</w:t>
      </w:r>
      <w:r>
        <w:t>r</w:t>
      </w:r>
      <w:r w:rsidR="00736B8D">
        <w:t xml:space="preserve"> </w:t>
      </w:r>
      <w:r>
        <w:t>l’</w:t>
      </w:r>
      <w:r w:rsidR="00736B8D">
        <w:t>entaille</w:t>
      </w:r>
    </w:p>
    <w:p w:rsidR="00F26C5D" w:rsidRPr="00F26C5D" w:rsidRDefault="00F26C5D" w:rsidP="00F26C5D"/>
    <w:p w:rsidR="009141DE" w:rsidRPr="009141DE" w:rsidRDefault="009141DE" w:rsidP="00264450">
      <w:pPr>
        <w:jc w:val="center"/>
      </w:pPr>
    </w:p>
    <w:p w:rsidR="00DA0B06" w:rsidRDefault="00D16625" w:rsidP="00264450">
      <w:pPr>
        <w:jc w:val="center"/>
      </w:pPr>
      <w:r>
        <w:rPr>
          <w:noProof/>
          <w:lang w:eastAsia="fr-FR"/>
        </w:rPr>
        <w:drawing>
          <wp:inline distT="0" distB="0" distL="0" distR="0" wp14:anchorId="575AA045" wp14:editId="4AC3588C">
            <wp:extent cx="6617355" cy="269144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284" cy="269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8D" w:rsidRDefault="00736B8D" w:rsidP="006C448F"/>
    <w:p w:rsidR="003A5A0F" w:rsidRDefault="003A5A0F" w:rsidP="006C448F"/>
    <w:p w:rsidR="00EE46FE" w:rsidRDefault="00EE46FE" w:rsidP="006C448F"/>
    <w:p w:rsidR="00EE46FE" w:rsidRDefault="00EE46FE" w:rsidP="006C448F"/>
    <w:p w:rsidR="00EE46FE" w:rsidRDefault="00EE46FE" w:rsidP="006C448F"/>
    <w:p w:rsidR="00EE46FE" w:rsidRDefault="00EE46FE" w:rsidP="006C448F"/>
    <w:p w:rsidR="00195878" w:rsidRPr="00195878" w:rsidRDefault="00AA7E5D" w:rsidP="00AA7E5D">
      <w:pPr>
        <w:pStyle w:val="titrepartie"/>
      </w:pPr>
      <w:r w:rsidRPr="00AA7E5D">
        <w:lastRenderedPageBreak/>
        <w:drawing>
          <wp:anchor distT="0" distB="0" distL="114300" distR="114300" simplePos="0" relativeHeight="251668480" behindDoc="1" locked="0" layoutInCell="1" allowOverlap="1" wp14:anchorId="346C83BE" wp14:editId="4206E43E">
            <wp:simplePos x="0" y="0"/>
            <wp:positionH relativeFrom="column">
              <wp:posOffset>-78105</wp:posOffset>
            </wp:positionH>
            <wp:positionV relativeFrom="paragraph">
              <wp:posOffset>1270</wp:posOffset>
            </wp:positionV>
            <wp:extent cx="228600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420" y="21190"/>
                <wp:lineTo x="21420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ble_jardin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78" w:rsidRPr="00AA7E5D">
        <w:t>Assemblage</w:t>
      </w:r>
      <w:r w:rsidR="00195878" w:rsidRPr="00195878">
        <w:t xml:space="preserve"> </w:t>
      </w:r>
      <w:r w:rsidR="003A5A0F">
        <w:t>Traverse basse – Renfort bas</w:t>
      </w:r>
    </w:p>
    <w:p w:rsidR="00195878" w:rsidRDefault="00195878" w:rsidP="00501C35">
      <w:pPr>
        <w:pStyle w:val="assembl"/>
        <w:rPr>
          <w:b/>
        </w:rPr>
      </w:pPr>
      <w:r>
        <w:t xml:space="preserve">Réalisé avec des vis à bois tête ronde </w:t>
      </w:r>
      <w:r w:rsidR="003A5A0F">
        <w:rPr>
          <w:b/>
        </w:rPr>
        <w:t>diam. 8 mm</w:t>
      </w:r>
    </w:p>
    <w:p w:rsidR="00AA7E5D" w:rsidRDefault="00AA7E5D" w:rsidP="006C46F5">
      <w:pPr>
        <w:spacing w:after="0"/>
      </w:pPr>
    </w:p>
    <w:p w:rsidR="003A5A0F" w:rsidRDefault="003A5A0F" w:rsidP="006C46F5">
      <w:pPr>
        <w:spacing w:after="0"/>
      </w:pPr>
    </w:p>
    <w:p w:rsidR="00AA7E5D" w:rsidRDefault="00AA7E5D" w:rsidP="006C46F5">
      <w:pPr>
        <w:spacing w:after="0"/>
      </w:pPr>
    </w:p>
    <w:p w:rsidR="00501C35" w:rsidRDefault="00501C35" w:rsidP="00501C35">
      <w:pPr>
        <w:pStyle w:val="Sous-titre"/>
      </w:pPr>
      <w:r>
        <w:t>Choisir une vis à bois adaptée :</w:t>
      </w:r>
      <w:r>
        <w:tab/>
      </w:r>
      <w:r>
        <w:tab/>
      </w:r>
      <w:r w:rsidRPr="00501C35">
        <w:t>_______________</w:t>
      </w:r>
    </w:p>
    <w:p w:rsidR="00F26C5D" w:rsidRDefault="00F26C5D" w:rsidP="00501C35"/>
    <w:p w:rsidR="00501C35" w:rsidRPr="00501C35" w:rsidRDefault="00501C35" w:rsidP="00501C35">
      <w:r>
        <w:t>Sur le schéma :</w:t>
      </w:r>
    </w:p>
    <w:p w:rsidR="003A5A0F" w:rsidRPr="003A5A0F" w:rsidRDefault="00501C35" w:rsidP="00501C35">
      <w:pPr>
        <w:pStyle w:val="Sous-titre"/>
      </w:pPr>
      <w:r>
        <w:t>Déterminer la profondeur de l’entaille :</w:t>
      </w:r>
      <w:r>
        <w:tab/>
      </w:r>
      <w:r w:rsidRPr="00501C35">
        <w:t>_______________</w:t>
      </w:r>
    </w:p>
    <w:p w:rsidR="00195878" w:rsidRDefault="00AA7E5D" w:rsidP="006C448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8115D85" wp14:editId="0D3D8193">
            <wp:simplePos x="0" y="0"/>
            <wp:positionH relativeFrom="column">
              <wp:posOffset>3985405</wp:posOffset>
            </wp:positionH>
            <wp:positionV relativeFrom="paragraph">
              <wp:posOffset>129516</wp:posOffset>
            </wp:positionV>
            <wp:extent cx="2130724" cy="1695459"/>
            <wp:effectExtent l="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_jardin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29" cy="17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E5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2A621F2" wp14:editId="2DDD49A7">
            <wp:extent cx="2397758" cy="1690777"/>
            <wp:effectExtent l="0" t="0" r="317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980"/>
                    <a:stretch/>
                  </pic:blipFill>
                  <pic:spPr bwMode="auto">
                    <a:xfrm>
                      <a:off x="0" y="0"/>
                      <a:ext cx="2423629" cy="17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A0F" w:rsidRDefault="00AA7E5D" w:rsidP="003A5A0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7002C5A" wp14:editId="3CB26411">
            <wp:simplePos x="0" y="0"/>
            <wp:positionH relativeFrom="column">
              <wp:posOffset>25987</wp:posOffset>
            </wp:positionH>
            <wp:positionV relativeFrom="paragraph">
              <wp:posOffset>260973</wp:posOffset>
            </wp:positionV>
            <wp:extent cx="2181860" cy="1297305"/>
            <wp:effectExtent l="0" t="0" r="8890" b="0"/>
            <wp:wrapTight wrapText="bothSides">
              <wp:wrapPolygon edited="0">
                <wp:start x="0" y="0"/>
                <wp:lineTo x="0" y="21251"/>
                <wp:lineTo x="21499" y="21251"/>
                <wp:lineTo x="21499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able_jardin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A0F" w:rsidRDefault="003A5A0F" w:rsidP="00AA7E5D">
      <w:pPr>
        <w:pStyle w:val="titrepartie"/>
      </w:pPr>
      <w:r>
        <w:t>Assemblage Traverse Basse – Lien</w:t>
      </w:r>
    </w:p>
    <w:p w:rsidR="00AA7E5D" w:rsidRDefault="00790C93" w:rsidP="00501C35">
      <w:pPr>
        <w:pStyle w:val="assembl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198969E" wp14:editId="65D71F9C">
            <wp:simplePos x="0" y="0"/>
            <wp:positionH relativeFrom="column">
              <wp:posOffset>4716484</wp:posOffset>
            </wp:positionH>
            <wp:positionV relativeFrom="paragraph">
              <wp:posOffset>294196</wp:posOffset>
            </wp:positionV>
            <wp:extent cx="1923691" cy="1432383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_jardin_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91" cy="143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E5D">
        <w:t xml:space="preserve">Réalisé avec des vis à bois tête ronde </w:t>
      </w:r>
      <w:r w:rsidR="00AA7E5D">
        <w:rPr>
          <w:b/>
        </w:rPr>
        <w:t>diam. 8 mm</w:t>
      </w:r>
    </w:p>
    <w:p w:rsidR="00AA7E5D" w:rsidRDefault="00AA7E5D" w:rsidP="003A5A0F">
      <w:pPr>
        <w:rPr>
          <w:noProof/>
          <w:lang w:eastAsia="fr-FR"/>
        </w:rPr>
      </w:pPr>
    </w:p>
    <w:p w:rsidR="003A5A0F" w:rsidRDefault="003A5A0F" w:rsidP="003A5A0F"/>
    <w:p w:rsidR="00AA7E5D" w:rsidRDefault="00501C35" w:rsidP="00501C35">
      <w:pPr>
        <w:pStyle w:val="Sous-titre"/>
        <w:rPr>
          <w:noProof/>
          <w:lang w:eastAsia="fr-FR"/>
        </w:rPr>
      </w:pPr>
      <w:r>
        <w:rPr>
          <w:noProof/>
          <w:lang w:eastAsia="fr-FR"/>
        </w:rPr>
        <w:t>Choisir un</w:t>
      </w:r>
      <w:r w:rsidR="00F26C5D">
        <w:rPr>
          <w:noProof/>
          <w:lang w:eastAsia="fr-FR"/>
        </w:rPr>
        <w:t xml:space="preserve">e vis à bois </w:t>
      </w:r>
      <w:r>
        <w:rPr>
          <w:noProof/>
          <w:lang w:eastAsia="fr-FR"/>
        </w:rPr>
        <w:t>adapté</w:t>
      </w:r>
      <w:r w:rsidR="00F26C5D">
        <w:rPr>
          <w:noProof/>
          <w:lang w:eastAsia="fr-FR"/>
        </w:rPr>
        <w:t>e</w:t>
      </w:r>
      <w:r>
        <w:rPr>
          <w:noProof/>
          <w:lang w:eastAsia="fr-FR"/>
        </w:rPr>
        <w:t> : _________________________________</w:t>
      </w:r>
    </w:p>
    <w:p w:rsidR="00501C35" w:rsidRDefault="00501C35" w:rsidP="003A5A0F">
      <w:pPr>
        <w:jc w:val="center"/>
        <w:rPr>
          <w:noProof/>
          <w:lang w:eastAsia="fr-FR"/>
        </w:rPr>
      </w:pPr>
    </w:p>
    <w:p w:rsidR="003A5A0F" w:rsidRDefault="003A5A0F" w:rsidP="003A5A0F">
      <w:pPr>
        <w:jc w:val="center"/>
      </w:pPr>
      <w:r>
        <w:rPr>
          <w:noProof/>
          <w:lang w:eastAsia="fr-FR"/>
        </w:rPr>
        <w:drawing>
          <wp:inline distT="0" distB="0" distL="0" distR="0" wp14:anchorId="5BB699CC" wp14:editId="0A11CC44">
            <wp:extent cx="5664423" cy="202664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52" t="4268" r="1449" b="4573"/>
                    <a:stretch/>
                  </pic:blipFill>
                  <pic:spPr bwMode="auto">
                    <a:xfrm>
                      <a:off x="0" y="0"/>
                      <a:ext cx="5668692" cy="20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8D" w:rsidRDefault="00501C35" w:rsidP="00AA7E5D">
      <w:pPr>
        <w:pStyle w:val="titrepartie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 wp14:anchorId="66FAD529" wp14:editId="3FD07B28">
            <wp:simplePos x="0" y="0"/>
            <wp:positionH relativeFrom="column">
              <wp:posOffset>-635</wp:posOffset>
            </wp:positionH>
            <wp:positionV relativeFrom="paragraph">
              <wp:posOffset>27305</wp:posOffset>
            </wp:positionV>
            <wp:extent cx="2355850" cy="1250315"/>
            <wp:effectExtent l="0" t="0" r="6350" b="6985"/>
            <wp:wrapTight wrapText="bothSides">
              <wp:wrapPolygon edited="0">
                <wp:start x="0" y="0"/>
                <wp:lineTo x="0" y="21392"/>
                <wp:lineTo x="21484" y="21392"/>
                <wp:lineTo x="21484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ble_jardin_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8D" w:rsidRPr="00736B8D">
        <w:t>Assemblage Gousset – Renfort haut</w:t>
      </w:r>
      <w:r w:rsidR="00736B8D">
        <w:t xml:space="preserve"> – Traverse haute</w:t>
      </w:r>
    </w:p>
    <w:p w:rsidR="00736B8D" w:rsidRDefault="00736B8D" w:rsidP="00501C35">
      <w:pPr>
        <w:pStyle w:val="assembl"/>
      </w:pPr>
      <w:r>
        <w:t xml:space="preserve">Réalisé avec des vis à bois tête ronde </w:t>
      </w:r>
      <w:r w:rsidRPr="00790C93">
        <w:rPr>
          <w:b/>
        </w:rPr>
        <w:t>diam. 8mm.</w:t>
      </w:r>
    </w:p>
    <w:p w:rsidR="00501C35" w:rsidRDefault="00501C35" w:rsidP="006C448F"/>
    <w:p w:rsidR="00736B8D" w:rsidRDefault="00736B8D" w:rsidP="006C448F"/>
    <w:p w:rsidR="00736B8D" w:rsidRDefault="00736B8D" w:rsidP="00501C35">
      <w:pPr>
        <w:pStyle w:val="Sous-titre"/>
      </w:pPr>
      <w:r>
        <w:t>Donner la longueur max </w:t>
      </w:r>
      <w:r w:rsidR="00501C35">
        <w:t xml:space="preserve">de la vis </w:t>
      </w:r>
      <w:r w:rsidR="00F26C5D">
        <w:t>pour l’assemblage G</w:t>
      </w:r>
      <w:r w:rsidR="00FB0ECA">
        <w:t>ousset</w:t>
      </w:r>
      <w:r w:rsidR="00F26C5D">
        <w:t>/</w:t>
      </w:r>
      <w:r w:rsidR="00FB0ECA">
        <w:t>Traverse haute</w:t>
      </w:r>
      <w:r>
        <w:t>:</w:t>
      </w:r>
      <w:r w:rsidR="00501C35">
        <w:tab/>
      </w:r>
      <w:r w:rsidR="00501C35" w:rsidRPr="00501C35">
        <w:t>_______________</w:t>
      </w:r>
    </w:p>
    <w:p w:rsidR="00736B8D" w:rsidRDefault="00736B8D" w:rsidP="00264450">
      <w:pPr>
        <w:pStyle w:val="Sous-titre"/>
      </w:pPr>
      <w:r>
        <w:t>Choisir un produit</w:t>
      </w:r>
      <w:r w:rsidR="00501C35">
        <w:t xml:space="preserve"> : </w:t>
      </w:r>
      <w:r w:rsidR="00501C35">
        <w:tab/>
      </w:r>
      <w:r w:rsidR="00501C35">
        <w:tab/>
      </w:r>
      <w:r w:rsidR="00501C35">
        <w:tab/>
      </w:r>
      <w:r w:rsidR="00501C35">
        <w:tab/>
      </w:r>
      <w:r w:rsidR="00501C35">
        <w:tab/>
      </w:r>
      <w:r w:rsidR="00501C35">
        <w:tab/>
      </w:r>
      <w:r w:rsidR="00501C35">
        <w:tab/>
      </w:r>
      <w:r w:rsidR="00501C35">
        <w:tab/>
      </w:r>
      <w:r w:rsidR="00501C35">
        <w:tab/>
        <w:t>_______________</w:t>
      </w:r>
    </w:p>
    <w:p w:rsidR="00501C35" w:rsidRDefault="00501C35" w:rsidP="00501C35">
      <w:pPr>
        <w:pStyle w:val="Sous-titre"/>
        <w:numPr>
          <w:ilvl w:val="0"/>
          <w:numId w:val="0"/>
        </w:numPr>
        <w:ind w:left="426"/>
      </w:pPr>
    </w:p>
    <w:p w:rsidR="00FB0ECA" w:rsidRDefault="00F26C5D" w:rsidP="00F26C5D">
      <w:pPr>
        <w:pStyle w:val="Sous-titre"/>
      </w:pPr>
      <w:r w:rsidRPr="00F26C5D">
        <w:t>Donner la longueur max de la vis pour l’a</w:t>
      </w:r>
      <w:r>
        <w:t>ssemblage Gousset/Renfort haut</w:t>
      </w:r>
      <w:r w:rsidRPr="00F26C5D">
        <w:t>:</w:t>
      </w:r>
      <w:r w:rsidR="00FB0ECA">
        <w:t xml:space="preserve"> </w:t>
      </w:r>
      <w:r w:rsidR="00501C35">
        <w:tab/>
      </w:r>
      <w:r w:rsidR="00501C35" w:rsidRPr="00501C35">
        <w:t>_______________</w:t>
      </w:r>
    </w:p>
    <w:p w:rsidR="00FB0ECA" w:rsidRPr="00FB0ECA" w:rsidRDefault="00501C35" w:rsidP="00501C35">
      <w:pPr>
        <w:pStyle w:val="Sous-titre"/>
      </w:pPr>
      <w:r>
        <w:t xml:space="preserve">Choisir un produit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01C35">
        <w:t>_______________</w:t>
      </w:r>
    </w:p>
    <w:p w:rsidR="00736B8D" w:rsidRDefault="00736B8D" w:rsidP="006C448F"/>
    <w:p w:rsidR="00FB0ECA" w:rsidRDefault="00FB0ECA" w:rsidP="006C448F"/>
    <w:p w:rsidR="00FB0ECA" w:rsidRDefault="00FB0ECA" w:rsidP="006C448F">
      <w:pPr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6022FA0" wp14:editId="2CE9EDEF">
            <wp:simplePos x="0" y="0"/>
            <wp:positionH relativeFrom="column">
              <wp:posOffset>3899056</wp:posOffset>
            </wp:positionH>
            <wp:positionV relativeFrom="paragraph">
              <wp:posOffset>420370</wp:posOffset>
            </wp:positionV>
            <wp:extent cx="1456824" cy="7436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24" cy="7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35D00F32" wp14:editId="09E3BC52">
            <wp:extent cx="4674261" cy="3079630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5203" cy="30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CA" w:rsidRDefault="00FB0ECA" w:rsidP="006C46F5">
      <w:pPr>
        <w:pStyle w:val="warning"/>
      </w:pPr>
      <w:r w:rsidRPr="00FB0ECA">
        <w:t>P</w:t>
      </w:r>
      <w:r w:rsidR="006C46F5">
        <w:t xml:space="preserve">our les assemblages </w:t>
      </w:r>
      <w:r w:rsidR="00790C93">
        <w:t>4,</w:t>
      </w:r>
      <w:r w:rsidR="006C46F5">
        <w:t>5 et 6</w:t>
      </w:r>
      <w:r w:rsidR="00790C93">
        <w:t xml:space="preserve"> : </w:t>
      </w:r>
      <w:r w:rsidRPr="00FB0ECA">
        <w:t xml:space="preserve">une chapelle de 5 mm </w:t>
      </w:r>
      <w:r w:rsidR="00790C93">
        <w:t xml:space="preserve">est </w:t>
      </w:r>
      <w:r w:rsidRPr="00FB0ECA">
        <w:t>réalisée pour loger la tête de la vis.</w:t>
      </w:r>
    </w:p>
    <w:p w:rsidR="00FB0ECA" w:rsidRPr="00FB0ECA" w:rsidRDefault="00FB0ECA" w:rsidP="006C46F5">
      <w:pPr>
        <w:pStyle w:val="warning"/>
      </w:pPr>
      <w:r w:rsidRPr="00FB0ECA">
        <w:t>Le choix de la mèche plate sera fait en fonction du diamètre de la tête des vis</w:t>
      </w:r>
    </w:p>
    <w:p w:rsidR="00195878" w:rsidRDefault="00195878" w:rsidP="006C448F"/>
    <w:p w:rsidR="00501C35" w:rsidRDefault="00501C35" w:rsidP="006C448F"/>
    <w:p w:rsidR="00501C35" w:rsidRDefault="00501C35" w:rsidP="006C448F"/>
    <w:p w:rsidR="00195878" w:rsidRDefault="00195878" w:rsidP="006C448F"/>
    <w:p w:rsidR="00D4598E" w:rsidRPr="00AA7E5D" w:rsidRDefault="00AA7E5D" w:rsidP="00790C93">
      <w:pPr>
        <w:pStyle w:val="titrepartie"/>
      </w:pPr>
      <w:r w:rsidRPr="00AA7E5D">
        <w:lastRenderedPageBreak/>
        <w:drawing>
          <wp:anchor distT="0" distB="0" distL="114300" distR="114300" simplePos="0" relativeHeight="251670528" behindDoc="1" locked="0" layoutInCell="1" allowOverlap="1" wp14:anchorId="459998BA" wp14:editId="3084F48F">
            <wp:simplePos x="0" y="0"/>
            <wp:positionH relativeFrom="column">
              <wp:posOffset>-60</wp:posOffset>
            </wp:positionH>
            <wp:positionV relativeFrom="paragraph">
              <wp:posOffset>360</wp:posOffset>
            </wp:positionV>
            <wp:extent cx="2012950" cy="1336675"/>
            <wp:effectExtent l="0" t="0" r="6350" b="0"/>
            <wp:wrapTight wrapText="bothSides">
              <wp:wrapPolygon edited="0">
                <wp:start x="0" y="0"/>
                <wp:lineTo x="0" y="21241"/>
                <wp:lineTo x="21464" y="21241"/>
                <wp:lineTo x="21464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ble_jardin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8E" w:rsidRPr="00AA7E5D">
        <w:t>Assemblage des lames qui compose les bancs et la table :</w:t>
      </w:r>
    </w:p>
    <w:p w:rsidR="00FB0ECA" w:rsidRDefault="00F26C5D" w:rsidP="00790C93">
      <w:pPr>
        <w:pStyle w:val="assembl"/>
        <w:rPr>
          <w:b/>
        </w:rPr>
      </w:pPr>
      <w:r>
        <w:t>Réalisé avec des vis agglo</w:t>
      </w:r>
      <w:r w:rsidR="00FB0ECA" w:rsidRPr="00AA7E5D">
        <w:t xml:space="preserve"> filetage partiel </w:t>
      </w:r>
      <w:r w:rsidR="00FB0ECA" w:rsidRPr="00AA7E5D">
        <w:rPr>
          <w:b/>
        </w:rPr>
        <w:t>5x70mm.</w:t>
      </w:r>
    </w:p>
    <w:p w:rsidR="00790C93" w:rsidRDefault="00790C93" w:rsidP="00790C93">
      <w:pPr>
        <w:pStyle w:val="assembl"/>
        <w:numPr>
          <w:ilvl w:val="0"/>
          <w:numId w:val="0"/>
        </w:numPr>
        <w:ind w:left="4548" w:hanging="360"/>
        <w:rPr>
          <w:b/>
        </w:rPr>
      </w:pPr>
    </w:p>
    <w:p w:rsidR="00790C93" w:rsidRDefault="00790C93" w:rsidP="00790C93">
      <w:pPr>
        <w:pStyle w:val="assembl"/>
        <w:numPr>
          <w:ilvl w:val="0"/>
          <w:numId w:val="0"/>
        </w:numPr>
        <w:ind w:left="4548" w:hanging="360"/>
        <w:rPr>
          <w:b/>
        </w:rPr>
      </w:pPr>
    </w:p>
    <w:p w:rsidR="00790C93" w:rsidRDefault="00790C93" w:rsidP="00790C93">
      <w:r>
        <w:t>Sur le schéma :</w:t>
      </w:r>
    </w:p>
    <w:p w:rsidR="00AA7E5D" w:rsidRPr="00AA7E5D" w:rsidRDefault="009141DE" w:rsidP="00790C93">
      <w:pPr>
        <w:pStyle w:val="Sous-titre"/>
      </w:pPr>
      <w:r w:rsidRPr="00AA7E5D">
        <w:t>Compléter les cotes permettant de positionner les tasseaux</w:t>
      </w:r>
    </w:p>
    <w:p w:rsidR="00195878" w:rsidRPr="00AA7E5D" w:rsidRDefault="00736B8D" w:rsidP="00AA7E5D">
      <w:r w:rsidRPr="00AA7E5D">
        <w:drawing>
          <wp:inline distT="0" distB="0" distL="0" distR="0" wp14:anchorId="77A6D562" wp14:editId="5654FCB9">
            <wp:extent cx="6284456" cy="5601761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4456" cy="560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8D" w:rsidRPr="00AA7E5D" w:rsidRDefault="00736B8D" w:rsidP="00AA7E5D"/>
    <w:p w:rsidR="00195878" w:rsidRPr="00AA7E5D" w:rsidRDefault="00736B8D" w:rsidP="00790C93">
      <w:pPr>
        <w:pStyle w:val="warning"/>
      </w:pPr>
      <w:r w:rsidRPr="00AA7E5D">
        <w:t>Des avant-trous diam. 6 mm seront réalisés dans les tasseaux selon le plan de perçage fourni.</w:t>
      </w:r>
    </w:p>
    <w:p w:rsidR="006C46F5" w:rsidRPr="00AA7E5D" w:rsidRDefault="006C46F5" w:rsidP="00790C93">
      <w:pPr>
        <w:pStyle w:val="warning"/>
      </w:pPr>
      <w:r w:rsidRPr="00AA7E5D">
        <w:t>Un chanfrein sera réalisé en périphérie haute de chaque ensemble avant assemblage avec le piètement</w:t>
      </w:r>
    </w:p>
    <w:p w:rsidR="00195878" w:rsidRPr="00AA7E5D" w:rsidRDefault="006C46F5" w:rsidP="00790C93">
      <w:pPr>
        <w:pStyle w:val="warning"/>
      </w:pPr>
      <w:r w:rsidRPr="00AA7E5D">
        <w:t>Le perçage central est réalisé à l’aide d’un gabarit pour éviter tout risque d’éclatement</w:t>
      </w:r>
    </w:p>
    <w:p w:rsidR="00195878" w:rsidRDefault="00790C93" w:rsidP="00790C93">
      <w:pPr>
        <w:pStyle w:val="Titre1"/>
      </w:pPr>
      <w:r>
        <w:lastRenderedPageBreak/>
        <w:t>C2.3 ETABLIR LE Quantitatif QUINCAILLERIE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835"/>
        <w:gridCol w:w="3027"/>
      </w:tblGrid>
      <w:tr w:rsidR="004A3326" w:rsidTr="004A3326">
        <w:tc>
          <w:tcPr>
            <w:tcW w:w="1980" w:type="dxa"/>
            <w:shd w:val="clear" w:color="auto" w:fill="B6DDE8" w:themeFill="accent5" w:themeFillTint="66"/>
          </w:tcPr>
          <w:p w:rsidR="004A3326" w:rsidRDefault="004A3326" w:rsidP="004A3326">
            <w:r>
              <w:t>Type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4A3326" w:rsidRDefault="004A3326" w:rsidP="004A3326">
            <w:pPr>
              <w:jc w:val="center"/>
            </w:pPr>
            <w:r>
              <w:t>Diamètre x longueur</w:t>
            </w:r>
          </w:p>
        </w:tc>
        <w:tc>
          <w:tcPr>
            <w:tcW w:w="3027" w:type="dxa"/>
            <w:shd w:val="clear" w:color="auto" w:fill="B6DDE8" w:themeFill="accent5" w:themeFillTint="66"/>
          </w:tcPr>
          <w:p w:rsidR="004A3326" w:rsidRDefault="004A3326" w:rsidP="004A3326">
            <w:pPr>
              <w:jc w:val="center"/>
            </w:pPr>
            <w:r>
              <w:t>quantité</w:t>
            </w:r>
          </w:p>
        </w:tc>
      </w:tr>
      <w:tr w:rsidR="004A3326" w:rsidTr="004A3326">
        <w:tc>
          <w:tcPr>
            <w:tcW w:w="1980" w:type="dxa"/>
          </w:tcPr>
          <w:p w:rsidR="004A3326" w:rsidRDefault="004A3326" w:rsidP="004A3326">
            <w:r>
              <w:t>Boulon TRCC</w:t>
            </w:r>
          </w:p>
        </w:tc>
        <w:tc>
          <w:tcPr>
            <w:tcW w:w="2835" w:type="dxa"/>
          </w:tcPr>
          <w:p w:rsidR="004A3326" w:rsidRDefault="004A3326" w:rsidP="004A3326">
            <w:pPr>
              <w:jc w:val="center"/>
            </w:pPr>
            <w:r>
              <w:t>8 x 80 mm</w:t>
            </w:r>
          </w:p>
        </w:tc>
        <w:tc>
          <w:tcPr>
            <w:tcW w:w="3027" w:type="dxa"/>
          </w:tcPr>
          <w:p w:rsidR="004A3326" w:rsidRDefault="004A3326" w:rsidP="004A3326"/>
        </w:tc>
      </w:tr>
      <w:tr w:rsidR="004A3326" w:rsidTr="004A3326">
        <w:tc>
          <w:tcPr>
            <w:tcW w:w="1980" w:type="dxa"/>
          </w:tcPr>
          <w:p w:rsidR="004A3326" w:rsidRDefault="004A3326" w:rsidP="004A3326">
            <w:r>
              <w:t>Rondelle LU</w:t>
            </w:r>
          </w:p>
        </w:tc>
        <w:tc>
          <w:tcPr>
            <w:tcW w:w="2835" w:type="dxa"/>
          </w:tcPr>
          <w:p w:rsidR="004A3326" w:rsidRDefault="004A3326" w:rsidP="004A3326">
            <w:pPr>
              <w:jc w:val="center"/>
            </w:pPr>
            <w:r>
              <w:t>8 x 22 mm</w:t>
            </w:r>
          </w:p>
        </w:tc>
        <w:tc>
          <w:tcPr>
            <w:tcW w:w="3027" w:type="dxa"/>
          </w:tcPr>
          <w:p w:rsidR="004A3326" w:rsidRDefault="004A3326" w:rsidP="004A3326"/>
        </w:tc>
      </w:tr>
      <w:tr w:rsidR="004A3326" w:rsidTr="004A3326">
        <w:tc>
          <w:tcPr>
            <w:tcW w:w="1980" w:type="dxa"/>
          </w:tcPr>
          <w:p w:rsidR="004A3326" w:rsidRDefault="004A3326" w:rsidP="004A3326">
            <w:r>
              <w:t>Vis agglo</w:t>
            </w:r>
          </w:p>
        </w:tc>
        <w:tc>
          <w:tcPr>
            <w:tcW w:w="2835" w:type="dxa"/>
          </w:tcPr>
          <w:p w:rsidR="004A3326" w:rsidRDefault="004A3326" w:rsidP="004A3326">
            <w:pPr>
              <w:jc w:val="center"/>
            </w:pPr>
            <w:r>
              <w:t>5 x 70 mm</w:t>
            </w:r>
          </w:p>
        </w:tc>
        <w:tc>
          <w:tcPr>
            <w:tcW w:w="3027" w:type="dxa"/>
          </w:tcPr>
          <w:p w:rsidR="004A3326" w:rsidRDefault="004A3326" w:rsidP="004A3326"/>
        </w:tc>
      </w:tr>
      <w:tr w:rsidR="004A3326" w:rsidTr="004A3326">
        <w:tc>
          <w:tcPr>
            <w:tcW w:w="1980" w:type="dxa"/>
          </w:tcPr>
          <w:p w:rsidR="004A3326" w:rsidRDefault="004A3326" w:rsidP="004A3326">
            <w:r>
              <w:t>Vis bois</w:t>
            </w:r>
          </w:p>
        </w:tc>
        <w:tc>
          <w:tcPr>
            <w:tcW w:w="2835" w:type="dxa"/>
          </w:tcPr>
          <w:p w:rsidR="004A3326" w:rsidRDefault="004A3326" w:rsidP="004A3326">
            <w:pPr>
              <w:jc w:val="center"/>
            </w:pPr>
            <w:r>
              <w:t xml:space="preserve">8 x 80 mm </w:t>
            </w:r>
          </w:p>
        </w:tc>
        <w:tc>
          <w:tcPr>
            <w:tcW w:w="3027" w:type="dxa"/>
          </w:tcPr>
          <w:p w:rsidR="004A3326" w:rsidRDefault="004A3326" w:rsidP="004A3326"/>
        </w:tc>
      </w:tr>
      <w:tr w:rsidR="004A3326" w:rsidTr="004A3326">
        <w:tc>
          <w:tcPr>
            <w:tcW w:w="1980" w:type="dxa"/>
          </w:tcPr>
          <w:p w:rsidR="004A3326" w:rsidRDefault="004A3326" w:rsidP="004A3326">
            <w:r>
              <w:t xml:space="preserve">‘’      ‘’ </w:t>
            </w:r>
          </w:p>
        </w:tc>
        <w:tc>
          <w:tcPr>
            <w:tcW w:w="2835" w:type="dxa"/>
          </w:tcPr>
          <w:p w:rsidR="004A3326" w:rsidRDefault="004A3326" w:rsidP="004A3326">
            <w:pPr>
              <w:jc w:val="center"/>
            </w:pPr>
            <w:r>
              <w:t>8 x 140 mm</w:t>
            </w:r>
          </w:p>
        </w:tc>
        <w:tc>
          <w:tcPr>
            <w:tcW w:w="3027" w:type="dxa"/>
          </w:tcPr>
          <w:p w:rsidR="004A3326" w:rsidRDefault="004A3326" w:rsidP="004A3326"/>
        </w:tc>
      </w:tr>
    </w:tbl>
    <w:p w:rsidR="00790C93" w:rsidRDefault="00790C93" w:rsidP="00790C93"/>
    <w:p w:rsidR="00790C93" w:rsidRDefault="00790C93" w:rsidP="00790C93">
      <w:pPr>
        <w:pStyle w:val="Titre1"/>
      </w:pPr>
      <w:r>
        <w:t>ANNEXE </w:t>
      </w:r>
      <w:r w:rsidR="004A3326">
        <w:t xml:space="preserve">1 </w:t>
      </w:r>
      <w:r>
        <w:t>: bon de commande quincaillerie</w:t>
      </w:r>
    </w:p>
    <w:p w:rsidR="00195878" w:rsidRDefault="00195878" w:rsidP="006C448F">
      <w:r>
        <w:rPr>
          <w:noProof/>
          <w:lang w:eastAsia="fr-FR"/>
        </w:rPr>
        <w:drawing>
          <wp:inline distT="0" distB="0" distL="0" distR="0" wp14:anchorId="096677C0" wp14:editId="09909717">
            <wp:extent cx="6223501" cy="6186928"/>
            <wp:effectExtent l="0" t="0" r="635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501" cy="61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93" w:rsidRDefault="00790C93" w:rsidP="006C448F"/>
    <w:p w:rsidR="00790C93" w:rsidRDefault="00790C93" w:rsidP="006C448F"/>
    <w:p w:rsidR="00790C93" w:rsidRDefault="00790C93" w:rsidP="004A3326">
      <w:pPr>
        <w:pStyle w:val="Titre1"/>
      </w:pPr>
      <w:r>
        <w:lastRenderedPageBreak/>
        <w:t>Annexe 2</w:t>
      </w:r>
      <w:r w:rsidR="004A3326">
        <w:t xml:space="preserve"> : </w:t>
      </w:r>
      <w:r>
        <w:t>debit optimisé</w:t>
      </w:r>
    </w:p>
    <w:p w:rsidR="009D249A" w:rsidRPr="009D249A" w:rsidRDefault="009D249A" w:rsidP="009D249A">
      <w:bookmarkStart w:id="0" w:name="_GoBack"/>
      <w:bookmarkEnd w:id="0"/>
    </w:p>
    <w:p w:rsidR="004A3326" w:rsidRPr="004A3326" w:rsidRDefault="009D249A" w:rsidP="004A3326">
      <w:pPr>
        <w:jc w:val="center"/>
      </w:pPr>
      <w:r>
        <w:rPr>
          <w:noProof/>
          <w:lang w:eastAsia="fr-FR"/>
        </w:rPr>
        <w:drawing>
          <wp:inline distT="0" distB="0" distL="0" distR="0" wp14:anchorId="283B9269" wp14:editId="6BAA3246">
            <wp:extent cx="5735862" cy="8222824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5862" cy="822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326" w:rsidRPr="004A3326" w:rsidSect="006C448F">
      <w:headerReference w:type="default" r:id="rId28"/>
      <w:pgSz w:w="11906" w:h="16838"/>
      <w:pgMar w:top="682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57F" w:rsidRDefault="00DD557F" w:rsidP="006C448F">
      <w:r>
        <w:separator/>
      </w:r>
    </w:p>
    <w:p w:rsidR="00DD557F" w:rsidRDefault="00DD557F" w:rsidP="006C448F"/>
  </w:endnote>
  <w:endnote w:type="continuationSeparator" w:id="0">
    <w:p w:rsidR="00DD557F" w:rsidRDefault="00DD557F" w:rsidP="006C448F">
      <w:r>
        <w:continuationSeparator/>
      </w:r>
    </w:p>
    <w:p w:rsidR="00DD557F" w:rsidRDefault="00DD557F" w:rsidP="006C4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panose1 w:val="020B090704050203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57F" w:rsidRDefault="00DD557F" w:rsidP="006C448F">
      <w:r>
        <w:separator/>
      </w:r>
    </w:p>
    <w:p w:rsidR="00DD557F" w:rsidRDefault="00DD557F" w:rsidP="006C448F"/>
  </w:footnote>
  <w:footnote w:type="continuationSeparator" w:id="0">
    <w:p w:rsidR="00DD557F" w:rsidRDefault="00DD557F" w:rsidP="006C448F">
      <w:r>
        <w:continuationSeparator/>
      </w:r>
    </w:p>
    <w:p w:rsidR="00DD557F" w:rsidRDefault="00DD557F" w:rsidP="006C44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627" w:type="dxa"/>
      <w:tblInd w:w="-113" w:type="dxa"/>
      <w:tblLook w:val="04A0" w:firstRow="1" w:lastRow="0" w:firstColumn="1" w:lastColumn="0" w:noHBand="0" w:noVBand="1"/>
    </w:tblPr>
    <w:tblGrid>
      <w:gridCol w:w="2802"/>
      <w:gridCol w:w="6520"/>
      <w:gridCol w:w="1305"/>
    </w:tblGrid>
    <w:tr w:rsidR="00247350" w:rsidRPr="008B34BF" w:rsidTr="009F26D6">
      <w:trPr>
        <w:trHeight w:val="275"/>
      </w:trPr>
      <w:tc>
        <w:tcPr>
          <w:tcW w:w="2802" w:type="dxa"/>
          <w:shd w:val="clear" w:color="auto" w:fill="B8CCE4" w:themeFill="accent1" w:themeFillTint="66"/>
          <w:vAlign w:val="center"/>
        </w:tcPr>
        <w:p w:rsidR="00247350" w:rsidRPr="006C448F" w:rsidRDefault="00664472" w:rsidP="006C448F">
          <w:pPr>
            <w:pStyle w:val="En-tte"/>
            <w:rPr>
              <w:b/>
              <w:sz w:val="20"/>
            </w:rPr>
          </w:pPr>
          <w:r w:rsidRPr="006C448F">
            <w:rPr>
              <w:b/>
              <w:sz w:val="20"/>
            </w:rPr>
            <w:t>PRATIQUE PROFESSIONNELLE</w:t>
          </w:r>
        </w:p>
      </w:tc>
      <w:tc>
        <w:tcPr>
          <w:tcW w:w="6520" w:type="dxa"/>
          <w:vMerge w:val="restart"/>
          <w:vAlign w:val="center"/>
        </w:tcPr>
        <w:p w:rsidR="00710B79" w:rsidRPr="006C448F" w:rsidRDefault="00664472" w:rsidP="006C448F">
          <w:pPr>
            <w:pStyle w:val="En-tte"/>
            <w:jc w:val="center"/>
            <w:rPr>
              <w:rFonts w:ascii="Swis721 BlkEx BT" w:hAnsi="Swis721 BlkEx BT"/>
            </w:rPr>
          </w:pPr>
          <w:r w:rsidRPr="006C448F">
            <w:rPr>
              <w:rFonts w:ascii="Swis721 BlkEx BT" w:hAnsi="Swis721 BlkEx BT"/>
              <w:sz w:val="40"/>
            </w:rPr>
            <w:t>TABLE DE JARDIN</w:t>
          </w:r>
        </w:p>
      </w:tc>
      <w:tc>
        <w:tcPr>
          <w:tcW w:w="1305" w:type="dxa"/>
          <w:vMerge w:val="restart"/>
        </w:tcPr>
        <w:p w:rsidR="00247350" w:rsidRPr="008B34BF" w:rsidRDefault="006F2BCA" w:rsidP="006C448F">
          <w:pPr>
            <w:pStyle w:val="En-tt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-17876</wp:posOffset>
                </wp:positionH>
                <wp:positionV relativeFrom="paragraph">
                  <wp:posOffset>49482</wp:posOffset>
                </wp:positionV>
                <wp:extent cx="737157" cy="461104"/>
                <wp:effectExtent l="0" t="0" r="635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eschaux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157" cy="46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6F2BCA" w:rsidRPr="008B34BF" w:rsidTr="006C448F">
      <w:trPr>
        <w:trHeight w:val="125"/>
      </w:trPr>
      <w:tc>
        <w:tcPr>
          <w:tcW w:w="2802" w:type="dxa"/>
          <w:shd w:val="clear" w:color="auto" w:fill="B8CCE4" w:themeFill="accent1" w:themeFillTint="66"/>
          <w:vAlign w:val="center"/>
        </w:tcPr>
        <w:p w:rsidR="006F2BCA" w:rsidRPr="006C448F" w:rsidRDefault="00664472" w:rsidP="006C448F">
          <w:pPr>
            <w:pStyle w:val="En-tte"/>
            <w:rPr>
              <w:i/>
              <w:sz w:val="20"/>
            </w:rPr>
          </w:pPr>
          <w:r w:rsidRPr="006C448F">
            <w:rPr>
              <w:i/>
              <w:sz w:val="20"/>
            </w:rPr>
            <w:t>PROJET 1° ANNEE</w:t>
          </w:r>
        </w:p>
      </w:tc>
      <w:tc>
        <w:tcPr>
          <w:tcW w:w="6520" w:type="dxa"/>
          <w:vMerge/>
          <w:vAlign w:val="center"/>
        </w:tcPr>
        <w:p w:rsidR="006F2BCA" w:rsidRPr="008B34BF" w:rsidRDefault="006F2BCA" w:rsidP="006C448F">
          <w:pPr>
            <w:pStyle w:val="En-tte"/>
          </w:pPr>
        </w:p>
      </w:tc>
      <w:tc>
        <w:tcPr>
          <w:tcW w:w="1305" w:type="dxa"/>
          <w:vMerge/>
        </w:tcPr>
        <w:p w:rsidR="006F2BCA" w:rsidRDefault="006F2BCA" w:rsidP="006C448F">
          <w:pPr>
            <w:pStyle w:val="En-tte"/>
            <w:rPr>
              <w:noProof/>
              <w:lang w:eastAsia="fr-FR"/>
            </w:rPr>
          </w:pPr>
        </w:p>
      </w:tc>
    </w:tr>
    <w:tr w:rsidR="00247350" w:rsidRPr="008B34BF" w:rsidTr="009F26D6">
      <w:trPr>
        <w:trHeight w:val="276"/>
      </w:trPr>
      <w:tc>
        <w:tcPr>
          <w:tcW w:w="2802" w:type="dxa"/>
          <w:shd w:val="clear" w:color="auto" w:fill="B8CCE4" w:themeFill="accent1" w:themeFillTint="66"/>
          <w:vAlign w:val="center"/>
        </w:tcPr>
        <w:p w:rsidR="008B34BF" w:rsidRPr="006C448F" w:rsidRDefault="009F26D6" w:rsidP="006C448F">
          <w:pPr>
            <w:pStyle w:val="En-tte"/>
            <w:rPr>
              <w:sz w:val="20"/>
            </w:rPr>
          </w:pPr>
          <w:r w:rsidRPr="006C448F">
            <w:rPr>
              <w:sz w:val="16"/>
            </w:rPr>
            <w:t>MOREL</w:t>
          </w:r>
          <w:r w:rsidRPr="006C448F">
            <w:rPr>
              <w:sz w:val="20"/>
            </w:rPr>
            <w:t xml:space="preserve"> – </w:t>
          </w:r>
          <w:r w:rsidR="00FF5912" w:rsidRPr="006C448F">
            <w:rPr>
              <w:sz w:val="20"/>
            </w:rPr>
            <w:fldChar w:fldCharType="begin"/>
          </w:r>
          <w:r w:rsidRPr="006C448F">
            <w:rPr>
              <w:sz w:val="20"/>
            </w:rPr>
            <w:instrText xml:space="preserve"> TIME \@ "dd/MM/yy" </w:instrText>
          </w:r>
          <w:r w:rsidR="00FF5912" w:rsidRPr="006C448F">
            <w:rPr>
              <w:sz w:val="20"/>
            </w:rPr>
            <w:fldChar w:fldCharType="separate"/>
          </w:r>
          <w:r w:rsidR="005F3159">
            <w:rPr>
              <w:noProof/>
              <w:sz w:val="20"/>
            </w:rPr>
            <w:t>08/11/16</w:t>
          </w:r>
          <w:r w:rsidR="00FF5912" w:rsidRPr="006C448F">
            <w:rPr>
              <w:sz w:val="20"/>
            </w:rPr>
            <w:fldChar w:fldCharType="end"/>
          </w:r>
          <w:r w:rsidRPr="006C448F">
            <w:rPr>
              <w:sz w:val="20"/>
            </w:rPr>
            <w:t xml:space="preserve"> – Page </w:t>
          </w:r>
          <w:r w:rsidR="00FF5912" w:rsidRPr="006C448F">
            <w:rPr>
              <w:sz w:val="20"/>
            </w:rPr>
            <w:fldChar w:fldCharType="begin"/>
          </w:r>
          <w:r w:rsidRPr="006C448F">
            <w:rPr>
              <w:sz w:val="20"/>
            </w:rPr>
            <w:instrText>PAGE  \* Arabic  \* MERGEFORMAT</w:instrText>
          </w:r>
          <w:r w:rsidR="00FF5912" w:rsidRPr="006C448F">
            <w:rPr>
              <w:sz w:val="20"/>
            </w:rPr>
            <w:fldChar w:fldCharType="separate"/>
          </w:r>
          <w:r w:rsidR="005F3159">
            <w:rPr>
              <w:noProof/>
              <w:sz w:val="20"/>
            </w:rPr>
            <w:t>8</w:t>
          </w:r>
          <w:r w:rsidR="00FF5912" w:rsidRPr="006C448F">
            <w:rPr>
              <w:sz w:val="20"/>
            </w:rPr>
            <w:fldChar w:fldCharType="end"/>
          </w:r>
          <w:r w:rsidRPr="006C448F">
            <w:rPr>
              <w:sz w:val="20"/>
            </w:rPr>
            <w:t xml:space="preserve"> sur </w:t>
          </w:r>
          <w:r w:rsidR="003667FC" w:rsidRPr="006C448F">
            <w:rPr>
              <w:sz w:val="20"/>
            </w:rPr>
            <w:fldChar w:fldCharType="begin"/>
          </w:r>
          <w:r w:rsidR="003667FC" w:rsidRPr="006C448F">
            <w:rPr>
              <w:sz w:val="20"/>
            </w:rPr>
            <w:instrText>NUMPAGES  \* Arabic  \* MERGEFORMAT</w:instrText>
          </w:r>
          <w:r w:rsidR="003667FC" w:rsidRPr="006C448F">
            <w:rPr>
              <w:sz w:val="20"/>
            </w:rPr>
            <w:fldChar w:fldCharType="separate"/>
          </w:r>
          <w:r w:rsidR="005F3159">
            <w:rPr>
              <w:noProof/>
              <w:sz w:val="20"/>
            </w:rPr>
            <w:t>8</w:t>
          </w:r>
          <w:r w:rsidR="003667FC" w:rsidRPr="006C448F">
            <w:rPr>
              <w:noProof/>
              <w:sz w:val="20"/>
            </w:rPr>
            <w:fldChar w:fldCharType="end"/>
          </w:r>
        </w:p>
      </w:tc>
      <w:tc>
        <w:tcPr>
          <w:tcW w:w="6520" w:type="dxa"/>
          <w:vMerge/>
        </w:tcPr>
        <w:p w:rsidR="00247350" w:rsidRPr="008B34BF" w:rsidRDefault="00247350" w:rsidP="006C448F">
          <w:pPr>
            <w:pStyle w:val="En-tte"/>
          </w:pPr>
        </w:p>
      </w:tc>
      <w:tc>
        <w:tcPr>
          <w:tcW w:w="1305" w:type="dxa"/>
          <w:vMerge/>
        </w:tcPr>
        <w:p w:rsidR="00247350" w:rsidRPr="008B34BF" w:rsidRDefault="00247350" w:rsidP="006C448F">
          <w:pPr>
            <w:pStyle w:val="En-tte"/>
          </w:pPr>
        </w:p>
      </w:tc>
    </w:tr>
  </w:tbl>
  <w:p w:rsidR="00000000" w:rsidRPr="003A5A0F" w:rsidRDefault="00DD557F" w:rsidP="003A5A0F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6614F"/>
    <w:multiLevelType w:val="hybridMultilevel"/>
    <w:tmpl w:val="BDD66198"/>
    <w:lvl w:ilvl="0" w:tplc="985A28CA">
      <w:start w:val="1"/>
      <w:numFmt w:val="decimal"/>
      <w:pStyle w:val="Paragraphedelist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51135B"/>
    <w:multiLevelType w:val="hybridMultilevel"/>
    <w:tmpl w:val="62C6D66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4105E"/>
    <w:multiLevelType w:val="hybridMultilevel"/>
    <w:tmpl w:val="958A3590"/>
    <w:lvl w:ilvl="0" w:tplc="4DFE6E06">
      <w:start w:val="1"/>
      <w:numFmt w:val="bullet"/>
      <w:pStyle w:val="assembl"/>
      <w:lvlText w:val=""/>
      <w:lvlJc w:val="left"/>
      <w:pPr>
        <w:ind w:left="45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3" w15:restartNumberingAfterBreak="0">
    <w:nsid w:val="30350B7C"/>
    <w:multiLevelType w:val="hybridMultilevel"/>
    <w:tmpl w:val="8FB241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82C5E"/>
    <w:multiLevelType w:val="hybridMultilevel"/>
    <w:tmpl w:val="55C84116"/>
    <w:lvl w:ilvl="0" w:tplc="75D63092">
      <w:start w:val="1"/>
      <w:numFmt w:val="bullet"/>
      <w:pStyle w:val="warning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53621"/>
    <w:multiLevelType w:val="hybridMultilevel"/>
    <w:tmpl w:val="AF2A8B9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777CC"/>
    <w:multiLevelType w:val="hybridMultilevel"/>
    <w:tmpl w:val="C2D4BFAC"/>
    <w:lvl w:ilvl="0" w:tplc="CBF285E0">
      <w:start w:val="1"/>
      <w:numFmt w:val="bullet"/>
      <w:pStyle w:val="Sous-titre"/>
      <w:lvlText w:val="→"/>
      <w:lvlJc w:val="left"/>
      <w:pPr>
        <w:ind w:left="100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82528E3"/>
    <w:multiLevelType w:val="hybridMultilevel"/>
    <w:tmpl w:val="6F40756E"/>
    <w:lvl w:ilvl="0" w:tplc="B0427432">
      <w:start w:val="1"/>
      <w:numFmt w:val="decimal"/>
      <w:lvlText w:val="A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0F3844"/>
    <w:multiLevelType w:val="hybridMultilevel"/>
    <w:tmpl w:val="9A486BFE"/>
    <w:lvl w:ilvl="0" w:tplc="B0427432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05FF2"/>
    <w:multiLevelType w:val="hybridMultilevel"/>
    <w:tmpl w:val="6D1074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9446D"/>
    <w:multiLevelType w:val="hybridMultilevel"/>
    <w:tmpl w:val="97D2F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7610D"/>
    <w:multiLevelType w:val="hybridMultilevel"/>
    <w:tmpl w:val="16AE8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5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  <w:num w:numId="1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72"/>
    <w:rsid w:val="00043CF2"/>
    <w:rsid w:val="00072624"/>
    <w:rsid w:val="00075DDF"/>
    <w:rsid w:val="00086346"/>
    <w:rsid w:val="000C7F4A"/>
    <w:rsid w:val="000F5727"/>
    <w:rsid w:val="00104648"/>
    <w:rsid w:val="00116EFC"/>
    <w:rsid w:val="00151CF2"/>
    <w:rsid w:val="00172F9C"/>
    <w:rsid w:val="00183172"/>
    <w:rsid w:val="00193230"/>
    <w:rsid w:val="00195878"/>
    <w:rsid w:val="001C465C"/>
    <w:rsid w:val="001E32A8"/>
    <w:rsid w:val="001F601E"/>
    <w:rsid w:val="002024DB"/>
    <w:rsid w:val="002350DC"/>
    <w:rsid w:val="002456CF"/>
    <w:rsid w:val="00247350"/>
    <w:rsid w:val="00264450"/>
    <w:rsid w:val="002B0504"/>
    <w:rsid w:val="002B59AE"/>
    <w:rsid w:val="002C0787"/>
    <w:rsid w:val="002D1C0A"/>
    <w:rsid w:val="002E033D"/>
    <w:rsid w:val="002E0D12"/>
    <w:rsid w:val="002E551A"/>
    <w:rsid w:val="002F0703"/>
    <w:rsid w:val="002F577F"/>
    <w:rsid w:val="002F5EE3"/>
    <w:rsid w:val="003004B9"/>
    <w:rsid w:val="00325EA4"/>
    <w:rsid w:val="003556C8"/>
    <w:rsid w:val="003661DB"/>
    <w:rsid w:val="003667FC"/>
    <w:rsid w:val="003A4981"/>
    <w:rsid w:val="003A5A0F"/>
    <w:rsid w:val="003B5E86"/>
    <w:rsid w:val="00433A54"/>
    <w:rsid w:val="00453762"/>
    <w:rsid w:val="004635EB"/>
    <w:rsid w:val="004665E4"/>
    <w:rsid w:val="0048047D"/>
    <w:rsid w:val="004A14FC"/>
    <w:rsid w:val="004A3326"/>
    <w:rsid w:val="004A6700"/>
    <w:rsid w:val="004B4AD1"/>
    <w:rsid w:val="004C3F74"/>
    <w:rsid w:val="004D185A"/>
    <w:rsid w:val="004D3E27"/>
    <w:rsid w:val="004E2A27"/>
    <w:rsid w:val="004E4275"/>
    <w:rsid w:val="004E461D"/>
    <w:rsid w:val="004E62EE"/>
    <w:rsid w:val="004F61B2"/>
    <w:rsid w:val="00501C35"/>
    <w:rsid w:val="005307EC"/>
    <w:rsid w:val="00550BD4"/>
    <w:rsid w:val="00563088"/>
    <w:rsid w:val="00563A18"/>
    <w:rsid w:val="00580292"/>
    <w:rsid w:val="005812CC"/>
    <w:rsid w:val="00582513"/>
    <w:rsid w:val="00587B24"/>
    <w:rsid w:val="005B20D9"/>
    <w:rsid w:val="005B27B5"/>
    <w:rsid w:val="005B5813"/>
    <w:rsid w:val="005C318A"/>
    <w:rsid w:val="005D5A2D"/>
    <w:rsid w:val="005E2AF6"/>
    <w:rsid w:val="005F3159"/>
    <w:rsid w:val="006448AA"/>
    <w:rsid w:val="00664472"/>
    <w:rsid w:val="00670EC1"/>
    <w:rsid w:val="006B7521"/>
    <w:rsid w:val="006C448F"/>
    <w:rsid w:val="006C46F5"/>
    <w:rsid w:val="006D5390"/>
    <w:rsid w:val="006F2BCA"/>
    <w:rsid w:val="00706A76"/>
    <w:rsid w:val="00710B79"/>
    <w:rsid w:val="00721448"/>
    <w:rsid w:val="007314B6"/>
    <w:rsid w:val="00733CE6"/>
    <w:rsid w:val="00736B8D"/>
    <w:rsid w:val="00742C4D"/>
    <w:rsid w:val="00747974"/>
    <w:rsid w:val="00762467"/>
    <w:rsid w:val="0077197B"/>
    <w:rsid w:val="00775309"/>
    <w:rsid w:val="007803C1"/>
    <w:rsid w:val="00790C93"/>
    <w:rsid w:val="007B343E"/>
    <w:rsid w:val="007B5E7B"/>
    <w:rsid w:val="007C3BEA"/>
    <w:rsid w:val="007D34A5"/>
    <w:rsid w:val="007E6AAB"/>
    <w:rsid w:val="008029F6"/>
    <w:rsid w:val="00813CCB"/>
    <w:rsid w:val="00815C91"/>
    <w:rsid w:val="00824DED"/>
    <w:rsid w:val="00833646"/>
    <w:rsid w:val="0083654F"/>
    <w:rsid w:val="008909E5"/>
    <w:rsid w:val="00891142"/>
    <w:rsid w:val="008A79BB"/>
    <w:rsid w:val="008B0F14"/>
    <w:rsid w:val="008B1FF2"/>
    <w:rsid w:val="008B34BF"/>
    <w:rsid w:val="008B5109"/>
    <w:rsid w:val="008D1218"/>
    <w:rsid w:val="008E62AE"/>
    <w:rsid w:val="008F3288"/>
    <w:rsid w:val="008F3629"/>
    <w:rsid w:val="008F5D0C"/>
    <w:rsid w:val="00905FEC"/>
    <w:rsid w:val="009141DE"/>
    <w:rsid w:val="009144EE"/>
    <w:rsid w:val="00967FCF"/>
    <w:rsid w:val="0097386D"/>
    <w:rsid w:val="00993D2B"/>
    <w:rsid w:val="00997C0E"/>
    <w:rsid w:val="009A31C4"/>
    <w:rsid w:val="009C13FE"/>
    <w:rsid w:val="009C260A"/>
    <w:rsid w:val="009D249A"/>
    <w:rsid w:val="009E1B8C"/>
    <w:rsid w:val="009F26D6"/>
    <w:rsid w:val="009F7C9B"/>
    <w:rsid w:val="00A07E6F"/>
    <w:rsid w:val="00A11285"/>
    <w:rsid w:val="00A132AF"/>
    <w:rsid w:val="00A405C9"/>
    <w:rsid w:val="00A6781F"/>
    <w:rsid w:val="00A835FE"/>
    <w:rsid w:val="00A86CAD"/>
    <w:rsid w:val="00AA59BF"/>
    <w:rsid w:val="00AA79B9"/>
    <w:rsid w:val="00AA7E5D"/>
    <w:rsid w:val="00AC55C2"/>
    <w:rsid w:val="00AC78F7"/>
    <w:rsid w:val="00AD3E87"/>
    <w:rsid w:val="00AD499B"/>
    <w:rsid w:val="00AF6CD1"/>
    <w:rsid w:val="00B134C4"/>
    <w:rsid w:val="00B3307B"/>
    <w:rsid w:val="00B54049"/>
    <w:rsid w:val="00B54A83"/>
    <w:rsid w:val="00B54ED7"/>
    <w:rsid w:val="00B67604"/>
    <w:rsid w:val="00B70A65"/>
    <w:rsid w:val="00B80E8C"/>
    <w:rsid w:val="00B85017"/>
    <w:rsid w:val="00B8739D"/>
    <w:rsid w:val="00BB77C3"/>
    <w:rsid w:val="00BF0060"/>
    <w:rsid w:val="00C028CD"/>
    <w:rsid w:val="00C03D0D"/>
    <w:rsid w:val="00C17214"/>
    <w:rsid w:val="00C2656D"/>
    <w:rsid w:val="00C4620B"/>
    <w:rsid w:val="00C5106C"/>
    <w:rsid w:val="00C51349"/>
    <w:rsid w:val="00C7242D"/>
    <w:rsid w:val="00C84EDF"/>
    <w:rsid w:val="00C86195"/>
    <w:rsid w:val="00CB7C68"/>
    <w:rsid w:val="00CC036F"/>
    <w:rsid w:val="00CD44F4"/>
    <w:rsid w:val="00CE3972"/>
    <w:rsid w:val="00CE62E8"/>
    <w:rsid w:val="00CE76E7"/>
    <w:rsid w:val="00CE7A74"/>
    <w:rsid w:val="00D05DA3"/>
    <w:rsid w:val="00D12715"/>
    <w:rsid w:val="00D16625"/>
    <w:rsid w:val="00D33984"/>
    <w:rsid w:val="00D34355"/>
    <w:rsid w:val="00D357C7"/>
    <w:rsid w:val="00D4598E"/>
    <w:rsid w:val="00D70C2E"/>
    <w:rsid w:val="00D73F60"/>
    <w:rsid w:val="00D768E5"/>
    <w:rsid w:val="00D85E83"/>
    <w:rsid w:val="00DA0B06"/>
    <w:rsid w:val="00DA1D5B"/>
    <w:rsid w:val="00DD45B7"/>
    <w:rsid w:val="00DD557F"/>
    <w:rsid w:val="00DD5E36"/>
    <w:rsid w:val="00DE2DD3"/>
    <w:rsid w:val="00E14D15"/>
    <w:rsid w:val="00E32C0A"/>
    <w:rsid w:val="00E43362"/>
    <w:rsid w:val="00E533FE"/>
    <w:rsid w:val="00E55547"/>
    <w:rsid w:val="00E748BE"/>
    <w:rsid w:val="00E800FA"/>
    <w:rsid w:val="00E86522"/>
    <w:rsid w:val="00E91632"/>
    <w:rsid w:val="00EB2A88"/>
    <w:rsid w:val="00EB4F76"/>
    <w:rsid w:val="00EC2F2A"/>
    <w:rsid w:val="00ED796D"/>
    <w:rsid w:val="00EE362D"/>
    <w:rsid w:val="00EE46FE"/>
    <w:rsid w:val="00EF7D0B"/>
    <w:rsid w:val="00F032D3"/>
    <w:rsid w:val="00F0692C"/>
    <w:rsid w:val="00F26C5D"/>
    <w:rsid w:val="00F56603"/>
    <w:rsid w:val="00F61ACA"/>
    <w:rsid w:val="00FB0ECA"/>
    <w:rsid w:val="00FB20EB"/>
    <w:rsid w:val="00FB6E32"/>
    <w:rsid w:val="00FC2D15"/>
    <w:rsid w:val="00FD286D"/>
    <w:rsid w:val="00FE2533"/>
    <w:rsid w:val="00FE6378"/>
    <w:rsid w:val="00FF5912"/>
    <w:rsid w:val="00FF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117B4A6-7CB2-4C6E-BD36-FCFC6A775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="Arial"/>
        <w:sz w:val="26"/>
        <w:szCs w:val="26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48F"/>
  </w:style>
  <w:style w:type="paragraph" w:styleId="Titre1">
    <w:name w:val="heading 1"/>
    <w:aliases w:val="Gros titre"/>
    <w:basedOn w:val="Normal"/>
    <w:next w:val="Normal"/>
    <w:link w:val="Titre1Car"/>
    <w:uiPriority w:val="9"/>
    <w:qFormat/>
    <w:rsid w:val="00D05DA3"/>
    <w:pPr>
      <w:shd w:val="clear" w:color="auto" w:fill="548DD4" w:themeFill="text2" w:themeFillTint="99"/>
      <w:outlineLvl w:val="0"/>
    </w:pPr>
    <w:rPr>
      <w:b/>
      <w:caps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4C3F74"/>
    <w:pPr>
      <w:ind w:firstLine="360"/>
      <w:outlineLvl w:val="1"/>
    </w:pPr>
    <w:rPr>
      <w:b/>
      <w:noProof/>
      <w:bdr w:val="single" w:sz="4" w:space="0" w:color="auto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0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99"/>
    <w:rsid w:val="00264450"/>
    <w:pPr>
      <w:numPr>
        <w:numId w:val="9"/>
      </w:numPr>
      <w:contextualSpacing/>
    </w:pPr>
    <w:rPr>
      <w:sz w:val="28"/>
      <w:u w:val="single"/>
    </w:rPr>
  </w:style>
  <w:style w:type="paragraph" w:styleId="En-tte">
    <w:name w:val="header"/>
    <w:basedOn w:val="Normal"/>
    <w:link w:val="En-tteCar"/>
    <w:uiPriority w:val="99"/>
    <w:unhideWhenUsed/>
    <w:rsid w:val="00EE36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362D"/>
  </w:style>
  <w:style w:type="paragraph" w:styleId="Pieddepage">
    <w:name w:val="footer"/>
    <w:basedOn w:val="Normal"/>
    <w:link w:val="PieddepageCar"/>
    <w:uiPriority w:val="99"/>
    <w:unhideWhenUsed/>
    <w:rsid w:val="00EE36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362D"/>
  </w:style>
  <w:style w:type="paragraph" w:styleId="NormalWeb">
    <w:name w:val="Normal (Web)"/>
    <w:basedOn w:val="Normal"/>
    <w:uiPriority w:val="99"/>
    <w:semiHidden/>
    <w:unhideWhenUsed/>
    <w:rsid w:val="00BB77C3"/>
    <w:pPr>
      <w:spacing w:before="100" w:beforeAutospacing="1" w:after="100" w:afterAutospacing="1"/>
    </w:pPr>
    <w:rPr>
      <w:rFonts w:ascii="Times New Roman" w:eastAsiaTheme="minorEastAsia" w:hAnsi="Times New Roman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264450"/>
    <w:pPr>
      <w:numPr>
        <w:numId w:val="10"/>
      </w:numPr>
      <w:ind w:left="426" w:hanging="426"/>
    </w:pPr>
    <w:rPr>
      <w:b/>
      <w:sz w:val="26"/>
      <w:u w:val="none"/>
    </w:rPr>
  </w:style>
  <w:style w:type="character" w:customStyle="1" w:styleId="Sous-titreCar">
    <w:name w:val="Sous-titre Car"/>
    <w:basedOn w:val="Policepardfaut"/>
    <w:link w:val="Sous-titre"/>
    <w:uiPriority w:val="11"/>
    <w:rsid w:val="00264450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07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7EC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D3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rsid w:val="00D05DA3"/>
    <w:pPr>
      <w:pBdr>
        <w:bottom w:val="single" w:sz="4" w:space="1" w:color="auto"/>
      </w:pBdr>
    </w:pPr>
    <w:rPr>
      <w:caps/>
      <w:noProof/>
      <w:sz w:val="24"/>
      <w:szCs w:val="2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D05DA3"/>
    <w:rPr>
      <w:rFonts w:ascii="Arial Narrow" w:eastAsia="Calibri" w:hAnsi="Arial Narrow" w:cs="Arial"/>
      <w:caps/>
      <w:noProof/>
      <w:sz w:val="24"/>
      <w:szCs w:val="28"/>
      <w:lang w:eastAsia="fr-FR"/>
    </w:rPr>
  </w:style>
  <w:style w:type="character" w:customStyle="1" w:styleId="Titre1Car">
    <w:name w:val="Titre 1 Car"/>
    <w:aliases w:val="Gros titre Car"/>
    <w:basedOn w:val="Policepardfaut"/>
    <w:link w:val="Titre1"/>
    <w:uiPriority w:val="9"/>
    <w:rsid w:val="00D05DA3"/>
    <w:rPr>
      <w:rFonts w:ascii="Arial Narrow" w:eastAsia="Calibri" w:hAnsi="Arial Narrow" w:cs="Times New Roman"/>
      <w:b/>
      <w:caps/>
      <w:color w:val="FFFFFF" w:themeColor="background1"/>
      <w:sz w:val="28"/>
      <w:szCs w:val="28"/>
      <w:shd w:val="clear" w:color="auto" w:fill="548DD4" w:themeFill="text2" w:themeFillTint="99"/>
    </w:rPr>
  </w:style>
  <w:style w:type="character" w:customStyle="1" w:styleId="Titre2Car">
    <w:name w:val="Titre 2 Car"/>
    <w:basedOn w:val="Policepardfaut"/>
    <w:link w:val="Titre2"/>
    <w:uiPriority w:val="9"/>
    <w:rsid w:val="004C3F74"/>
    <w:rPr>
      <w:rFonts w:ascii="Arial" w:hAnsi="Arial" w:cs="Arial"/>
      <w:b/>
      <w:noProof/>
      <w:szCs w:val="24"/>
      <w:bdr w:val="single" w:sz="4" w:space="0" w:color="auto"/>
    </w:rPr>
  </w:style>
  <w:style w:type="character" w:styleId="Lienhypertexte">
    <w:name w:val="Hyperlink"/>
    <w:basedOn w:val="Policepardfaut"/>
    <w:uiPriority w:val="99"/>
    <w:unhideWhenUsed/>
    <w:rsid w:val="008F36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F26D6"/>
    <w:rPr>
      <w:color w:val="800080" w:themeColor="followedHyperlink"/>
      <w:u w:val="single"/>
    </w:rPr>
  </w:style>
  <w:style w:type="paragraph" w:styleId="Retraitcorpsdetexte">
    <w:name w:val="Body Text Indent"/>
    <w:basedOn w:val="Normal"/>
    <w:link w:val="RetraitcorpsdetexteCar"/>
    <w:rsid w:val="003556C8"/>
    <w:pPr>
      <w:spacing w:after="120" w:line="340" w:lineRule="exact"/>
      <w:ind w:left="709" w:firstLine="714"/>
    </w:pPr>
    <w:rPr>
      <w:rFonts w:eastAsia="Times New Roman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3556C8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4E461D"/>
    <w:pPr>
      <w:spacing w:after="120" w:line="480" w:lineRule="auto"/>
      <w:ind w:left="283"/>
    </w:pPr>
    <w:rPr>
      <w:rFonts w:eastAsia="Times New Roman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4E461D"/>
    <w:rPr>
      <w:rFonts w:ascii="Arial" w:eastAsia="Times New Roman" w:hAnsi="Arial" w:cs="Times New Roman"/>
      <w:sz w:val="24"/>
      <w:szCs w:val="20"/>
      <w:lang w:eastAsia="fr-FR"/>
    </w:rPr>
  </w:style>
  <w:style w:type="character" w:styleId="Rfrenceintense">
    <w:name w:val="Intense Reference"/>
    <w:basedOn w:val="Policepardfaut"/>
    <w:uiPriority w:val="32"/>
    <w:rsid w:val="00D05DA3"/>
    <w:rPr>
      <w:b/>
      <w:bCs/>
      <w:smallCaps/>
      <w:color w:val="4F81BD" w:themeColor="accent1"/>
      <w:spacing w:val="5"/>
    </w:rPr>
  </w:style>
  <w:style w:type="paragraph" w:customStyle="1" w:styleId="titrepartie">
    <w:name w:val="titre partie"/>
    <w:basedOn w:val="Paragraphedeliste"/>
    <w:link w:val="titrepartieCar"/>
    <w:qFormat/>
    <w:rsid w:val="00AA7E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shd w:val="clear" w:color="auto" w:fill="B6DDE8" w:themeFill="accent5" w:themeFillTint="66"/>
      <w:ind w:left="3828" w:right="-24" w:firstLine="0"/>
    </w:pPr>
    <w:rPr>
      <w:u w:val="none"/>
    </w:rPr>
  </w:style>
  <w:style w:type="paragraph" w:customStyle="1" w:styleId="warning">
    <w:name w:val="warning"/>
    <w:basedOn w:val="Normal"/>
    <w:link w:val="warningCar"/>
    <w:qFormat/>
    <w:rsid w:val="006C46F5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b/>
    </w:rPr>
  </w:style>
  <w:style w:type="character" w:customStyle="1" w:styleId="ParagraphedelisteCar">
    <w:name w:val="Paragraphe de liste Car"/>
    <w:basedOn w:val="Policepardfaut"/>
    <w:link w:val="Paragraphedeliste"/>
    <w:uiPriority w:val="99"/>
    <w:rsid w:val="00264450"/>
    <w:rPr>
      <w:sz w:val="28"/>
      <w:u w:val="single"/>
    </w:rPr>
  </w:style>
  <w:style w:type="character" w:customStyle="1" w:styleId="titrepartieCar">
    <w:name w:val="titre partie Car"/>
    <w:basedOn w:val="ParagraphedelisteCar"/>
    <w:link w:val="titrepartie"/>
    <w:rsid w:val="00AA7E5D"/>
    <w:rPr>
      <w:sz w:val="28"/>
      <w:u w:val="single"/>
      <w:shd w:val="clear" w:color="auto" w:fill="B6DDE8" w:themeFill="accent5" w:themeFillTint="66"/>
    </w:rPr>
  </w:style>
  <w:style w:type="paragraph" w:customStyle="1" w:styleId="assembl">
    <w:name w:val="assembl"/>
    <w:basedOn w:val="Paragraphedeliste"/>
    <w:link w:val="assemblCar"/>
    <w:qFormat/>
    <w:rsid w:val="00501C35"/>
    <w:pPr>
      <w:numPr>
        <w:numId w:val="12"/>
      </w:numPr>
    </w:pPr>
    <w:rPr>
      <w:sz w:val="26"/>
      <w:u w:val="none"/>
    </w:rPr>
  </w:style>
  <w:style w:type="character" w:customStyle="1" w:styleId="warningCar">
    <w:name w:val="warning Car"/>
    <w:basedOn w:val="Policepardfaut"/>
    <w:link w:val="warning"/>
    <w:rsid w:val="006C46F5"/>
    <w:rPr>
      <w:b/>
    </w:rPr>
  </w:style>
  <w:style w:type="character" w:customStyle="1" w:styleId="assemblCar">
    <w:name w:val="assembl Car"/>
    <w:basedOn w:val="ParagraphedelisteCar"/>
    <w:link w:val="assembl"/>
    <w:rsid w:val="00501C35"/>
    <w:rPr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%20PRO%20TCB\7%20Mod&#232;les\Savoir%20techn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D41A6-A813-4DA5-AB8B-CDB6B71F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Savoir techno.dotx</Template>
  <TotalTime>442</TotalTime>
  <Pages>1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</dc:creator>
  <cp:lastModifiedBy>Simon</cp:lastModifiedBy>
  <cp:revision>11</cp:revision>
  <cp:lastPrinted>2016-11-08T13:03:00Z</cp:lastPrinted>
  <dcterms:created xsi:type="dcterms:W3CDTF">2016-11-07T07:04:00Z</dcterms:created>
  <dcterms:modified xsi:type="dcterms:W3CDTF">2016-11-08T13:05:00Z</dcterms:modified>
</cp:coreProperties>
</file>