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EE9" w:rsidRDefault="00EE6EE9" w:rsidP="00A4457F">
      <w:pPr>
        <w:rPr>
          <w:rFonts w:ascii="Arial" w:hAnsi="Arial" w:cs="Arial"/>
        </w:rPr>
      </w:pPr>
      <w:bookmarkStart w:id="0" w:name="_top"/>
      <w:bookmarkEnd w:id="0"/>
      <w:r>
        <w:rPr>
          <w:rFonts w:ascii="Arial" w:hAnsi="Arial" w:cs="Arial"/>
        </w:rPr>
        <w:t>1° vague</w:t>
      </w:r>
      <w:r w:rsidR="001B6D02">
        <w:rPr>
          <w:rFonts w:ascii="Arial" w:hAnsi="Arial" w:cs="Arial"/>
        </w:rPr>
        <w:t> :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851"/>
        <w:gridCol w:w="1144"/>
        <w:gridCol w:w="1124"/>
        <w:gridCol w:w="850"/>
        <w:gridCol w:w="851"/>
        <w:gridCol w:w="1076"/>
      </w:tblGrid>
      <w:tr w:rsidR="001B6D02" w:rsidRPr="004D4F1C" w:rsidTr="001B6D02">
        <w:trPr>
          <w:trHeight w:val="567"/>
        </w:trPr>
        <w:tc>
          <w:tcPr>
            <w:tcW w:w="18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1B6D02" w:rsidRDefault="004D4F1C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B6D02">
              <w:rPr>
                <w:rFonts w:ascii="Arial" w:hAnsi="Arial" w:cs="Arial"/>
                <w:color w:val="FFFFFF" w:themeColor="background1"/>
              </w:rPr>
              <w:t>Elève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1B6D02" w:rsidRDefault="003E4AF6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hyperlink w:anchor="Poteau" w:history="1">
              <w:r w:rsidR="004D4F1C" w:rsidRPr="00003B21">
                <w:rPr>
                  <w:rStyle w:val="Lienhypertexte"/>
                  <w:rFonts w:ascii="Arial" w:hAnsi="Arial" w:cs="Arial"/>
                </w:rPr>
                <w:t>p</w:t>
              </w:r>
              <w:r w:rsidR="004D4F1C" w:rsidRPr="00003B21">
                <w:rPr>
                  <w:rStyle w:val="Lienhypertexte"/>
                  <w:rFonts w:ascii="Arial" w:hAnsi="Arial" w:cs="Arial"/>
                </w:rPr>
                <w:t>o</w:t>
              </w:r>
              <w:r w:rsidR="004D4F1C" w:rsidRPr="00003B21">
                <w:rPr>
                  <w:rStyle w:val="Lienhypertexte"/>
                  <w:rFonts w:ascii="Arial" w:hAnsi="Arial" w:cs="Arial"/>
                </w:rPr>
                <w:t>teau</w:t>
              </w:r>
            </w:hyperlink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1B6D02" w:rsidRDefault="003E4AF6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hyperlink w:anchor="Poinçon" w:history="1">
              <w:r w:rsidR="004D4F1C" w:rsidRPr="00DA794D">
                <w:rPr>
                  <w:rStyle w:val="Lienhypertexte"/>
                  <w:rFonts w:ascii="Arial" w:hAnsi="Arial" w:cs="Arial"/>
                </w:rPr>
                <w:t>poinç</w:t>
              </w:r>
              <w:r w:rsidR="004D4F1C" w:rsidRPr="00DA794D">
                <w:rPr>
                  <w:rStyle w:val="Lienhypertexte"/>
                  <w:rFonts w:ascii="Arial" w:hAnsi="Arial" w:cs="Arial"/>
                </w:rPr>
                <w:t>o</w:t>
              </w:r>
              <w:r w:rsidR="004D4F1C" w:rsidRPr="00DA794D">
                <w:rPr>
                  <w:rStyle w:val="Lienhypertexte"/>
                  <w:rFonts w:ascii="Arial" w:hAnsi="Arial" w:cs="Arial"/>
                </w:rPr>
                <w:t>n</w:t>
              </w:r>
            </w:hyperlink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1B6D02" w:rsidRDefault="003E4AF6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hyperlink w:anchor="ArbaL" w:history="1">
              <w:r w:rsidR="001B6D02" w:rsidRPr="00FE24FF">
                <w:rPr>
                  <w:rStyle w:val="Lienhypertexte"/>
                  <w:rFonts w:ascii="Arial" w:hAnsi="Arial" w:cs="Arial"/>
                </w:rPr>
                <w:t>arb</w:t>
              </w:r>
              <w:r w:rsidR="001B6D02" w:rsidRPr="00FE24FF">
                <w:rPr>
                  <w:rStyle w:val="Lienhypertexte"/>
                  <w:rFonts w:ascii="Arial" w:hAnsi="Arial" w:cs="Arial"/>
                </w:rPr>
                <w:t>a</w:t>
              </w:r>
              <w:r w:rsidR="001B6D02" w:rsidRPr="00FE24FF">
                <w:rPr>
                  <w:rStyle w:val="Lienhypertexte"/>
                  <w:rFonts w:ascii="Arial" w:hAnsi="Arial" w:cs="Arial"/>
                </w:rPr>
                <w:t>L</w:t>
              </w:r>
            </w:hyperlink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1B6D02" w:rsidRDefault="003E4AF6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hyperlink w:anchor="Coyau" w:history="1">
              <w:r w:rsidR="004D4F1C" w:rsidRPr="00FE24FF">
                <w:rPr>
                  <w:rStyle w:val="Lienhypertexte"/>
                  <w:rFonts w:ascii="Arial" w:hAnsi="Arial" w:cs="Arial"/>
                </w:rPr>
                <w:t>co</w:t>
              </w:r>
              <w:r w:rsidR="004D4F1C" w:rsidRPr="00FE24FF">
                <w:rPr>
                  <w:rStyle w:val="Lienhypertexte"/>
                  <w:rFonts w:ascii="Arial" w:hAnsi="Arial" w:cs="Arial"/>
                </w:rPr>
                <w:t>y</w:t>
              </w:r>
              <w:r w:rsidR="004D4F1C" w:rsidRPr="00FE24FF">
                <w:rPr>
                  <w:rStyle w:val="Lienhypertexte"/>
                  <w:rFonts w:ascii="Arial" w:hAnsi="Arial" w:cs="Arial"/>
                </w:rPr>
                <w:t>au</w:t>
              </w:r>
            </w:hyperlink>
          </w:p>
        </w:tc>
        <w:tc>
          <w:tcPr>
            <w:tcW w:w="11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1B6D02" w:rsidRDefault="003E4AF6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hyperlink w:anchor="demi_Entrait_OUS" w:history="1">
              <w:r w:rsidR="004D4F1C" w:rsidRPr="009178A6">
                <w:rPr>
                  <w:rStyle w:val="Lienhypertexte"/>
                  <w:rFonts w:ascii="Arial" w:hAnsi="Arial" w:cs="Arial"/>
                </w:rPr>
                <w:t>½ entra</w:t>
              </w:r>
              <w:r w:rsidR="004D4F1C" w:rsidRPr="009178A6">
                <w:rPr>
                  <w:rStyle w:val="Lienhypertexte"/>
                  <w:rFonts w:ascii="Arial" w:hAnsi="Arial" w:cs="Arial"/>
                </w:rPr>
                <w:t>i</w:t>
              </w:r>
              <w:r w:rsidR="004D4F1C" w:rsidRPr="009178A6">
                <w:rPr>
                  <w:rStyle w:val="Lienhypertexte"/>
                  <w:rFonts w:ascii="Arial" w:hAnsi="Arial" w:cs="Arial"/>
                </w:rPr>
                <w:t>t OUS</w:t>
              </w:r>
            </w:hyperlink>
          </w:p>
        </w:tc>
        <w:tc>
          <w:tcPr>
            <w:tcW w:w="11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9178A6" w:rsidRDefault="009178A6" w:rsidP="001B6D02">
            <w:pPr>
              <w:jc w:val="center"/>
              <w:rPr>
                <w:rStyle w:val="Lienhypertexte"/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</w:rPr>
              <w:fldChar w:fldCharType="begin"/>
            </w:r>
            <w:r>
              <w:rPr>
                <w:rFonts w:ascii="Arial" w:hAnsi="Arial" w:cs="Arial"/>
                <w:color w:val="FFFFFF" w:themeColor="background1"/>
              </w:rPr>
              <w:instrText xml:space="preserve"> HYPERLINK  \l "demi_Entrait_US" </w:instrText>
            </w:r>
            <w:r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4D4F1C" w:rsidRPr="009178A6">
              <w:rPr>
                <w:rStyle w:val="Lienhypertexte"/>
                <w:rFonts w:ascii="Arial" w:hAnsi="Arial" w:cs="Arial"/>
              </w:rPr>
              <w:t>½ entrait</w:t>
            </w:r>
          </w:p>
          <w:p w:rsidR="004D4F1C" w:rsidRPr="001B6D02" w:rsidRDefault="004D4F1C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9178A6">
              <w:rPr>
                <w:rStyle w:val="Lienhypertexte"/>
                <w:rFonts w:ascii="Arial" w:hAnsi="Arial" w:cs="Arial"/>
              </w:rPr>
              <w:t>US</w:t>
            </w:r>
            <w:r w:rsidR="009178A6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9178A6" w:rsidRDefault="009178A6" w:rsidP="001B6D02">
            <w:pPr>
              <w:jc w:val="center"/>
              <w:rPr>
                <w:rStyle w:val="Lienhypertexte"/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</w:rPr>
              <w:fldChar w:fldCharType="begin"/>
            </w:r>
            <w:r>
              <w:rPr>
                <w:rFonts w:ascii="Arial" w:hAnsi="Arial" w:cs="Arial"/>
                <w:color w:val="FFFFFF" w:themeColor="background1"/>
              </w:rPr>
              <w:instrText xml:space="preserve"> HYPERLINK  \l "Entrait_OUS" </w:instrText>
            </w:r>
            <w:r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4D4F1C" w:rsidRPr="009178A6">
              <w:rPr>
                <w:rStyle w:val="Lienhypertexte"/>
                <w:rFonts w:ascii="Arial" w:hAnsi="Arial" w:cs="Arial"/>
              </w:rPr>
              <w:t>en</w:t>
            </w:r>
            <w:r w:rsidR="004D4F1C" w:rsidRPr="009178A6">
              <w:rPr>
                <w:rStyle w:val="Lienhypertexte"/>
                <w:rFonts w:ascii="Arial" w:hAnsi="Arial" w:cs="Arial"/>
              </w:rPr>
              <w:t>t</w:t>
            </w:r>
            <w:r w:rsidR="004D4F1C" w:rsidRPr="009178A6">
              <w:rPr>
                <w:rStyle w:val="Lienhypertexte"/>
                <w:rFonts w:ascii="Arial" w:hAnsi="Arial" w:cs="Arial"/>
              </w:rPr>
              <w:t>rait</w:t>
            </w:r>
          </w:p>
          <w:p w:rsidR="004D4F1C" w:rsidRPr="001B6D02" w:rsidRDefault="004D4F1C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9178A6">
              <w:rPr>
                <w:rStyle w:val="Lienhypertexte"/>
                <w:rFonts w:ascii="Arial" w:hAnsi="Arial" w:cs="Arial"/>
              </w:rPr>
              <w:t>OUS</w:t>
            </w:r>
            <w:r w:rsidR="009178A6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9178A6" w:rsidRDefault="009178A6" w:rsidP="001B6D02">
            <w:pPr>
              <w:jc w:val="center"/>
              <w:rPr>
                <w:rStyle w:val="Lienhypertexte"/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</w:rPr>
              <w:fldChar w:fldCharType="begin"/>
            </w:r>
            <w:r>
              <w:rPr>
                <w:rFonts w:ascii="Arial" w:hAnsi="Arial" w:cs="Arial"/>
                <w:color w:val="FFFFFF" w:themeColor="background1"/>
              </w:rPr>
              <w:instrText xml:space="preserve"> HYPERLINK  \l "Entrait_US" </w:instrText>
            </w:r>
            <w:r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4D4F1C" w:rsidRPr="009178A6">
              <w:rPr>
                <w:rStyle w:val="Lienhypertexte"/>
                <w:rFonts w:ascii="Arial" w:hAnsi="Arial" w:cs="Arial"/>
              </w:rPr>
              <w:t>en</w:t>
            </w:r>
            <w:r w:rsidR="004D4F1C" w:rsidRPr="009178A6">
              <w:rPr>
                <w:rStyle w:val="Lienhypertexte"/>
                <w:rFonts w:ascii="Arial" w:hAnsi="Arial" w:cs="Arial"/>
              </w:rPr>
              <w:t>t</w:t>
            </w:r>
            <w:r w:rsidR="004D4F1C" w:rsidRPr="009178A6">
              <w:rPr>
                <w:rStyle w:val="Lienhypertexte"/>
                <w:rFonts w:ascii="Arial" w:hAnsi="Arial" w:cs="Arial"/>
              </w:rPr>
              <w:t>rait</w:t>
            </w:r>
          </w:p>
          <w:p w:rsidR="004D4F1C" w:rsidRPr="001B6D02" w:rsidRDefault="004D4F1C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9178A6">
              <w:rPr>
                <w:rStyle w:val="Lienhypertexte"/>
                <w:rFonts w:ascii="Arial" w:hAnsi="Arial" w:cs="Arial"/>
              </w:rPr>
              <w:t>US</w:t>
            </w:r>
            <w:r w:rsidR="009178A6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  <w:tc>
          <w:tcPr>
            <w:tcW w:w="10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4D4F1C" w:rsidRPr="001B6D02" w:rsidRDefault="003E4AF6" w:rsidP="001B6D0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hyperlink w:anchor="ContreF" w:history="1">
              <w:r w:rsidR="001B6D02" w:rsidRPr="009178A6">
                <w:rPr>
                  <w:rStyle w:val="Lienhypertexte"/>
                  <w:rFonts w:ascii="Arial" w:hAnsi="Arial" w:cs="Arial"/>
                </w:rPr>
                <w:t>contr</w:t>
              </w:r>
              <w:r w:rsidR="001B6D02" w:rsidRPr="009178A6">
                <w:rPr>
                  <w:rStyle w:val="Lienhypertexte"/>
                  <w:rFonts w:ascii="Arial" w:hAnsi="Arial" w:cs="Arial"/>
                </w:rPr>
                <w:t>e</w:t>
              </w:r>
              <w:r w:rsidR="001B6D02" w:rsidRPr="009178A6">
                <w:rPr>
                  <w:rStyle w:val="Lienhypertexte"/>
                  <w:rFonts w:ascii="Arial" w:hAnsi="Arial" w:cs="Arial"/>
                </w:rPr>
                <w:t>F</w:t>
              </w:r>
            </w:hyperlink>
          </w:p>
        </w:tc>
      </w:tr>
      <w:tr w:rsidR="001B6D02" w:rsidRPr="004D4F1C" w:rsidTr="001B6D02">
        <w:trPr>
          <w:trHeight w:val="366"/>
        </w:trPr>
        <w:tc>
          <w:tcPr>
            <w:tcW w:w="180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4D4F1C" w:rsidP="001B6D02">
            <w:pPr>
              <w:jc w:val="center"/>
              <w:rPr>
                <w:rFonts w:ascii="Arial" w:eastAsia="Times New Roman" w:hAnsi="Arial" w:cs="Arial"/>
                <w:b/>
                <w:i/>
                <w:lang w:eastAsia="fr-FR"/>
              </w:rPr>
            </w:pPr>
            <w:r w:rsidRPr="001B6D02">
              <w:rPr>
                <w:rFonts w:ascii="Arial" w:eastAsia="Times New Roman" w:hAnsi="Arial" w:cs="Arial"/>
                <w:b/>
                <w:i/>
                <w:lang w:eastAsia="fr-FR"/>
              </w:rPr>
              <w:t>quantité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4D4F1C" w:rsidP="001B6D02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4D4F1C" w:rsidP="001B6D02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1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4D4F1C" w:rsidP="001B6D02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4D4F1C" w:rsidP="001B6D02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144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4D4F1C" w:rsidP="001B6D02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2</w:t>
            </w:r>
          </w:p>
        </w:tc>
        <w:tc>
          <w:tcPr>
            <w:tcW w:w="1124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4D4F1C" w:rsidP="001B6D02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2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1B6D02" w:rsidP="001B6D02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1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1B6D02" w:rsidP="001B6D02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1</w:t>
            </w:r>
          </w:p>
        </w:tc>
        <w:tc>
          <w:tcPr>
            <w:tcW w:w="1076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D4F1C" w:rsidRPr="001B6D02" w:rsidRDefault="004D4F1C" w:rsidP="001B6D02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4</w:t>
            </w:r>
          </w:p>
        </w:tc>
      </w:tr>
      <w:tr w:rsidR="001B6D02" w:rsidRPr="004D4F1C" w:rsidTr="009D6AB0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1B6D02" w:rsidRDefault="004D4F1C" w:rsidP="001B6D02">
            <w:pPr>
              <w:rPr>
                <w:rFonts w:ascii="Arial" w:eastAsia="Times New Roman" w:hAnsi="Arial" w:cs="Arial"/>
                <w:lang w:eastAsia="fr-FR"/>
              </w:rPr>
            </w:pPr>
            <w:r w:rsidRPr="004D4F1C">
              <w:rPr>
                <w:rFonts w:ascii="Arial" w:eastAsia="Times New Roman" w:hAnsi="Arial" w:cs="Arial"/>
                <w:lang w:eastAsia="fr-FR"/>
              </w:rPr>
              <w:t xml:space="preserve">BARET </w:t>
            </w:r>
          </w:p>
          <w:p w:rsidR="004D4F1C" w:rsidRPr="004D4F1C" w:rsidRDefault="004D4F1C" w:rsidP="001B6D02">
            <w:pPr>
              <w:rPr>
                <w:rFonts w:ascii="Arial" w:eastAsia="Times New Roman" w:hAnsi="Arial" w:cs="Arial"/>
                <w:lang w:eastAsia="fr-FR"/>
              </w:rPr>
            </w:pPr>
            <w:r w:rsidRPr="004D4F1C">
              <w:rPr>
                <w:rFonts w:ascii="Arial" w:eastAsia="Times New Roman" w:hAnsi="Arial" w:cs="Arial"/>
                <w:lang w:eastAsia="fr-FR"/>
              </w:rPr>
              <w:t>Yoann</w:t>
            </w:r>
          </w:p>
        </w:tc>
        <w:tc>
          <w:tcPr>
            <w:tcW w:w="993" w:type="dxa"/>
            <w:shd w:val="clear" w:color="auto" w:fill="FF0000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44" w:type="dxa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112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B6D02" w:rsidRPr="004D4F1C" w:rsidTr="008D00EC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4D4F1C" w:rsidRPr="004D4F1C" w:rsidRDefault="004D4F1C" w:rsidP="001B6D02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BOUCHER Arthur</w:t>
            </w:r>
          </w:p>
        </w:tc>
        <w:tc>
          <w:tcPr>
            <w:tcW w:w="993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114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50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B6D02" w:rsidRPr="004D4F1C" w:rsidTr="009D6AB0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1B6D02" w:rsidRDefault="004D4F1C" w:rsidP="001B6D02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 xml:space="preserve">DURAND </w:t>
            </w:r>
          </w:p>
          <w:p w:rsidR="004D4F1C" w:rsidRPr="004D4F1C" w:rsidRDefault="004D4F1C" w:rsidP="001B6D02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Alexis</w:t>
            </w:r>
          </w:p>
        </w:tc>
        <w:tc>
          <w:tcPr>
            <w:tcW w:w="993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4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B6D02" w:rsidRPr="004D4F1C" w:rsidTr="001A7578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4D4F1C" w:rsidRPr="004D4F1C" w:rsidRDefault="004D4F1C" w:rsidP="001B6D02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FLACHER Benjamin</w:t>
            </w:r>
          </w:p>
        </w:tc>
        <w:tc>
          <w:tcPr>
            <w:tcW w:w="993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44" w:type="dxa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112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B6D02" w:rsidRPr="004D4F1C" w:rsidTr="009A327A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4D4F1C" w:rsidRPr="004D4F1C" w:rsidRDefault="004D4F1C" w:rsidP="001B6D02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GHIRARDI Kévin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4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50" w:type="dxa"/>
            <w:shd w:val="clear" w:color="auto" w:fill="FF0000"/>
            <w:vAlign w:val="center"/>
          </w:tcPr>
          <w:p w:rsidR="004D4F1C" w:rsidRPr="001A7578" w:rsidRDefault="009A327A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B6D02" w:rsidRPr="004D4F1C" w:rsidTr="009D6AB0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1B6D02" w:rsidRDefault="004D4F1C" w:rsidP="001B6D02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 xml:space="preserve">HANAI </w:t>
            </w:r>
          </w:p>
          <w:p w:rsidR="004D4F1C" w:rsidRPr="004D4F1C" w:rsidRDefault="004D4F1C" w:rsidP="001B6D02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Olivier</w:t>
            </w:r>
          </w:p>
        </w:tc>
        <w:tc>
          <w:tcPr>
            <w:tcW w:w="993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114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B6D02" w:rsidRPr="004D4F1C" w:rsidTr="001A7578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4D4F1C" w:rsidRPr="004D4F1C" w:rsidRDefault="004D4F1C" w:rsidP="001B6D02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LAPORTE Mayrig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D4F1C" w:rsidRPr="001A7578" w:rsidRDefault="001A7578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4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B6D02" w:rsidRPr="004D4F1C" w:rsidTr="001A7578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4D4F1C" w:rsidRPr="004D4F1C" w:rsidRDefault="004D4F1C" w:rsidP="001B6D02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PITRUZZELLA Sébastien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4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</w:tr>
      <w:tr w:rsidR="001B6D02" w:rsidRPr="004D4F1C" w:rsidTr="009D6AB0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4D4F1C" w:rsidRPr="004D4F1C" w:rsidRDefault="004D4F1C" w:rsidP="001B6D02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PLANCON Yohann</w:t>
            </w:r>
          </w:p>
        </w:tc>
        <w:tc>
          <w:tcPr>
            <w:tcW w:w="993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4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</w:tr>
      <w:tr w:rsidR="001B6D02" w:rsidRPr="004D4F1C" w:rsidTr="009D6AB0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p w:rsidR="001B6D02" w:rsidRDefault="004D4F1C" w:rsidP="001B6D02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 xml:space="preserve">REY </w:t>
            </w:r>
          </w:p>
          <w:p w:rsidR="004D4F1C" w:rsidRPr="004D4F1C" w:rsidRDefault="004D4F1C" w:rsidP="001B6D02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Benjamin</w:t>
            </w:r>
          </w:p>
        </w:tc>
        <w:tc>
          <w:tcPr>
            <w:tcW w:w="993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shd w:val="clear" w:color="auto" w:fill="FF0000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114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B6D02" w:rsidRPr="004D4F1C" w:rsidTr="008D00EC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</w:tcBorders>
            <w:vAlign w:val="center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9"/>
            </w:tblGrid>
            <w:tr w:rsidR="004D4F1C" w:rsidRPr="00EE6EE9" w:rsidTr="004D4F1C">
              <w:trPr>
                <w:tblCellSpacing w:w="0" w:type="dxa"/>
              </w:trPr>
              <w:tc>
                <w:tcPr>
                  <w:tcW w:w="1639" w:type="dxa"/>
                  <w:shd w:val="clear" w:color="auto" w:fill="FFFFFF"/>
                  <w:noWrap/>
                  <w:vAlign w:val="center"/>
                  <w:hideMark/>
                </w:tcPr>
                <w:p w:rsidR="001B6D02" w:rsidRDefault="004D4F1C" w:rsidP="001B6D02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EE6EE9">
                    <w:rPr>
                      <w:rFonts w:ascii="Arial" w:eastAsia="Times New Roman" w:hAnsi="Arial" w:cs="Arial"/>
                      <w:lang w:eastAsia="fr-FR"/>
                    </w:rPr>
                    <w:t>SOURNIA</w:t>
                  </w:r>
                </w:p>
                <w:p w:rsidR="004D4F1C" w:rsidRPr="00EE6EE9" w:rsidRDefault="004D4F1C" w:rsidP="001B6D02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EE6EE9">
                    <w:rPr>
                      <w:rFonts w:ascii="Arial" w:eastAsia="Times New Roman" w:hAnsi="Arial" w:cs="Arial"/>
                      <w:lang w:eastAsia="fr-FR"/>
                    </w:rPr>
                    <w:t>Robin</w:t>
                  </w:r>
                </w:p>
              </w:tc>
            </w:tr>
          </w:tbl>
          <w:p w:rsidR="004D4F1C" w:rsidRPr="004D4F1C" w:rsidRDefault="004D4F1C" w:rsidP="001B6D0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993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114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0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right w:val="single" w:sz="18" w:space="0" w:color="auto"/>
            </w:tcBorders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</w:tr>
      <w:tr w:rsidR="001B6D02" w:rsidRPr="004D4F1C" w:rsidTr="009A327A">
        <w:trPr>
          <w:cantSplit/>
          <w:trHeight w:hRule="exact" w:val="567"/>
        </w:trPr>
        <w:tc>
          <w:tcPr>
            <w:tcW w:w="180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D4F1C" w:rsidRDefault="00A83F77" w:rsidP="001B6D02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ZAPATA</w:t>
            </w:r>
          </w:p>
          <w:p w:rsidR="00A83F77" w:rsidRPr="004D4F1C" w:rsidRDefault="00A83F77" w:rsidP="001B6D02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Hugo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44" w:type="dxa"/>
            <w:tcBorders>
              <w:bottom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24" w:type="dxa"/>
            <w:tcBorders>
              <w:bottom w:val="single" w:sz="18" w:space="0" w:color="auto"/>
            </w:tcBorders>
            <w:vAlign w:val="center"/>
          </w:tcPr>
          <w:p w:rsidR="004D4F1C" w:rsidRPr="001A7578" w:rsidRDefault="009A327A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4D4F1C" w:rsidRPr="001A7578" w:rsidRDefault="009A327A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4D4F1C" w:rsidRPr="001A7578" w:rsidRDefault="004D4F1C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7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:rsidR="004D4F1C" w:rsidRPr="001A7578" w:rsidRDefault="001B6D02" w:rsidP="001B6D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A7578">
              <w:rPr>
                <w:rFonts w:ascii="Arial" w:hAnsi="Arial" w:cs="Arial"/>
                <w:b/>
                <w:sz w:val="40"/>
                <w:szCs w:val="40"/>
              </w:rPr>
              <w:t>x</w:t>
            </w:r>
          </w:p>
        </w:tc>
      </w:tr>
    </w:tbl>
    <w:p w:rsidR="007E11EB" w:rsidRDefault="007E11EB" w:rsidP="00A4457F">
      <w:pPr>
        <w:rPr>
          <w:rFonts w:ascii="Arial" w:hAnsi="Arial" w:cs="Arial"/>
        </w:rPr>
      </w:pPr>
    </w:p>
    <w:p w:rsidR="00A83F77" w:rsidRDefault="00A83F77" w:rsidP="00A4457F">
      <w:pPr>
        <w:rPr>
          <w:rFonts w:ascii="Arial" w:hAnsi="Arial" w:cs="Arial"/>
        </w:rPr>
      </w:pPr>
    </w:p>
    <w:p w:rsidR="00A83F77" w:rsidRDefault="00A83F77" w:rsidP="00A4457F">
      <w:pPr>
        <w:rPr>
          <w:rFonts w:ascii="Arial" w:hAnsi="Arial" w:cs="Arial"/>
        </w:rPr>
      </w:pPr>
      <w:bookmarkStart w:id="1" w:name="_GoBack"/>
      <w:bookmarkEnd w:id="1"/>
    </w:p>
    <w:p w:rsidR="008D00EC" w:rsidRDefault="008D00EC" w:rsidP="00A4457F">
      <w:pPr>
        <w:rPr>
          <w:rFonts w:ascii="Arial" w:hAnsi="Arial" w:cs="Arial"/>
        </w:rPr>
      </w:pPr>
    </w:p>
    <w:p w:rsidR="00A83F77" w:rsidRDefault="00A83F77" w:rsidP="00A4457F">
      <w:pPr>
        <w:rPr>
          <w:rFonts w:ascii="Arial" w:hAnsi="Arial" w:cs="Arial"/>
        </w:rPr>
      </w:pPr>
    </w:p>
    <w:p w:rsidR="00A83F77" w:rsidRDefault="00A83F77" w:rsidP="00A4457F">
      <w:pPr>
        <w:rPr>
          <w:rFonts w:ascii="Arial" w:hAnsi="Arial" w:cs="Arial"/>
        </w:rPr>
      </w:pPr>
    </w:p>
    <w:p w:rsidR="00A83F77" w:rsidRDefault="00A83F77" w:rsidP="00A4457F">
      <w:pPr>
        <w:rPr>
          <w:rFonts w:ascii="Arial" w:hAnsi="Arial" w:cs="Arial"/>
        </w:rPr>
      </w:pPr>
    </w:p>
    <w:p w:rsidR="00FE24FF" w:rsidRDefault="00FE24FF" w:rsidP="00A4457F">
      <w:pPr>
        <w:rPr>
          <w:rFonts w:ascii="Arial" w:hAnsi="Arial" w:cs="Arial"/>
        </w:rPr>
      </w:pPr>
    </w:p>
    <w:p w:rsidR="00FE24FF" w:rsidRDefault="00FE24FF" w:rsidP="00A4457F">
      <w:pPr>
        <w:rPr>
          <w:rFonts w:ascii="Arial" w:hAnsi="Arial" w:cs="Arial"/>
        </w:rPr>
      </w:pPr>
    </w:p>
    <w:p w:rsidR="00A83F77" w:rsidRDefault="00A83F77" w:rsidP="00A4457F">
      <w:pPr>
        <w:rPr>
          <w:rFonts w:ascii="Arial" w:hAnsi="Arial" w:cs="Arial"/>
        </w:rPr>
      </w:pPr>
    </w:p>
    <w:p w:rsidR="00A83F77" w:rsidRDefault="00A83F77" w:rsidP="00A4457F">
      <w:pPr>
        <w:rPr>
          <w:rFonts w:ascii="Arial" w:hAnsi="Arial" w:cs="Arial"/>
        </w:rPr>
      </w:pPr>
    </w:p>
    <w:p w:rsidR="00A83F77" w:rsidRDefault="00A83F77" w:rsidP="00A4457F">
      <w:pPr>
        <w:rPr>
          <w:rFonts w:ascii="Arial" w:hAnsi="Arial" w:cs="Arial"/>
        </w:rPr>
      </w:pPr>
    </w:p>
    <w:p w:rsidR="00A83F77" w:rsidRDefault="00A83F77" w:rsidP="00A4457F">
      <w:pPr>
        <w:rPr>
          <w:rFonts w:ascii="Arial" w:hAnsi="Arial" w:cs="Arial"/>
        </w:rPr>
      </w:pPr>
    </w:p>
    <w:p w:rsidR="007E11EB" w:rsidRDefault="001B6D02" w:rsidP="00A4457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2° vague :</w:t>
      </w:r>
    </w:p>
    <w:tbl>
      <w:tblPr>
        <w:tblStyle w:val="Grilledutableau"/>
        <w:tblW w:w="10740" w:type="dxa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984"/>
        <w:gridCol w:w="1559"/>
        <w:gridCol w:w="1134"/>
        <w:gridCol w:w="993"/>
        <w:gridCol w:w="1134"/>
        <w:gridCol w:w="1134"/>
      </w:tblGrid>
      <w:tr w:rsidR="0096016C" w:rsidRPr="004D4F1C" w:rsidTr="003E4AF6">
        <w:trPr>
          <w:trHeight w:val="579"/>
        </w:trPr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96016C" w:rsidRPr="001B6D02" w:rsidRDefault="0096016C" w:rsidP="0096016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B6D02">
              <w:rPr>
                <w:rFonts w:ascii="Arial" w:hAnsi="Arial" w:cs="Arial"/>
                <w:color w:val="FFFFFF" w:themeColor="background1"/>
              </w:rPr>
              <w:t>Elève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96016C" w:rsidRPr="001B6D02" w:rsidRDefault="006729F0" w:rsidP="0096016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hyperlink w:anchor="ChevronD" w:history="1">
              <w:r w:rsidR="00012C3E" w:rsidRPr="006729F0">
                <w:rPr>
                  <w:rStyle w:val="Lienhypertexte"/>
                  <w:rFonts w:ascii="Arial" w:hAnsi="Arial" w:cs="Arial"/>
                </w:rPr>
                <w:t>C</w:t>
              </w:r>
              <w:r w:rsidR="00012C3E" w:rsidRPr="006729F0">
                <w:rPr>
                  <w:rStyle w:val="Lienhypertexte"/>
                  <w:rFonts w:ascii="Arial" w:hAnsi="Arial" w:cs="Arial"/>
                </w:rPr>
                <w:t>h</w:t>
              </w:r>
              <w:r w:rsidR="00012C3E" w:rsidRPr="006729F0">
                <w:rPr>
                  <w:rStyle w:val="Lienhypertexte"/>
                  <w:rFonts w:ascii="Arial" w:hAnsi="Arial" w:cs="Arial"/>
                </w:rPr>
                <w:t>e</w:t>
              </w:r>
              <w:r w:rsidR="00012C3E" w:rsidRPr="006729F0">
                <w:rPr>
                  <w:rStyle w:val="Lienhypertexte"/>
                  <w:rFonts w:ascii="Arial" w:hAnsi="Arial" w:cs="Arial"/>
                </w:rPr>
                <w:t>v</w:t>
              </w:r>
              <w:r w:rsidR="00012C3E" w:rsidRPr="006729F0">
                <w:rPr>
                  <w:rStyle w:val="Lienhypertexte"/>
                  <w:rFonts w:ascii="Arial" w:hAnsi="Arial" w:cs="Arial"/>
                </w:rPr>
                <w:t>ron (D, G</w:t>
              </w:r>
              <w:r w:rsidR="0096016C" w:rsidRPr="006729F0">
                <w:rPr>
                  <w:rStyle w:val="Lienhypertexte"/>
                  <w:rFonts w:ascii="Arial" w:hAnsi="Arial" w:cs="Arial"/>
                </w:rPr>
                <w:t>)</w:t>
              </w:r>
            </w:hyperlink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012C3E" w:rsidRPr="003E4AF6" w:rsidRDefault="003E4AF6" w:rsidP="00012C3E">
            <w:pPr>
              <w:jc w:val="center"/>
              <w:rPr>
                <w:rStyle w:val="Lienhypertexte"/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</w:rPr>
              <w:fldChar w:fldCharType="begin"/>
            </w:r>
            <w:r>
              <w:rPr>
                <w:rFonts w:ascii="Arial" w:hAnsi="Arial" w:cs="Arial"/>
                <w:color w:val="FFFFFF" w:themeColor="background1"/>
              </w:rPr>
              <w:instrText xml:space="preserve"> HYPERLINK  \l "EmpannonBrisisDroit" </w:instrText>
            </w:r>
            <w:r>
              <w:rPr>
                <w:rFonts w:ascii="Arial" w:hAnsi="Arial" w:cs="Arial"/>
                <w:color w:val="FFFFFF" w:themeColor="background1"/>
              </w:rPr>
            </w:r>
            <w:r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96016C" w:rsidRPr="003E4AF6">
              <w:rPr>
                <w:rStyle w:val="Lienhypertexte"/>
                <w:rFonts w:ascii="Arial" w:hAnsi="Arial" w:cs="Arial"/>
              </w:rPr>
              <w:t>Empannon</w:t>
            </w:r>
          </w:p>
          <w:p w:rsidR="00E97C95" w:rsidRPr="003E4AF6" w:rsidRDefault="003E4AF6" w:rsidP="00012C3E">
            <w:pPr>
              <w:jc w:val="center"/>
              <w:rPr>
                <w:rStyle w:val="Lienhypertexte"/>
                <w:rFonts w:ascii="Arial" w:hAnsi="Arial" w:cs="Arial"/>
              </w:rPr>
            </w:pPr>
            <w:r w:rsidRPr="003E4AF6">
              <w:rPr>
                <w:rStyle w:val="Lienhypertexte"/>
                <w:rFonts w:ascii="Arial" w:hAnsi="Arial" w:cs="Arial"/>
              </w:rPr>
              <w:t>(</w:t>
            </w:r>
            <w:proofErr w:type="spellStart"/>
            <w:r w:rsidRPr="003E4AF6">
              <w:rPr>
                <w:rStyle w:val="Lienhypertexte"/>
                <w:rFonts w:ascii="Arial" w:hAnsi="Arial" w:cs="Arial"/>
              </w:rPr>
              <w:t>Br</w:t>
            </w:r>
            <w:proofErr w:type="spellEnd"/>
            <w:r w:rsidR="00012C3E" w:rsidRPr="003E4AF6">
              <w:rPr>
                <w:rStyle w:val="Lienhypertexte"/>
                <w:rFonts w:ascii="Arial" w:hAnsi="Arial" w:cs="Arial"/>
              </w:rPr>
              <w:t xml:space="preserve">, </w:t>
            </w:r>
            <w:r w:rsidRPr="003E4AF6">
              <w:rPr>
                <w:rStyle w:val="Lienhypertexte"/>
                <w:rFonts w:ascii="Arial" w:hAnsi="Arial" w:cs="Arial"/>
              </w:rPr>
              <w:t>Ct</w:t>
            </w:r>
            <w:r w:rsidRPr="003E4AF6">
              <w:rPr>
                <w:rStyle w:val="Lienhypertexte"/>
                <w:rFonts w:ascii="Arial" w:hAnsi="Arial" w:cs="Arial"/>
              </w:rPr>
              <w:t>,</w:t>
            </w:r>
            <w:r w:rsidR="00012C3E" w:rsidRPr="003E4AF6">
              <w:rPr>
                <w:rStyle w:val="Lienhypertexte"/>
                <w:rFonts w:ascii="Arial" w:hAnsi="Arial" w:cs="Arial"/>
              </w:rPr>
              <w:t xml:space="preserve"> L</w:t>
            </w:r>
            <w:r w:rsidR="00E97C95" w:rsidRPr="003E4AF6">
              <w:rPr>
                <w:rStyle w:val="Lienhypertexte"/>
                <w:rFonts w:ascii="Arial" w:hAnsi="Arial" w:cs="Arial"/>
              </w:rPr>
              <w:t>g,</w:t>
            </w:r>
            <w:r w:rsidRPr="003E4AF6">
              <w:rPr>
                <w:rStyle w:val="Lienhypertexte"/>
                <w:rFonts w:ascii="Arial" w:hAnsi="Arial" w:cs="Arial"/>
              </w:rPr>
              <w:t xml:space="preserve"> </w:t>
            </w:r>
            <w:proofErr w:type="spellStart"/>
            <w:r w:rsidRPr="003E4AF6">
              <w:rPr>
                <w:rStyle w:val="Lienhypertexte"/>
                <w:rFonts w:ascii="Arial" w:hAnsi="Arial" w:cs="Arial"/>
              </w:rPr>
              <w:t>M</w:t>
            </w:r>
            <w:r w:rsidRPr="003E4AF6">
              <w:rPr>
                <w:rStyle w:val="Lienhypertexte"/>
                <w:rFonts w:ascii="Arial" w:hAnsi="Arial" w:cs="Arial"/>
              </w:rPr>
              <w:t>y</w:t>
            </w:r>
            <w:proofErr w:type="spellEnd"/>
            <w:r w:rsidR="0096016C" w:rsidRPr="003E4AF6">
              <w:rPr>
                <w:rStyle w:val="Lienhypertexte"/>
                <w:rFonts w:ascii="Arial" w:hAnsi="Arial" w:cs="Arial"/>
              </w:rPr>
              <w:t>)</w:t>
            </w:r>
          </w:p>
          <w:p w:rsidR="0096016C" w:rsidRPr="001B6D02" w:rsidRDefault="00012C3E" w:rsidP="00012C3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E4AF6">
              <w:rPr>
                <w:rStyle w:val="Lienhypertexte"/>
                <w:rFonts w:ascii="Arial" w:hAnsi="Arial" w:cs="Arial"/>
              </w:rPr>
              <w:t xml:space="preserve"> x</w:t>
            </w:r>
            <w:r w:rsidR="0096016C" w:rsidRPr="003E4AF6">
              <w:rPr>
                <w:rStyle w:val="Lienhypertexte"/>
                <w:rFonts w:ascii="Arial" w:hAnsi="Arial" w:cs="Arial"/>
              </w:rPr>
              <w:t xml:space="preserve"> </w:t>
            </w:r>
            <w:r w:rsidRPr="003E4AF6">
              <w:rPr>
                <w:rStyle w:val="Lienhypertexte"/>
                <w:rFonts w:ascii="Arial" w:hAnsi="Arial" w:cs="Arial"/>
              </w:rPr>
              <w:t>(D, G</w:t>
            </w:r>
            <w:r w:rsidR="0096016C" w:rsidRPr="003E4AF6">
              <w:rPr>
                <w:rStyle w:val="Lienhypertexte"/>
                <w:rFonts w:ascii="Arial" w:hAnsi="Arial" w:cs="Arial"/>
              </w:rPr>
              <w:t>)</w:t>
            </w:r>
            <w:r w:rsidR="003E4AF6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96016C" w:rsidRPr="003E4AF6" w:rsidRDefault="003E4AF6" w:rsidP="0096016C">
            <w:pPr>
              <w:jc w:val="center"/>
              <w:rPr>
                <w:rStyle w:val="Lienhypertexte"/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</w:rPr>
              <w:fldChar w:fldCharType="begin"/>
            </w:r>
            <w:r>
              <w:rPr>
                <w:rFonts w:ascii="Arial" w:hAnsi="Arial" w:cs="Arial"/>
                <w:color w:val="FFFFFF" w:themeColor="background1"/>
              </w:rPr>
              <w:instrText xml:space="preserve"> HYPERLINK  \l "FourrureArba" </w:instrText>
            </w:r>
            <w:r>
              <w:rPr>
                <w:rFonts w:ascii="Arial" w:hAnsi="Arial" w:cs="Arial"/>
                <w:color w:val="FFFFFF" w:themeColor="background1"/>
              </w:rPr>
            </w:r>
            <w:r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96016C" w:rsidRPr="003E4AF6">
              <w:rPr>
                <w:rStyle w:val="Lienhypertexte"/>
                <w:rFonts w:ascii="Arial" w:hAnsi="Arial" w:cs="Arial"/>
              </w:rPr>
              <w:t>Fou</w:t>
            </w:r>
            <w:r w:rsidR="0096016C" w:rsidRPr="003E4AF6">
              <w:rPr>
                <w:rStyle w:val="Lienhypertexte"/>
                <w:rFonts w:ascii="Arial" w:hAnsi="Arial" w:cs="Arial"/>
              </w:rPr>
              <w:t>r</w:t>
            </w:r>
            <w:r w:rsidR="0096016C" w:rsidRPr="003E4AF6">
              <w:rPr>
                <w:rStyle w:val="Lienhypertexte"/>
                <w:rFonts w:ascii="Arial" w:hAnsi="Arial" w:cs="Arial"/>
              </w:rPr>
              <w:t>rure</w:t>
            </w:r>
          </w:p>
          <w:p w:rsidR="0096016C" w:rsidRPr="001B6D02" w:rsidRDefault="00012C3E" w:rsidP="003E4AF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E4AF6">
              <w:rPr>
                <w:rStyle w:val="Lienhypertexte"/>
                <w:rFonts w:ascii="Arial" w:hAnsi="Arial" w:cs="Arial"/>
              </w:rPr>
              <w:t>(</w:t>
            </w:r>
            <w:r w:rsidR="003E4AF6" w:rsidRPr="003E4AF6">
              <w:rPr>
                <w:rStyle w:val="Lienhypertexte"/>
                <w:rFonts w:ascii="Arial" w:hAnsi="Arial" w:cs="Arial"/>
              </w:rPr>
              <w:t>arba, coyau</w:t>
            </w:r>
            <w:r w:rsidR="0096016C" w:rsidRPr="003E4AF6">
              <w:rPr>
                <w:rStyle w:val="Lienhypertexte"/>
                <w:rFonts w:ascii="Arial" w:hAnsi="Arial" w:cs="Arial"/>
              </w:rPr>
              <w:t>)</w:t>
            </w:r>
            <w:r w:rsidR="003E4AF6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96016C" w:rsidRPr="003E4AF6" w:rsidRDefault="003E4AF6" w:rsidP="0096016C">
            <w:pPr>
              <w:jc w:val="center"/>
              <w:rPr>
                <w:rStyle w:val="Lienhypertexte"/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</w:rPr>
              <w:fldChar w:fldCharType="begin"/>
            </w:r>
            <w:r>
              <w:rPr>
                <w:rFonts w:ascii="Arial" w:hAnsi="Arial" w:cs="Arial"/>
                <w:color w:val="FFFFFF" w:themeColor="background1"/>
              </w:rPr>
              <w:instrText xml:space="preserve"> HYPERLINK  \l "DemiPanneBasse" </w:instrText>
            </w:r>
            <w:r>
              <w:rPr>
                <w:rFonts w:ascii="Arial" w:hAnsi="Arial" w:cs="Arial"/>
                <w:color w:val="FFFFFF" w:themeColor="background1"/>
              </w:rPr>
            </w:r>
            <w:r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="0096016C" w:rsidRPr="003E4AF6">
              <w:rPr>
                <w:rStyle w:val="Lienhypertexte"/>
                <w:rFonts w:ascii="Arial" w:hAnsi="Arial" w:cs="Arial"/>
              </w:rPr>
              <w:t>½ panne</w:t>
            </w:r>
          </w:p>
          <w:p w:rsidR="0096016C" w:rsidRPr="001B6D02" w:rsidRDefault="00012C3E" w:rsidP="0096016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E4AF6">
              <w:rPr>
                <w:rStyle w:val="Lienhypertexte"/>
                <w:rFonts w:ascii="Arial" w:hAnsi="Arial" w:cs="Arial"/>
              </w:rPr>
              <w:t>(</w:t>
            </w:r>
            <w:r w:rsidRPr="003E4AF6">
              <w:rPr>
                <w:rStyle w:val="Lienhypertexte"/>
                <w:rFonts w:ascii="Arial" w:hAnsi="Arial" w:cs="Arial"/>
              </w:rPr>
              <w:t>B</w:t>
            </w:r>
            <w:r w:rsidRPr="003E4AF6">
              <w:rPr>
                <w:rStyle w:val="Lienhypertexte"/>
                <w:rFonts w:ascii="Arial" w:hAnsi="Arial" w:cs="Arial"/>
              </w:rPr>
              <w:t>, H</w:t>
            </w:r>
            <w:r w:rsidR="0096016C" w:rsidRPr="003E4AF6">
              <w:rPr>
                <w:rStyle w:val="Lienhypertexte"/>
                <w:rFonts w:ascii="Arial" w:hAnsi="Arial" w:cs="Arial"/>
              </w:rPr>
              <w:t>)</w:t>
            </w:r>
            <w:r w:rsidR="003E4AF6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96016C" w:rsidRPr="001B6D02" w:rsidRDefault="003E4AF6" w:rsidP="0096016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hyperlink w:anchor="PanneBrisis" w:history="1">
              <w:r w:rsidRPr="003E4AF6">
                <w:rPr>
                  <w:rStyle w:val="Lienhypertexte"/>
                  <w:rFonts w:ascii="Arial" w:hAnsi="Arial" w:cs="Arial"/>
                </w:rPr>
                <w:t>Pann</w:t>
              </w:r>
              <w:r w:rsidRPr="003E4AF6">
                <w:rPr>
                  <w:rStyle w:val="Lienhypertexte"/>
                  <w:rFonts w:ascii="Arial" w:hAnsi="Arial" w:cs="Arial"/>
                </w:rPr>
                <w:t>e</w:t>
              </w:r>
              <w:r w:rsidRPr="003E4AF6">
                <w:rPr>
                  <w:rStyle w:val="Lienhypertexte"/>
                  <w:rFonts w:ascii="Arial" w:hAnsi="Arial" w:cs="Arial"/>
                </w:rPr>
                <w:t xml:space="preserve"> brisis</w:t>
              </w:r>
            </w:hyperlink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96016C" w:rsidRPr="001B6D02" w:rsidRDefault="003E4AF6" w:rsidP="0096016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hyperlink w:anchor="PannePorteuse" w:history="1">
              <w:r w:rsidRPr="003E4AF6">
                <w:rPr>
                  <w:rStyle w:val="Lienhypertexte"/>
                  <w:rFonts w:ascii="Arial" w:hAnsi="Arial" w:cs="Arial"/>
                </w:rPr>
                <w:t>Pan</w:t>
              </w:r>
              <w:r w:rsidRPr="003E4AF6">
                <w:rPr>
                  <w:rStyle w:val="Lienhypertexte"/>
                  <w:rFonts w:ascii="Arial" w:hAnsi="Arial" w:cs="Arial"/>
                </w:rPr>
                <w:t>n</w:t>
              </w:r>
              <w:r w:rsidRPr="003E4AF6">
                <w:rPr>
                  <w:rStyle w:val="Lienhypertexte"/>
                  <w:rFonts w:ascii="Arial" w:hAnsi="Arial" w:cs="Arial"/>
                </w:rPr>
                <w:t>e porteuse</w:t>
              </w:r>
            </w:hyperlink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96016C" w:rsidRPr="003E4AF6" w:rsidRDefault="003E4AF6" w:rsidP="0096016C">
            <w:pPr>
              <w:jc w:val="center"/>
              <w:rPr>
                <w:rStyle w:val="Lienhypertexte"/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</w:rPr>
              <w:fldChar w:fldCharType="begin"/>
            </w:r>
            <w:r>
              <w:rPr>
                <w:rFonts w:ascii="Arial" w:hAnsi="Arial" w:cs="Arial"/>
                <w:color w:val="FFFFFF" w:themeColor="background1"/>
              </w:rPr>
              <w:instrText xml:space="preserve"> HYPERLINK  \l "BandeauDroit" </w:instrText>
            </w:r>
            <w:r>
              <w:rPr>
                <w:rFonts w:ascii="Arial" w:hAnsi="Arial" w:cs="Arial"/>
                <w:color w:val="FFFFFF" w:themeColor="background1"/>
              </w:rPr>
            </w:r>
            <w:r>
              <w:rPr>
                <w:rFonts w:ascii="Arial" w:hAnsi="Arial" w:cs="Arial"/>
                <w:color w:val="FFFFFF" w:themeColor="background1"/>
              </w:rPr>
              <w:fldChar w:fldCharType="separate"/>
            </w:r>
            <w:r w:rsidRPr="003E4AF6">
              <w:rPr>
                <w:rStyle w:val="Lienhypertexte"/>
                <w:rFonts w:ascii="Arial" w:hAnsi="Arial" w:cs="Arial"/>
              </w:rPr>
              <w:t>Ban</w:t>
            </w:r>
            <w:r w:rsidRPr="003E4AF6">
              <w:rPr>
                <w:rStyle w:val="Lienhypertexte"/>
                <w:rFonts w:ascii="Arial" w:hAnsi="Arial" w:cs="Arial"/>
              </w:rPr>
              <w:t>d</w:t>
            </w:r>
            <w:r w:rsidRPr="003E4AF6">
              <w:rPr>
                <w:rStyle w:val="Lienhypertexte"/>
                <w:rFonts w:ascii="Arial" w:hAnsi="Arial" w:cs="Arial"/>
              </w:rPr>
              <w:t>eau</w:t>
            </w:r>
          </w:p>
          <w:p w:rsidR="0096016C" w:rsidRDefault="00012C3E" w:rsidP="0096016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E4AF6">
              <w:rPr>
                <w:rStyle w:val="Lienhypertexte"/>
                <w:rFonts w:ascii="Arial" w:hAnsi="Arial" w:cs="Arial"/>
              </w:rPr>
              <w:t>(G, D</w:t>
            </w:r>
            <w:r w:rsidR="0096016C" w:rsidRPr="003E4AF6">
              <w:rPr>
                <w:rStyle w:val="Lienhypertexte"/>
                <w:rFonts w:ascii="Arial" w:hAnsi="Arial" w:cs="Arial"/>
              </w:rPr>
              <w:t>)</w:t>
            </w:r>
            <w:r w:rsidR="003E4AF6">
              <w:rPr>
                <w:rFonts w:ascii="Arial" w:hAnsi="Arial" w:cs="Arial"/>
                <w:color w:val="FFFFFF" w:themeColor="background1"/>
              </w:rPr>
              <w:fldChar w:fldCharType="end"/>
            </w:r>
          </w:p>
        </w:tc>
      </w:tr>
      <w:tr w:rsidR="0096016C" w:rsidRPr="004D4F1C" w:rsidTr="003E4AF6">
        <w:trPr>
          <w:trHeight w:val="374"/>
        </w:trPr>
        <w:tc>
          <w:tcPr>
            <w:tcW w:w="1668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016C" w:rsidRPr="001B6D02" w:rsidRDefault="0096016C" w:rsidP="003E4AF6">
            <w:pPr>
              <w:jc w:val="center"/>
              <w:rPr>
                <w:rFonts w:ascii="Arial" w:eastAsia="Times New Roman" w:hAnsi="Arial" w:cs="Arial"/>
                <w:b/>
                <w:i/>
                <w:lang w:eastAsia="fr-FR"/>
              </w:rPr>
            </w:pPr>
            <w:r w:rsidRPr="001B6D02">
              <w:rPr>
                <w:rFonts w:ascii="Arial" w:eastAsia="Times New Roman" w:hAnsi="Arial" w:cs="Arial"/>
                <w:b/>
                <w:i/>
                <w:lang w:eastAsia="fr-FR"/>
              </w:rPr>
              <w:t>quantité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96016C" w:rsidRPr="001B6D02" w:rsidRDefault="0096016C" w:rsidP="0096016C">
            <w:pPr>
              <w:jc w:val="center"/>
              <w:rPr>
                <w:rFonts w:ascii="Arial" w:hAnsi="Arial" w:cs="Arial"/>
                <w:b/>
                <w:i/>
              </w:rPr>
            </w:pPr>
            <w:r w:rsidRPr="001B6D02"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96016C" w:rsidRPr="001B6D02" w:rsidRDefault="0096016C" w:rsidP="0096016C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96016C" w:rsidRPr="001B6D02" w:rsidRDefault="0096016C" w:rsidP="0096016C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96016C" w:rsidRPr="001B6D02" w:rsidRDefault="0096016C" w:rsidP="0096016C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96016C" w:rsidRPr="001B6D02" w:rsidRDefault="0096016C" w:rsidP="0096016C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96016C" w:rsidRPr="001B6D02" w:rsidRDefault="0096016C" w:rsidP="0096016C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96016C" w:rsidRDefault="0096016C" w:rsidP="0096016C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4</w:t>
            </w: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  <w:r w:rsidRPr="004D4F1C">
              <w:rPr>
                <w:rFonts w:ascii="Arial" w:eastAsia="Times New Roman" w:hAnsi="Arial" w:cs="Arial"/>
                <w:lang w:eastAsia="fr-FR"/>
              </w:rPr>
              <w:t xml:space="preserve">BARET </w:t>
            </w:r>
          </w:p>
          <w:p w:rsidR="0096016C" w:rsidRPr="004D4F1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  <w:r w:rsidRPr="004D4F1C">
              <w:rPr>
                <w:rFonts w:ascii="Arial" w:eastAsia="Times New Roman" w:hAnsi="Arial" w:cs="Arial"/>
                <w:lang w:eastAsia="fr-FR"/>
              </w:rPr>
              <w:t>Yoann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98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012C3E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Pr="004D4F1C" w:rsidRDefault="0096016C" w:rsidP="003E4AF6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BOUCHER Arthur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0000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012C3E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 xml:space="preserve">DURAND </w:t>
            </w:r>
          </w:p>
          <w:p w:rsidR="0096016C" w:rsidRPr="004D4F1C" w:rsidRDefault="0096016C" w:rsidP="003E4AF6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Alexis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559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Pr="004D4F1C" w:rsidRDefault="0096016C" w:rsidP="003E4AF6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FLACHER Benjamin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98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0000"/>
            <w:vAlign w:val="center"/>
          </w:tcPr>
          <w:p w:rsidR="0096016C" w:rsidRPr="008D00EC" w:rsidRDefault="00012C3E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Pr="004D4F1C" w:rsidRDefault="0096016C" w:rsidP="003E4AF6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GHIRARDI Kévin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012C3E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 xml:space="preserve">HANAI </w:t>
            </w:r>
          </w:p>
          <w:p w:rsidR="0096016C" w:rsidRPr="004D4F1C" w:rsidRDefault="0096016C" w:rsidP="003E4AF6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Olivier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F0000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559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1A7578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Pr="004D4F1C" w:rsidRDefault="0096016C" w:rsidP="003E4AF6">
            <w:pPr>
              <w:rPr>
                <w:rFonts w:ascii="Arial" w:hAnsi="Arial" w:cs="Arial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LAPORTE Mayrig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98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0000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Pr="004D4F1C" w:rsidRDefault="003E4AF6" w:rsidP="003E4AF6">
            <w:pPr>
              <w:rPr>
                <w:rFonts w:ascii="Arial" w:eastAsia="Times New Roman" w:hAnsi="Arial" w:cs="Arial"/>
                <w:lang w:eastAsia="fr-FR"/>
              </w:rPr>
            </w:pPr>
            <w:r w:rsidRPr="003E4A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PITRUZZ</w:t>
            </w:r>
            <w:r w:rsidR="0096016C" w:rsidRPr="003E4A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ELLA</w:t>
            </w:r>
            <w:r w:rsidR="0096016C" w:rsidRPr="00EE6EE9">
              <w:rPr>
                <w:rFonts w:ascii="Arial" w:eastAsia="Times New Roman" w:hAnsi="Arial" w:cs="Arial"/>
                <w:lang w:eastAsia="fr-FR"/>
              </w:rPr>
              <w:t xml:space="preserve"> Sébastien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Pr="004D4F1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PLANCON Yohann</w:t>
            </w:r>
          </w:p>
        </w:tc>
        <w:tc>
          <w:tcPr>
            <w:tcW w:w="1134" w:type="dxa"/>
            <w:vAlign w:val="center"/>
          </w:tcPr>
          <w:p w:rsidR="0096016C" w:rsidRPr="008D00EC" w:rsidRDefault="00012C3E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98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F0000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p w:rsidR="0096016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 xml:space="preserve">REY </w:t>
            </w:r>
          </w:p>
          <w:p w:rsidR="0096016C" w:rsidRPr="004D4F1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  <w:r w:rsidRPr="00EE6EE9">
              <w:rPr>
                <w:rFonts w:ascii="Arial" w:eastAsia="Times New Roman" w:hAnsi="Arial" w:cs="Arial"/>
                <w:lang w:eastAsia="fr-FR"/>
              </w:rPr>
              <w:t>Benjamin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96016C" w:rsidRPr="008D00EC" w:rsidRDefault="00012C3E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559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</w:tcBorders>
            <w:vAlign w:val="center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2"/>
            </w:tblGrid>
            <w:tr w:rsidR="0096016C" w:rsidRPr="00EE6EE9" w:rsidTr="0096016C">
              <w:trPr>
                <w:trHeight w:val="526"/>
                <w:tblCellSpacing w:w="0" w:type="dxa"/>
              </w:trPr>
              <w:tc>
                <w:tcPr>
                  <w:tcW w:w="2202" w:type="dxa"/>
                  <w:shd w:val="clear" w:color="auto" w:fill="FFFFFF"/>
                  <w:noWrap/>
                  <w:vAlign w:val="center"/>
                  <w:hideMark/>
                </w:tcPr>
                <w:p w:rsidR="0096016C" w:rsidRDefault="0096016C" w:rsidP="003E4AF6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EE6EE9">
                    <w:rPr>
                      <w:rFonts w:ascii="Arial" w:eastAsia="Times New Roman" w:hAnsi="Arial" w:cs="Arial"/>
                      <w:lang w:eastAsia="fr-FR"/>
                    </w:rPr>
                    <w:t>SOURNIA</w:t>
                  </w:r>
                </w:p>
                <w:p w:rsidR="0096016C" w:rsidRPr="00EE6EE9" w:rsidRDefault="0096016C" w:rsidP="003E4AF6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EE6EE9">
                    <w:rPr>
                      <w:rFonts w:ascii="Arial" w:eastAsia="Times New Roman" w:hAnsi="Arial" w:cs="Arial"/>
                      <w:lang w:eastAsia="fr-FR"/>
                    </w:rPr>
                    <w:t>Robin</w:t>
                  </w:r>
                </w:p>
              </w:tc>
            </w:tr>
          </w:tbl>
          <w:p w:rsidR="0096016C" w:rsidRPr="004D4F1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0000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6016C" w:rsidRPr="004D4F1C" w:rsidTr="003E4AF6">
        <w:trPr>
          <w:trHeight w:hRule="exact" w:val="567"/>
        </w:trPr>
        <w:tc>
          <w:tcPr>
            <w:tcW w:w="166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6016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ZAPATA</w:t>
            </w:r>
          </w:p>
          <w:p w:rsidR="0096016C" w:rsidRPr="004D4F1C" w:rsidRDefault="0096016C" w:rsidP="003E4AF6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Hugo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single" w:sz="18" w:space="0" w:color="auto"/>
            </w:tcBorders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D00EC">
              <w:rPr>
                <w:rFonts w:ascii="Arial" w:hAnsi="Arial" w:cs="Arial"/>
                <w:b/>
                <w:sz w:val="32"/>
                <w:szCs w:val="32"/>
              </w:rPr>
              <w:t>X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96016C" w:rsidRPr="008D00EC" w:rsidRDefault="0096016C" w:rsidP="00012C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Default="00003B21" w:rsidP="00003B21">
      <w:pPr>
        <w:tabs>
          <w:tab w:val="left" w:pos="1683"/>
        </w:tabs>
        <w:rPr>
          <w:noProof/>
          <w:lang w:eastAsia="fr-FR"/>
        </w:rPr>
      </w:pPr>
    </w:p>
    <w:bookmarkStart w:id="2" w:name="Poteau"/>
    <w:bookmarkEnd w:id="2"/>
    <w:p w:rsidR="009178A6" w:rsidRDefault="009178A6" w:rsidP="009178A6">
      <w:pPr>
        <w:tabs>
          <w:tab w:val="left" w:pos="1683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  <w:fldChar w:fldCharType="separate"/>
      </w:r>
      <w:r w:rsidRPr="009178A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353126" w:rsidRDefault="00353126" w:rsidP="009178A6">
      <w:pPr>
        <w:tabs>
          <w:tab w:val="left" w:pos="1683"/>
        </w:tabs>
        <w:rPr>
          <w:noProof/>
          <w:lang w:eastAsia="fr-FR"/>
        </w:rPr>
      </w:pPr>
    </w:p>
    <w:p w:rsidR="00003B21" w:rsidRDefault="00003B21" w:rsidP="00003B21">
      <w:pPr>
        <w:tabs>
          <w:tab w:val="left" w:pos="1683"/>
        </w:tabs>
        <w:rPr>
          <w:noProof/>
          <w:lang w:eastAsia="fr-FR"/>
        </w:rPr>
      </w:pPr>
    </w:p>
    <w:p w:rsidR="00003B21" w:rsidRDefault="00003B21" w:rsidP="00003B21">
      <w:pPr>
        <w:tabs>
          <w:tab w:val="left" w:pos="1683"/>
        </w:tabs>
        <w:rPr>
          <w:noProof/>
          <w:lang w:eastAsia="fr-FR"/>
        </w:rPr>
      </w:pPr>
    </w:p>
    <w:p w:rsidR="00DA794D" w:rsidRDefault="00DA794D" w:rsidP="00003B21">
      <w:pPr>
        <w:tabs>
          <w:tab w:val="left" w:pos="1683"/>
        </w:tabs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1134380" wp14:editId="0B116842">
            <wp:simplePos x="457200" y="785004"/>
            <wp:positionH relativeFrom="page">
              <wp:align>center</wp:align>
            </wp:positionH>
            <wp:positionV relativeFrom="page">
              <wp:align>center</wp:align>
            </wp:positionV>
            <wp:extent cx="7527600" cy="10648800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7600" cy="10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94D" w:rsidRDefault="00DA794D" w:rsidP="00003B21">
      <w:pPr>
        <w:tabs>
          <w:tab w:val="left" w:pos="1683"/>
        </w:tabs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noProof/>
          <w:lang w:eastAsia="fr-FR"/>
        </w:rPr>
      </w:pPr>
    </w:p>
    <w:p w:rsidR="009178A6" w:rsidRDefault="00353126" w:rsidP="009178A6">
      <w:pPr>
        <w:tabs>
          <w:tab w:val="left" w:pos="1683"/>
        </w:tabs>
        <w:rPr>
          <w:noProof/>
          <w:lang w:eastAsia="fr-FR"/>
        </w:rPr>
      </w:pPr>
      <w:bookmarkStart w:id="3" w:name="Poinçon"/>
      <w:bookmarkEnd w:id="3"/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35D96F0A" wp14:editId="71859BE9">
            <wp:simplePos x="0" y="0"/>
            <wp:positionH relativeFrom="page">
              <wp:posOffset>22225</wp:posOffset>
            </wp:positionH>
            <wp:positionV relativeFrom="page">
              <wp:posOffset>29845</wp:posOffset>
            </wp:positionV>
            <wp:extent cx="7527290" cy="10648315"/>
            <wp:effectExtent l="0" t="0" r="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729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top" w:history="1">
        <w:r w:rsidR="009178A6" w:rsidRPr="009178A6">
          <w:rPr>
            <w:rStyle w:val="Lienhypertexte"/>
            <w:noProof/>
            <w:lang w:eastAsia="fr-FR"/>
          </w:rPr>
          <w:t>RETO</w:t>
        </w:r>
        <w:r w:rsidR="009178A6" w:rsidRPr="009178A6">
          <w:rPr>
            <w:rStyle w:val="Lienhypertexte"/>
            <w:noProof/>
            <w:lang w:eastAsia="fr-FR"/>
          </w:rPr>
          <w:t>U</w:t>
        </w:r>
        <w:r w:rsidR="009178A6" w:rsidRPr="009178A6">
          <w:rPr>
            <w:rStyle w:val="Lienhypertexte"/>
            <w:noProof/>
            <w:lang w:eastAsia="fr-FR"/>
          </w:rPr>
          <w:t>R</w:t>
        </w:r>
      </w:hyperlink>
    </w:p>
    <w:p w:rsidR="00003B21" w:rsidRDefault="00003B21" w:rsidP="00A4457F">
      <w:pPr>
        <w:rPr>
          <w:noProof/>
          <w:lang w:eastAsia="fr-FR"/>
        </w:rPr>
      </w:pPr>
    </w:p>
    <w:p w:rsidR="00003B21" w:rsidRDefault="00003B21" w:rsidP="00A4457F">
      <w:pPr>
        <w:rPr>
          <w:rFonts w:ascii="Arial" w:hAnsi="Arial" w:cs="Arial"/>
        </w:rPr>
      </w:pPr>
    </w:p>
    <w:p w:rsidR="00003B21" w:rsidRPr="00003B21" w:rsidRDefault="00003B21" w:rsidP="00A4457F">
      <w:pPr>
        <w:rPr>
          <w:noProof/>
          <w:lang w:eastAsia="fr-FR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9178A6" w:rsidRDefault="009178A6" w:rsidP="009178A6">
      <w:pPr>
        <w:tabs>
          <w:tab w:val="left" w:pos="1683"/>
        </w:tabs>
        <w:rPr>
          <w:noProof/>
          <w:lang w:eastAsia="fr-FR"/>
        </w:rPr>
      </w:pPr>
      <w:bookmarkStart w:id="4" w:name="ArbaL"/>
      <w:bookmarkEnd w:id="4"/>
    </w:p>
    <w:p w:rsidR="00DA794D" w:rsidRDefault="00DA794D" w:rsidP="00A4457F">
      <w:pPr>
        <w:rPr>
          <w:rFonts w:ascii="Arial" w:hAnsi="Arial" w:cs="Arial"/>
        </w:rPr>
      </w:pPr>
    </w:p>
    <w:p w:rsidR="009178A6" w:rsidRDefault="00FE24FF" w:rsidP="0035312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2DBB2C36" wp14:editId="009BE31F">
            <wp:simplePos x="457200" y="457200"/>
            <wp:positionH relativeFrom="page">
              <wp:align>center</wp:align>
            </wp:positionH>
            <wp:positionV relativeFrom="page">
              <wp:align>center</wp:align>
            </wp:positionV>
            <wp:extent cx="7527600" cy="10648800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600" cy="10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Coyau"/>
      <w:bookmarkEnd w:id="5"/>
      <w:r w:rsidR="009178A6">
        <w:rPr>
          <w:noProof/>
          <w:lang w:eastAsia="fr-FR"/>
        </w:rPr>
        <w:fldChar w:fldCharType="begin"/>
      </w:r>
      <w:r w:rsidR="009178A6">
        <w:rPr>
          <w:noProof/>
          <w:lang w:eastAsia="fr-FR"/>
        </w:rPr>
        <w:instrText xml:space="preserve"> HYPERLINK  \l "_top" </w:instrText>
      </w:r>
      <w:r w:rsidR="009178A6">
        <w:rPr>
          <w:noProof/>
          <w:lang w:eastAsia="fr-FR"/>
        </w:rPr>
        <w:fldChar w:fldCharType="separate"/>
      </w:r>
      <w:r w:rsidR="009178A6" w:rsidRPr="009178A6">
        <w:rPr>
          <w:rStyle w:val="Lienhypertexte"/>
          <w:noProof/>
          <w:lang w:eastAsia="fr-FR"/>
        </w:rPr>
        <w:t>RETOU</w:t>
      </w:r>
      <w:r w:rsidR="009178A6" w:rsidRPr="009178A6">
        <w:rPr>
          <w:rStyle w:val="Lienhypertexte"/>
          <w:noProof/>
          <w:lang w:eastAsia="fr-FR"/>
        </w:rPr>
        <w:t>R</w:t>
      </w:r>
      <w:r w:rsidR="009178A6">
        <w:rPr>
          <w:noProof/>
          <w:lang w:eastAsia="fr-FR"/>
        </w:rPr>
        <w:fldChar w:fldCharType="end"/>
      </w:r>
    </w:p>
    <w:p w:rsidR="00353126" w:rsidRDefault="00353126" w:rsidP="00353126">
      <w:pPr>
        <w:rPr>
          <w:noProof/>
          <w:lang w:eastAsia="fr-FR"/>
        </w:rPr>
      </w:pPr>
    </w:p>
    <w:p w:rsidR="00353126" w:rsidRDefault="00353126" w:rsidP="00353126">
      <w:pPr>
        <w:rPr>
          <w:noProof/>
          <w:lang w:eastAsia="fr-FR"/>
        </w:rPr>
      </w:pPr>
    </w:p>
    <w:p w:rsidR="00353126" w:rsidRDefault="00353126" w:rsidP="00353126">
      <w:pPr>
        <w:rPr>
          <w:noProof/>
          <w:lang w:eastAsia="fr-FR"/>
        </w:rPr>
      </w:pPr>
    </w:p>
    <w:p w:rsidR="00353126" w:rsidRPr="00353126" w:rsidRDefault="00353126" w:rsidP="00353126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9178A6" w:rsidP="00A4457F">
      <w:pPr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764C505" wp14:editId="6FE749D3">
            <wp:simplePos x="0" y="0"/>
            <wp:positionH relativeFrom="page">
              <wp:align>center</wp:align>
            </wp:positionH>
            <wp:positionV relativeFrom="page">
              <wp:posOffset>30216</wp:posOffset>
            </wp:positionV>
            <wp:extent cx="7527290" cy="10648315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600" cy="10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bookmarkStart w:id="6" w:name="demi_Entrait_OUS"/>
    <w:bookmarkEnd w:id="6"/>
    <w:p w:rsidR="009178A6" w:rsidRDefault="009178A6" w:rsidP="009178A6">
      <w:pPr>
        <w:tabs>
          <w:tab w:val="left" w:pos="1683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  <w:fldChar w:fldCharType="separate"/>
      </w:r>
      <w:r w:rsidRPr="009178A6">
        <w:rPr>
          <w:rStyle w:val="Lienhypertexte"/>
          <w:noProof/>
          <w:lang w:eastAsia="fr-FR"/>
        </w:rPr>
        <w:t>RETO</w:t>
      </w:r>
      <w:r w:rsidRPr="009178A6">
        <w:rPr>
          <w:rStyle w:val="Lienhypertexte"/>
          <w:noProof/>
          <w:lang w:eastAsia="fr-FR"/>
        </w:rPr>
        <w:t>U</w:t>
      </w:r>
      <w:r w:rsidRPr="009178A6">
        <w:rPr>
          <w:rStyle w:val="Lienhypertexte"/>
          <w:noProof/>
          <w:lang w:eastAsia="fr-FR"/>
        </w:rPr>
        <w:t>R</w:t>
      </w:r>
      <w:r>
        <w:rPr>
          <w:noProof/>
          <w:lang w:eastAsia="fr-FR"/>
        </w:rPr>
        <w:fldChar w:fldCharType="end"/>
      </w: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4681B" w:rsidP="00A4457F">
      <w:pPr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7081685" wp14:editId="2C54B154">
            <wp:simplePos x="457200" y="457200"/>
            <wp:positionH relativeFrom="page">
              <wp:align>center</wp:align>
            </wp:positionH>
            <wp:positionV relativeFrom="page">
              <wp:align>center</wp:align>
            </wp:positionV>
            <wp:extent cx="7527600" cy="10648800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7600" cy="10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bookmarkStart w:id="7" w:name="demi_Entrait_US"/>
    <w:bookmarkEnd w:id="7"/>
    <w:p w:rsidR="009178A6" w:rsidRDefault="009178A6" w:rsidP="009178A6">
      <w:pPr>
        <w:tabs>
          <w:tab w:val="left" w:pos="1683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  <w:fldChar w:fldCharType="separate"/>
      </w:r>
      <w:r w:rsidRPr="009178A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4681B" w:rsidP="00A4457F">
      <w:pPr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4823A228" wp14:editId="1A10ACA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27600" cy="10648800"/>
            <wp:effectExtent l="0" t="0" r="0" b="6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27600" cy="10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bookmarkStart w:id="8" w:name="Entrait_OUS"/>
    <w:bookmarkEnd w:id="8"/>
    <w:p w:rsidR="009178A6" w:rsidRDefault="009178A6" w:rsidP="009178A6">
      <w:pPr>
        <w:tabs>
          <w:tab w:val="left" w:pos="1683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  <w:fldChar w:fldCharType="separate"/>
      </w:r>
      <w:r w:rsidRPr="009178A6">
        <w:rPr>
          <w:rStyle w:val="Lienhypertexte"/>
          <w:noProof/>
          <w:lang w:eastAsia="fr-FR"/>
        </w:rPr>
        <w:t>RETO</w:t>
      </w:r>
      <w:r w:rsidRPr="009178A6">
        <w:rPr>
          <w:rStyle w:val="Lienhypertexte"/>
          <w:noProof/>
          <w:lang w:eastAsia="fr-FR"/>
        </w:rPr>
        <w:t>U</w:t>
      </w:r>
      <w:r w:rsidRPr="009178A6">
        <w:rPr>
          <w:rStyle w:val="Lienhypertexte"/>
          <w:noProof/>
          <w:lang w:eastAsia="fr-FR"/>
        </w:rPr>
        <w:t>R</w:t>
      </w:r>
      <w:r>
        <w:rPr>
          <w:noProof/>
          <w:lang w:eastAsia="fr-FR"/>
        </w:rPr>
        <w:fldChar w:fldCharType="end"/>
      </w: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4681B" w:rsidP="00A4457F">
      <w:pPr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CBD4204" wp14:editId="539A4CC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4800"/>
            <wp:effectExtent l="0" t="0" r="6985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64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bookmarkStart w:id="9" w:name="Entrait_US"/>
    <w:bookmarkEnd w:id="9"/>
    <w:p w:rsidR="009178A6" w:rsidRDefault="009178A6" w:rsidP="009178A6">
      <w:pPr>
        <w:tabs>
          <w:tab w:val="left" w:pos="1683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  <w:fldChar w:fldCharType="separate"/>
      </w:r>
      <w:r w:rsidRPr="009178A6">
        <w:rPr>
          <w:rStyle w:val="Lienhypertexte"/>
          <w:noProof/>
          <w:lang w:eastAsia="fr-FR"/>
        </w:rPr>
        <w:t>RETOU</w:t>
      </w:r>
      <w:r w:rsidRPr="009178A6">
        <w:rPr>
          <w:rStyle w:val="Lienhypertexte"/>
          <w:noProof/>
          <w:lang w:eastAsia="fr-FR"/>
        </w:rPr>
        <w:t>R</w:t>
      </w:r>
      <w:r>
        <w:rPr>
          <w:noProof/>
          <w:lang w:eastAsia="fr-FR"/>
        </w:rPr>
        <w:fldChar w:fldCharType="end"/>
      </w: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4681B" w:rsidP="00A4457F">
      <w:pPr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59263" behindDoc="1" locked="0" layoutInCell="1" allowOverlap="1" wp14:anchorId="6180200B" wp14:editId="0B5A3737">
            <wp:simplePos x="457200" y="45720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698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DA794D" w:rsidP="00A4457F">
      <w:pPr>
        <w:rPr>
          <w:rFonts w:ascii="Arial" w:hAnsi="Arial" w:cs="Arial"/>
        </w:rPr>
      </w:pPr>
    </w:p>
    <w:p w:rsidR="00DA794D" w:rsidRDefault="009178A6" w:rsidP="0035312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1F04FE11" wp14:editId="1D9397C9">
            <wp:simplePos x="460800" y="46080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698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ContreF"/>
      <w:bookmarkEnd w:id="10"/>
      <w:r>
        <w:rPr>
          <w:noProof/>
          <w:lang w:eastAsia="fr-FR"/>
        </w:rPr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  <w:fldChar w:fldCharType="separate"/>
      </w:r>
      <w:r w:rsidRPr="009178A6">
        <w:rPr>
          <w:rStyle w:val="Lienhypertexte"/>
          <w:noProof/>
          <w:lang w:eastAsia="fr-FR"/>
        </w:rPr>
        <w:t>RET</w:t>
      </w:r>
      <w:r w:rsidRPr="009178A6">
        <w:rPr>
          <w:rStyle w:val="Lienhypertexte"/>
          <w:noProof/>
          <w:lang w:eastAsia="fr-FR"/>
        </w:rPr>
        <w:t>O</w:t>
      </w:r>
      <w:r w:rsidRPr="009178A6">
        <w:rPr>
          <w:rStyle w:val="Lienhypertexte"/>
          <w:noProof/>
          <w:lang w:eastAsia="fr-FR"/>
        </w:rPr>
        <w:t>UR</w:t>
      </w:r>
      <w:r>
        <w:rPr>
          <w:noProof/>
          <w:lang w:eastAsia="fr-FR"/>
        </w:rPr>
        <w:fldChar w:fldCharType="end"/>
      </w: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BA769B" w:rsidP="00353126">
      <w:pPr>
        <w:rPr>
          <w:noProof/>
          <w:lang w:eastAsia="fr-FR"/>
        </w:rPr>
      </w:pPr>
      <w:bookmarkStart w:id="11" w:name="ChevronD"/>
      <w:bookmarkEnd w:id="11"/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1" locked="0" layoutInCell="1" allowOverlap="1" wp14:anchorId="544C3F06" wp14:editId="0C1AB887">
            <wp:simplePos x="0" y="0"/>
            <wp:positionH relativeFrom="page">
              <wp:posOffset>-69587</wp:posOffset>
            </wp:positionH>
            <wp:positionV relativeFrom="page">
              <wp:posOffset>59055</wp:posOffset>
            </wp:positionV>
            <wp:extent cx="7555865" cy="10688320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top" w:history="1">
        <w:r w:rsidR="001A7578" w:rsidRPr="00D766C7">
          <w:rPr>
            <w:rStyle w:val="Lienhypertexte"/>
            <w:noProof/>
            <w:lang w:eastAsia="fr-FR"/>
          </w:rPr>
          <w:t>RET</w:t>
        </w:r>
        <w:r w:rsidR="001A7578" w:rsidRPr="00D766C7">
          <w:rPr>
            <w:rStyle w:val="Lienhypertexte"/>
            <w:noProof/>
            <w:lang w:eastAsia="fr-FR"/>
          </w:rPr>
          <w:t>O</w:t>
        </w:r>
        <w:r w:rsidR="001A7578" w:rsidRPr="00D766C7">
          <w:rPr>
            <w:rStyle w:val="Lienhypertexte"/>
            <w:noProof/>
            <w:lang w:eastAsia="fr-FR"/>
          </w:rPr>
          <w:t>UR</w:t>
        </w:r>
      </w:hyperlink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6729F0" w:rsidRDefault="00BA769B" w:rsidP="006729F0">
      <w:pPr>
        <w:rPr>
          <w:noProof/>
          <w:lang w:eastAsia="fr-FR"/>
        </w:rPr>
      </w:pPr>
      <w:bookmarkStart w:id="12" w:name="ChevronG"/>
      <w:bookmarkEnd w:id="12"/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3A2E8E4B" wp14:editId="27159A5B">
            <wp:simplePos x="0" y="0"/>
            <wp:positionH relativeFrom="page">
              <wp:posOffset>-1270</wp:posOffset>
            </wp:positionH>
            <wp:positionV relativeFrom="page">
              <wp:posOffset>-55245</wp:posOffset>
            </wp:positionV>
            <wp:extent cx="7555865" cy="10688320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top" w:history="1">
        <w:r w:rsidR="006729F0" w:rsidRPr="00D766C7">
          <w:rPr>
            <w:rStyle w:val="Lienhypertexte"/>
            <w:noProof/>
            <w:lang w:eastAsia="fr-FR"/>
          </w:rPr>
          <w:t>RE</w:t>
        </w:r>
        <w:r w:rsidR="006729F0" w:rsidRPr="00D766C7">
          <w:rPr>
            <w:rStyle w:val="Lienhypertexte"/>
            <w:noProof/>
            <w:lang w:eastAsia="fr-FR"/>
          </w:rPr>
          <w:t>T</w:t>
        </w:r>
        <w:r w:rsidR="006729F0" w:rsidRPr="00D766C7">
          <w:rPr>
            <w:rStyle w:val="Lienhypertexte"/>
            <w:noProof/>
            <w:lang w:eastAsia="fr-FR"/>
          </w:rPr>
          <w:t>O</w:t>
        </w:r>
        <w:r w:rsidR="006729F0" w:rsidRPr="00D766C7">
          <w:rPr>
            <w:rStyle w:val="Lienhypertexte"/>
            <w:noProof/>
            <w:lang w:eastAsia="fr-FR"/>
          </w:rPr>
          <w:t>UR</w:t>
        </w:r>
      </w:hyperlink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3E4AF6" w:rsidRDefault="003E4AF6" w:rsidP="00353126">
      <w:pPr>
        <w:rPr>
          <w:noProof/>
          <w:lang w:eastAsia="fr-FR"/>
        </w:rPr>
      </w:pPr>
    </w:p>
    <w:p w:rsidR="001A7578" w:rsidRDefault="00BA769B" w:rsidP="00353126">
      <w:pPr>
        <w:rPr>
          <w:noProof/>
          <w:lang w:eastAsia="fr-FR"/>
        </w:rPr>
      </w:pPr>
      <w:bookmarkStart w:id="13" w:name="EmpannonBrisisDroit"/>
      <w:bookmarkEnd w:id="13"/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1" locked="0" layoutInCell="1" allowOverlap="1" wp14:anchorId="511EFA53" wp14:editId="2C762D60">
            <wp:simplePos x="0" y="0"/>
            <wp:positionH relativeFrom="page">
              <wp:posOffset>44450</wp:posOffset>
            </wp:positionH>
            <wp:positionV relativeFrom="page">
              <wp:posOffset>-55245</wp:posOffset>
            </wp:positionV>
            <wp:extent cx="7555865" cy="10688320"/>
            <wp:effectExtent l="0" t="0" r="6985" b="0"/>
            <wp:wrapNone/>
            <wp:docPr id="20" name="Image 2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top" w:history="1">
        <w:r w:rsidR="003E4AF6" w:rsidRPr="003E4AF6">
          <w:rPr>
            <w:rStyle w:val="Lienhypertexte"/>
            <w:noProof/>
            <w:lang w:eastAsia="fr-FR"/>
          </w:rPr>
          <w:t>RETOUR</w:t>
        </w:r>
      </w:hyperlink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bookmarkStart w:id="14" w:name="EmpannonBrisisG"/>
    <w:bookmarkEnd w:id="14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1A7578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4C94367C" wp14:editId="6CFB0A6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E97C95" w:rsidRDefault="00E97C95" w:rsidP="00353126">
      <w:pPr>
        <w:rPr>
          <w:noProof/>
          <w:lang w:eastAsia="fr-FR"/>
        </w:rPr>
      </w:pPr>
    </w:p>
    <w:p w:rsidR="00E97C95" w:rsidRDefault="00E97C95" w:rsidP="00353126">
      <w:pPr>
        <w:rPr>
          <w:noProof/>
          <w:lang w:eastAsia="fr-FR"/>
        </w:rPr>
      </w:pPr>
    </w:p>
    <w:p w:rsidR="00E97C95" w:rsidRDefault="00E97C95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bookmarkStart w:id="15" w:name="EmpannonCourtD"/>
    <w:bookmarkEnd w:id="15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1A7578" w:rsidRDefault="001A7578" w:rsidP="003E4AF6">
      <w:pPr>
        <w:ind w:firstLine="708"/>
        <w:rPr>
          <w:noProof/>
          <w:lang w:eastAsia="fr-FR"/>
        </w:rPr>
      </w:pPr>
    </w:p>
    <w:p w:rsidR="001A7578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737A7B6F" wp14:editId="3CDE5739">
            <wp:simplePos x="0" y="0"/>
            <wp:positionH relativeFrom="page">
              <wp:posOffset>73025</wp:posOffset>
            </wp:positionH>
            <wp:positionV relativeFrom="page">
              <wp:posOffset>1905</wp:posOffset>
            </wp:positionV>
            <wp:extent cx="7555865" cy="10688320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E97C95" w:rsidP="00E97C95">
      <w:pPr>
        <w:tabs>
          <w:tab w:val="left" w:pos="1345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bookmarkStart w:id="16" w:name="EmpannonCourtG"/>
    <w:bookmarkEnd w:id="16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1A7578" w:rsidRDefault="001A7578" w:rsidP="003E4AF6">
      <w:pPr>
        <w:ind w:firstLine="708"/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02D80B61" wp14:editId="35392935">
            <wp:simplePos x="0" y="0"/>
            <wp:positionH relativeFrom="page">
              <wp:posOffset>15240</wp:posOffset>
            </wp:positionH>
            <wp:positionV relativeFrom="page">
              <wp:posOffset>-26670</wp:posOffset>
            </wp:positionV>
            <wp:extent cx="7555865" cy="10688320"/>
            <wp:effectExtent l="0" t="0" r="698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1A7578" w:rsidRDefault="001A7578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17" w:name="EmpannonLongD"/>
    <w:bookmarkEnd w:id="17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BA769B" w:rsidRDefault="00BA769B" w:rsidP="003E4AF6">
      <w:pPr>
        <w:ind w:firstLine="708"/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027BFEAA" wp14:editId="69E5819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18" w:name="EmpannonLongG"/>
    <w:bookmarkEnd w:id="18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BA769B" w:rsidRDefault="00BA769B" w:rsidP="003E4AF6">
      <w:pPr>
        <w:ind w:firstLine="708"/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4723F8CB" wp14:editId="4A0C4D66">
            <wp:simplePos x="457200" y="733245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19" w:name="EmpannonMoyenD"/>
    <w:bookmarkEnd w:id="19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BA769B" w:rsidRDefault="00BA769B" w:rsidP="003E4AF6">
      <w:pPr>
        <w:ind w:firstLine="708"/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1D27B21A" wp14:editId="16E8446C">
            <wp:simplePos x="457200" y="733245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20" w:name="EmpannonMoyenG"/>
    <w:bookmarkEnd w:id="20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3A5422E3" wp14:editId="48CB344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21" w:name="FourrureArba"/>
    <w:bookmarkEnd w:id="21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</w:t>
      </w:r>
      <w:r w:rsidRPr="003E4AF6">
        <w:rPr>
          <w:rStyle w:val="Lienhypertexte"/>
          <w:noProof/>
          <w:lang w:eastAsia="fr-FR"/>
        </w:rPr>
        <w:t>T</w:t>
      </w:r>
      <w:r w:rsidRPr="003E4AF6">
        <w:rPr>
          <w:rStyle w:val="Lienhypertexte"/>
          <w:noProof/>
          <w:lang w:eastAsia="fr-FR"/>
        </w:rPr>
        <w:t>OUR</w:t>
      </w:r>
      <w:r>
        <w:rPr>
          <w:noProof/>
          <w:lang w:eastAsia="fr-FR"/>
        </w:rPr>
        <w:fldChar w:fldCharType="end"/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51D690CA" wp14:editId="2F7D7870">
            <wp:simplePos x="0" y="0"/>
            <wp:positionH relativeFrom="page">
              <wp:posOffset>7620</wp:posOffset>
            </wp:positionH>
            <wp:positionV relativeFrom="page">
              <wp:posOffset>14605</wp:posOffset>
            </wp:positionV>
            <wp:extent cx="7555865" cy="10688320"/>
            <wp:effectExtent l="0" t="0" r="698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22" w:name="FourrureCoyau"/>
    <w:bookmarkEnd w:id="22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78ABBB4D" wp14:editId="6F3D828A">
            <wp:simplePos x="0" y="0"/>
            <wp:positionH relativeFrom="page">
              <wp:posOffset>-66675</wp:posOffset>
            </wp:positionH>
            <wp:positionV relativeFrom="page">
              <wp:posOffset>-33655</wp:posOffset>
            </wp:positionV>
            <wp:extent cx="7555865" cy="10688320"/>
            <wp:effectExtent l="0" t="0" r="698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23" w:name="DemiPanneBasse"/>
    <w:bookmarkEnd w:id="23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RETOUR</w:t>
      </w:r>
      <w:r>
        <w:rPr>
          <w:noProof/>
          <w:lang w:eastAsia="fr-FR"/>
        </w:rPr>
        <w:fldChar w:fldCharType="end"/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4C8C3BDF" wp14:editId="3AE1B4AD">
            <wp:simplePos x="0" y="0"/>
            <wp:positionH relativeFrom="page">
              <wp:posOffset>26670</wp:posOffset>
            </wp:positionH>
            <wp:positionV relativeFrom="page">
              <wp:posOffset>-46355</wp:posOffset>
            </wp:positionV>
            <wp:extent cx="7555865" cy="10688320"/>
            <wp:effectExtent l="0" t="0" r="698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24" w:name="DemiPanneHaute"/>
    <w:bookmarkEnd w:id="24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</w:t>
      </w:r>
      <w:r w:rsidRPr="003E4AF6">
        <w:rPr>
          <w:rStyle w:val="Lienhypertexte"/>
          <w:noProof/>
          <w:lang w:eastAsia="fr-FR"/>
        </w:rPr>
        <w:t>O</w:t>
      </w:r>
      <w:r w:rsidRPr="003E4AF6">
        <w:rPr>
          <w:rStyle w:val="Lienhypertexte"/>
          <w:noProof/>
          <w:lang w:eastAsia="fr-FR"/>
        </w:rPr>
        <w:t>UR</w:t>
      </w:r>
      <w:r>
        <w:rPr>
          <w:noProof/>
          <w:lang w:eastAsia="fr-FR"/>
        </w:rPr>
        <w:fldChar w:fldCharType="end"/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2DE13F5A" wp14:editId="35482B2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25" w:name="PanneBrisis"/>
    <w:bookmarkEnd w:id="25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</w:t>
      </w:r>
      <w:r w:rsidRPr="003E4AF6">
        <w:rPr>
          <w:rStyle w:val="Lienhypertexte"/>
          <w:noProof/>
          <w:lang w:eastAsia="fr-FR"/>
        </w:rPr>
        <w:t>E</w:t>
      </w:r>
      <w:r w:rsidRPr="003E4AF6">
        <w:rPr>
          <w:rStyle w:val="Lienhypertexte"/>
          <w:noProof/>
          <w:lang w:eastAsia="fr-FR"/>
        </w:rPr>
        <w:t>TOUR</w:t>
      </w:r>
      <w:r>
        <w:rPr>
          <w:noProof/>
          <w:lang w:eastAsia="fr-FR"/>
        </w:rPr>
        <w:fldChar w:fldCharType="end"/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30A0EDE0" wp14:editId="28D28138">
            <wp:simplePos x="457200" y="733245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26" w:name="PannePorteuse"/>
    <w:bookmarkEnd w:id="26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</w:t>
      </w:r>
      <w:r w:rsidRPr="003E4AF6">
        <w:rPr>
          <w:rStyle w:val="Lienhypertexte"/>
          <w:noProof/>
          <w:lang w:eastAsia="fr-FR"/>
        </w:rPr>
        <w:t>O</w:t>
      </w:r>
      <w:r w:rsidRPr="003E4AF6">
        <w:rPr>
          <w:rStyle w:val="Lienhypertexte"/>
          <w:noProof/>
          <w:lang w:eastAsia="fr-FR"/>
        </w:rPr>
        <w:t>UR</w:t>
      </w:r>
      <w:r>
        <w:rPr>
          <w:noProof/>
          <w:lang w:eastAsia="fr-FR"/>
        </w:rPr>
        <w:fldChar w:fldCharType="end"/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22BE651E" wp14:editId="7D39E206">
            <wp:simplePos x="457200" y="733245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bookmarkStart w:id="27" w:name="BandeauDroit"/>
    <w:bookmarkEnd w:id="27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</w:t>
      </w:r>
      <w:r w:rsidRPr="003E4AF6">
        <w:rPr>
          <w:rStyle w:val="Lienhypertexte"/>
          <w:noProof/>
          <w:lang w:eastAsia="fr-FR"/>
        </w:rPr>
        <w:t>O</w:t>
      </w:r>
      <w:r w:rsidRPr="003E4AF6">
        <w:rPr>
          <w:rStyle w:val="Lienhypertexte"/>
          <w:noProof/>
          <w:lang w:eastAsia="fr-FR"/>
        </w:rPr>
        <w:t>UR</w:t>
      </w:r>
      <w:r>
        <w:rPr>
          <w:noProof/>
          <w:lang w:eastAsia="fr-FR"/>
        </w:rPr>
        <w:fldChar w:fldCharType="end"/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6DC690ED" wp14:editId="75B2D80B">
            <wp:simplePos x="457200" y="1057275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BA769B" w:rsidRDefault="00BA769B" w:rsidP="00353126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bookmarkStart w:id="28" w:name="BandeauGauche"/>
    <w:bookmarkEnd w:id="28"/>
    <w:p w:rsidR="003E4AF6" w:rsidRDefault="003E4AF6" w:rsidP="003E4AF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fldChar w:fldCharType="begin"/>
      </w:r>
      <w:r>
        <w:rPr>
          <w:noProof/>
          <w:lang w:eastAsia="fr-FR"/>
        </w:rPr>
        <w:instrText xml:space="preserve"> HYPERLINK  \l "_top" </w:instrText>
      </w:r>
      <w:r>
        <w:rPr>
          <w:noProof/>
          <w:lang w:eastAsia="fr-FR"/>
        </w:rPr>
      </w:r>
      <w:r>
        <w:rPr>
          <w:noProof/>
          <w:lang w:eastAsia="fr-FR"/>
        </w:rPr>
        <w:fldChar w:fldCharType="separate"/>
      </w:r>
      <w:r w:rsidRPr="003E4AF6">
        <w:rPr>
          <w:rStyle w:val="Lienhypertexte"/>
          <w:noProof/>
          <w:lang w:eastAsia="fr-FR"/>
        </w:rPr>
        <w:t>RETO</w:t>
      </w:r>
      <w:r w:rsidRPr="003E4AF6">
        <w:rPr>
          <w:rStyle w:val="Lienhypertexte"/>
          <w:noProof/>
          <w:lang w:eastAsia="fr-FR"/>
        </w:rPr>
        <w:t>U</w:t>
      </w:r>
      <w:r w:rsidRPr="003E4AF6">
        <w:rPr>
          <w:rStyle w:val="Lienhypertexte"/>
          <w:noProof/>
          <w:lang w:eastAsia="fr-FR"/>
        </w:rPr>
        <w:t>R</w:t>
      </w:r>
      <w:r>
        <w:rPr>
          <w:noProof/>
          <w:lang w:eastAsia="fr-FR"/>
        </w:rPr>
        <w:fldChar w:fldCharType="end"/>
      </w: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3E4AF6" w:rsidRDefault="003E4AF6" w:rsidP="008A7D7D">
      <w:pPr>
        <w:rPr>
          <w:noProof/>
          <w:lang w:eastAsia="fr-FR"/>
        </w:rPr>
      </w:pPr>
    </w:p>
    <w:p w:rsidR="00003B21" w:rsidRPr="00BA769B" w:rsidRDefault="00BA769B" w:rsidP="008A7D7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50E5DB05" wp14:editId="1D102E5A">
            <wp:simplePos x="457200" y="74295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88400"/>
            <wp:effectExtent l="0" t="0" r="698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3B21" w:rsidRPr="00BA769B" w:rsidSect="008A7D7D">
      <w:headerReference w:type="default" r:id="rId38"/>
      <w:footerReference w:type="default" r:id="rId39"/>
      <w:pgSz w:w="11906" w:h="16838"/>
      <w:pgMar w:top="720" w:right="720" w:bottom="720" w:left="72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2BD" w:rsidRDefault="001E52BD" w:rsidP="00B85DA3">
      <w:pPr>
        <w:spacing w:after="0" w:line="240" w:lineRule="auto"/>
      </w:pPr>
      <w:r>
        <w:separator/>
      </w:r>
    </w:p>
  </w:endnote>
  <w:endnote w:type="continuationSeparator" w:id="0">
    <w:p w:rsidR="001E52BD" w:rsidRDefault="001E52BD" w:rsidP="00B85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7477"/>
      <w:gridCol w:w="3205"/>
    </w:tblGrid>
    <w:tr w:rsidR="003E4AF6">
      <w:trPr>
        <w:trHeight w:val="360"/>
      </w:trPr>
      <w:tc>
        <w:tcPr>
          <w:tcW w:w="3500" w:type="pct"/>
        </w:tcPr>
        <w:p w:rsidR="003E4AF6" w:rsidRDefault="003E4AF6" w:rsidP="008A7D7D">
          <w:pPr>
            <w:pStyle w:val="Pieddepage"/>
          </w:pPr>
          <w:r>
            <w:t>S.MOREL – mars 2013</w:t>
          </w:r>
        </w:p>
      </w:tc>
      <w:tc>
        <w:tcPr>
          <w:tcW w:w="1500" w:type="pct"/>
          <w:shd w:val="clear" w:color="auto" w:fill="8064A2" w:themeFill="accent4"/>
        </w:tcPr>
        <w:p w:rsidR="003E4AF6" w:rsidRDefault="003E4AF6">
          <w:pPr>
            <w:pStyle w:val="Pieddepage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9A327A" w:rsidRPr="009A327A">
            <w:rPr>
              <w:noProof/>
              <w:color w:val="FFFFFF" w:themeColor="background1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3E4AF6" w:rsidRDefault="003E4AF6" w:rsidP="008A7D7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2BD" w:rsidRDefault="001E52BD" w:rsidP="00B85DA3">
      <w:pPr>
        <w:spacing w:after="0" w:line="240" w:lineRule="auto"/>
      </w:pPr>
      <w:r>
        <w:separator/>
      </w:r>
    </w:p>
  </w:footnote>
  <w:footnote w:type="continuationSeparator" w:id="0">
    <w:p w:rsidR="001E52BD" w:rsidRDefault="001E52BD" w:rsidP="00B85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2235"/>
      <w:gridCol w:w="8447"/>
    </w:tblGrid>
    <w:tr w:rsidR="003E4AF6" w:rsidTr="00742E93">
      <w:trPr>
        <w:trHeight w:val="426"/>
      </w:trPr>
      <w:tc>
        <w:tcPr>
          <w:tcW w:w="1046" w:type="pct"/>
          <w:shd w:val="clear" w:color="auto" w:fill="000000" w:themeFill="text1"/>
          <w:vAlign w:val="center"/>
        </w:tcPr>
        <w:p w:rsidR="003E4AF6" w:rsidRPr="00742E93" w:rsidRDefault="003E4AF6" w:rsidP="00742E93">
          <w:pPr>
            <w:pStyle w:val="En-tte"/>
            <w:jc w:val="center"/>
            <w:rPr>
              <w:b/>
              <w:color w:val="FFFFFF" w:themeColor="background1"/>
              <w:sz w:val="28"/>
              <w:szCs w:val="28"/>
            </w:rPr>
          </w:pPr>
          <w:r w:rsidRPr="00742E93">
            <w:rPr>
              <w:b/>
              <w:color w:val="FFFFFF" w:themeColor="background1"/>
              <w:sz w:val="28"/>
              <w:szCs w:val="28"/>
            </w:rPr>
            <w:t>ATELIER – 1 TCB</w:t>
          </w:r>
        </w:p>
      </w:tc>
      <w:tc>
        <w:tcPr>
          <w:tcW w:w="3954" w:type="pct"/>
          <w:shd w:val="clear" w:color="auto" w:fill="8064A2" w:themeFill="accent4"/>
          <w:vAlign w:val="center"/>
        </w:tcPr>
        <w:p w:rsidR="003E4AF6" w:rsidRPr="00742E93" w:rsidRDefault="003E4AF6" w:rsidP="008A7D7D">
          <w:pPr>
            <w:pStyle w:val="En-tte"/>
            <w:jc w:val="right"/>
            <w:rPr>
              <w:b/>
              <w:caps/>
              <w:color w:val="FFFFFF" w:themeColor="background1"/>
            </w:rPr>
          </w:pPr>
          <w:r>
            <w:rPr>
              <w:b/>
              <w:caps/>
              <w:color w:val="FFFFFF" w:themeColor="background1"/>
              <w:sz w:val="28"/>
              <w:szCs w:val="28"/>
            </w:rPr>
            <w:t xml:space="preserve">CCF </w:t>
          </w:r>
          <w:r w:rsidRPr="00742E93">
            <w:rPr>
              <w:b/>
              <w:caps/>
              <w:color w:val="FFFFFF" w:themeColor="background1"/>
              <w:sz w:val="28"/>
              <w:szCs w:val="28"/>
            </w:rPr>
            <w:t>KIOSQUE CARRE :</w:t>
          </w:r>
          <w:r w:rsidRPr="00742E93">
            <w:rPr>
              <w:b/>
              <w:caps/>
              <w:color w:val="FFFFFF" w:themeColor="background1"/>
            </w:rPr>
            <w:t xml:space="preserve"> </w:t>
          </w:r>
          <w:r>
            <w:rPr>
              <w:b/>
              <w:caps/>
              <w:color w:val="FFFFFF" w:themeColor="background1"/>
            </w:rPr>
            <w:t xml:space="preserve">Repartition des tâches / fiches de taille </w:t>
          </w:r>
        </w:p>
      </w:tc>
    </w:tr>
  </w:tbl>
  <w:p w:rsidR="003E4AF6" w:rsidRDefault="003E4AF6" w:rsidP="00742E9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22103"/>
    <w:multiLevelType w:val="hybridMultilevel"/>
    <w:tmpl w:val="46C43122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EB"/>
    <w:rsid w:val="00003B21"/>
    <w:rsid w:val="00012C3E"/>
    <w:rsid w:val="00105648"/>
    <w:rsid w:val="00170B67"/>
    <w:rsid w:val="001A7578"/>
    <w:rsid w:val="001B6D02"/>
    <w:rsid w:val="001E52BD"/>
    <w:rsid w:val="00277994"/>
    <w:rsid w:val="00313656"/>
    <w:rsid w:val="00353126"/>
    <w:rsid w:val="003666C1"/>
    <w:rsid w:val="003C0EFC"/>
    <w:rsid w:val="003E4AF6"/>
    <w:rsid w:val="00472CBB"/>
    <w:rsid w:val="004D4F1C"/>
    <w:rsid w:val="004E21C0"/>
    <w:rsid w:val="00502450"/>
    <w:rsid w:val="00504067"/>
    <w:rsid w:val="005506E5"/>
    <w:rsid w:val="005556FB"/>
    <w:rsid w:val="006729F0"/>
    <w:rsid w:val="00697C07"/>
    <w:rsid w:val="006D52BA"/>
    <w:rsid w:val="0072016B"/>
    <w:rsid w:val="00742E93"/>
    <w:rsid w:val="00747DAB"/>
    <w:rsid w:val="0075770C"/>
    <w:rsid w:val="00785B39"/>
    <w:rsid w:val="007E11EB"/>
    <w:rsid w:val="007F3558"/>
    <w:rsid w:val="008A7D7D"/>
    <w:rsid w:val="008D00EC"/>
    <w:rsid w:val="009178A6"/>
    <w:rsid w:val="0096016C"/>
    <w:rsid w:val="009A327A"/>
    <w:rsid w:val="009D6AB0"/>
    <w:rsid w:val="00A4457F"/>
    <w:rsid w:val="00A83F77"/>
    <w:rsid w:val="00B35958"/>
    <w:rsid w:val="00B37478"/>
    <w:rsid w:val="00B64B91"/>
    <w:rsid w:val="00B85DA3"/>
    <w:rsid w:val="00BA769B"/>
    <w:rsid w:val="00C15833"/>
    <w:rsid w:val="00C25103"/>
    <w:rsid w:val="00CA6A1C"/>
    <w:rsid w:val="00CF0E7C"/>
    <w:rsid w:val="00D37E1E"/>
    <w:rsid w:val="00D4681B"/>
    <w:rsid w:val="00D70D21"/>
    <w:rsid w:val="00D766C7"/>
    <w:rsid w:val="00D948C2"/>
    <w:rsid w:val="00DA794D"/>
    <w:rsid w:val="00E17170"/>
    <w:rsid w:val="00E70E6E"/>
    <w:rsid w:val="00E85530"/>
    <w:rsid w:val="00E864D4"/>
    <w:rsid w:val="00E97C95"/>
    <w:rsid w:val="00ED55E5"/>
    <w:rsid w:val="00EE6EE9"/>
    <w:rsid w:val="00F64442"/>
    <w:rsid w:val="00FE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F77"/>
  </w:style>
  <w:style w:type="paragraph" w:styleId="Titre1">
    <w:name w:val="heading 1"/>
    <w:basedOn w:val="Normal"/>
    <w:next w:val="Normal"/>
    <w:link w:val="Titre1Car"/>
    <w:uiPriority w:val="9"/>
    <w:qFormat/>
    <w:rsid w:val="00747D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7D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5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5DA3"/>
  </w:style>
  <w:style w:type="paragraph" w:styleId="Pieddepage">
    <w:name w:val="footer"/>
    <w:basedOn w:val="Normal"/>
    <w:link w:val="PieddepageCar"/>
    <w:uiPriority w:val="99"/>
    <w:unhideWhenUsed/>
    <w:rsid w:val="00B85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5DA3"/>
  </w:style>
  <w:style w:type="paragraph" w:styleId="Textedebulles">
    <w:name w:val="Balloon Text"/>
    <w:basedOn w:val="Normal"/>
    <w:link w:val="TextedebullesCar"/>
    <w:uiPriority w:val="99"/>
    <w:semiHidden/>
    <w:unhideWhenUsed/>
    <w:rsid w:val="00B8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DA3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747D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747D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747D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47D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steclaire-Accent1">
    <w:name w:val="Light List Accent 1"/>
    <w:basedOn w:val="TableauNormal"/>
    <w:uiPriority w:val="61"/>
    <w:rsid w:val="00785B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3CBD5A742C28424DA5172AD252E32316">
    <w:name w:val="3CBD5A742C28424DA5172AD252E32316"/>
    <w:rsid w:val="00785B39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EE6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003B2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03B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F77"/>
  </w:style>
  <w:style w:type="paragraph" w:styleId="Titre1">
    <w:name w:val="heading 1"/>
    <w:basedOn w:val="Normal"/>
    <w:next w:val="Normal"/>
    <w:link w:val="Titre1Car"/>
    <w:uiPriority w:val="9"/>
    <w:qFormat/>
    <w:rsid w:val="00747D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7D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5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5DA3"/>
  </w:style>
  <w:style w:type="paragraph" w:styleId="Pieddepage">
    <w:name w:val="footer"/>
    <w:basedOn w:val="Normal"/>
    <w:link w:val="PieddepageCar"/>
    <w:uiPriority w:val="99"/>
    <w:unhideWhenUsed/>
    <w:rsid w:val="00B85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5DA3"/>
  </w:style>
  <w:style w:type="paragraph" w:styleId="Textedebulles">
    <w:name w:val="Balloon Text"/>
    <w:basedOn w:val="Normal"/>
    <w:link w:val="TextedebullesCar"/>
    <w:uiPriority w:val="99"/>
    <w:semiHidden/>
    <w:unhideWhenUsed/>
    <w:rsid w:val="00B8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DA3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747D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747D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747D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47D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steclaire-Accent1">
    <w:name w:val="Light List Accent 1"/>
    <w:basedOn w:val="TableauNormal"/>
    <w:uiPriority w:val="61"/>
    <w:rsid w:val="00785B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3CBD5A742C28424DA5172AD252E32316">
    <w:name w:val="3CBD5A742C28424DA5172AD252E32316"/>
    <w:rsid w:val="00785B39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EE6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003B2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03B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hyperlink" Target="#_top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c%20Pro%20TCB\Mod&#232;le%20document%20bacpro%20TCB%20201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2013-03-06T00:00:00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C2BC09-B22D-42C3-B38F-DF8F4C1A3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document bacpro TCB 2012.dotx</Template>
  <TotalTime>579</TotalTime>
  <Pages>1</Pages>
  <Words>472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ARETIER EN RACCORD DE COMBLE IRREGULIER : DEVOIEMENT, HERSE DU VERSANT</vt:lpstr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ARETIER EN RACCORD DE COMBLE IRREGULIER : DEVOIEMENT, HERSE DU VERSANT</dc:title>
  <dc:creator>dj_sp4m</dc:creator>
  <cp:keywords>Lycée Roger Deschaux</cp:keywords>
  <cp:lastModifiedBy>Bibi</cp:lastModifiedBy>
  <cp:revision>11</cp:revision>
  <cp:lastPrinted>2012-09-13T13:51:00Z</cp:lastPrinted>
  <dcterms:created xsi:type="dcterms:W3CDTF">2013-03-05T14:57:00Z</dcterms:created>
  <dcterms:modified xsi:type="dcterms:W3CDTF">2013-03-14T18:17:00Z</dcterms:modified>
</cp:coreProperties>
</file>