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0BA" w:rsidRDefault="00D52D4F" w:rsidP="0053536F">
      <w:pPr>
        <w:pStyle w:val="Titre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79.1pt;margin-top:-8.65pt;width:345.7pt;height:333.45pt;z-index:251659264;mso-position-horizontal-relative:text;mso-position-vertical-relative:text">
            <v:imagedata r:id="rId8" o:title="Caisse_outils" cropleft="5721f" cropright="5946f"/>
          </v:shape>
        </w:pict>
      </w: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1C30BA" w:rsidRDefault="001C30BA" w:rsidP="0053536F">
      <w:pPr>
        <w:pStyle w:val="Titre"/>
      </w:pPr>
    </w:p>
    <w:p w:rsidR="00DE1B70" w:rsidRDefault="00DE1B70" w:rsidP="0053536F">
      <w:pPr>
        <w:pStyle w:val="Titre"/>
      </w:pPr>
      <w:r w:rsidRPr="0053536F">
        <w:t>Caisse</w:t>
      </w:r>
    </w:p>
    <w:p w:rsidR="0053536F" w:rsidRDefault="0053536F" w:rsidP="0053536F">
      <w:pPr>
        <w:pStyle w:val="Paragraphedeliste"/>
        <w:rPr>
          <w:b/>
        </w:rPr>
      </w:pPr>
    </w:p>
    <w:p w:rsidR="00233FAE" w:rsidRDefault="00DE1B70" w:rsidP="00B66928">
      <w:pPr>
        <w:pStyle w:val="Paragraphedeliste"/>
        <w:numPr>
          <w:ilvl w:val="0"/>
          <w:numId w:val="12"/>
        </w:numPr>
      </w:pPr>
      <w:r w:rsidRPr="00DE1B70">
        <w:t>Réalisé</w:t>
      </w:r>
      <w:r>
        <w:t>e</w:t>
      </w:r>
      <w:r w:rsidR="00B66928">
        <w:t xml:space="preserve"> en c</w:t>
      </w:r>
      <w:r w:rsidR="00307CCC">
        <w:t>ontreplaqué</w:t>
      </w:r>
      <w:r w:rsidR="00B66928">
        <w:t> :</w:t>
      </w:r>
    </w:p>
    <w:p w:rsidR="00233FAE" w:rsidRDefault="009D0537" w:rsidP="00B66928">
      <w:pPr>
        <w:pStyle w:val="Paragraphedeliste"/>
        <w:numPr>
          <w:ilvl w:val="1"/>
          <w:numId w:val="12"/>
        </w:numPr>
      </w:pPr>
      <w:r w:rsidRPr="00DE1B70">
        <w:t>15</w:t>
      </w:r>
      <w:r w:rsidR="00307CCC">
        <w:t xml:space="preserve"> mm pour les côté</w:t>
      </w:r>
      <w:r w:rsidR="00233FAE">
        <w:t>s</w:t>
      </w:r>
      <w:r w:rsidR="00CE2255">
        <w:t xml:space="preserve"> (éléments 2 et 3</w:t>
      </w:r>
      <w:r w:rsidR="00307CCC">
        <w:t>)</w:t>
      </w:r>
    </w:p>
    <w:p w:rsidR="007E31F0" w:rsidRDefault="00DE1B70" w:rsidP="00B66928">
      <w:pPr>
        <w:pStyle w:val="Paragraphedeliste"/>
        <w:numPr>
          <w:ilvl w:val="1"/>
          <w:numId w:val="12"/>
        </w:numPr>
      </w:pPr>
      <w:r w:rsidRPr="00DE1B70">
        <w:t>8 mm pour le fond et le dessus</w:t>
      </w:r>
      <w:r w:rsidR="00CE2255">
        <w:t xml:space="preserve"> (éléments 1</w:t>
      </w:r>
      <w:r w:rsidR="00307CCC">
        <w:t>)</w:t>
      </w:r>
    </w:p>
    <w:p w:rsidR="009D0537" w:rsidRDefault="009D0537" w:rsidP="00B66928">
      <w:pPr>
        <w:pStyle w:val="Paragraphedeliste"/>
        <w:numPr>
          <w:ilvl w:val="0"/>
          <w:numId w:val="12"/>
        </w:numPr>
      </w:pPr>
      <w:r w:rsidRPr="00DE1B70">
        <w:t>Assemblage à queue</w:t>
      </w:r>
      <w:r w:rsidR="00DE1B70" w:rsidRPr="00DE1B70">
        <w:t>s</w:t>
      </w:r>
      <w:r w:rsidRPr="00DE1B70">
        <w:t xml:space="preserve"> droites </w:t>
      </w:r>
      <w:r w:rsidR="00DE1B70" w:rsidRPr="00DE1B70">
        <w:t xml:space="preserve">renforcées par colle </w:t>
      </w:r>
      <w:r w:rsidR="00AC0482">
        <w:t xml:space="preserve">et vis </w:t>
      </w:r>
    </w:p>
    <w:p w:rsidR="009D0537" w:rsidRDefault="009D0537" w:rsidP="00B66928">
      <w:pPr>
        <w:pStyle w:val="Paragraphedeliste"/>
        <w:numPr>
          <w:ilvl w:val="0"/>
          <w:numId w:val="12"/>
        </w:numPr>
      </w:pPr>
      <w:r w:rsidRPr="00DE1B70">
        <w:t>Fond et dess</w:t>
      </w:r>
      <w:r w:rsidR="00DE1B70" w:rsidRPr="00DE1B70">
        <w:t>us collés et viss</w:t>
      </w:r>
      <w:r w:rsidR="006B24FC" w:rsidRPr="00DE1B70">
        <w:t>é</w:t>
      </w:r>
      <w:r w:rsidR="00DE1B70" w:rsidRPr="00DE1B70">
        <w:t>s par vis 3.5*40</w:t>
      </w:r>
      <w:r w:rsidR="009C2F14">
        <w:t xml:space="preserve"> </w:t>
      </w:r>
      <w:r w:rsidR="00DE1B70" w:rsidRPr="00DE1B70">
        <w:t>mm</w:t>
      </w:r>
    </w:p>
    <w:p w:rsidR="00DE1B70" w:rsidRDefault="009D0537" w:rsidP="00B66928">
      <w:pPr>
        <w:pStyle w:val="Paragraphedeliste"/>
        <w:numPr>
          <w:ilvl w:val="0"/>
          <w:numId w:val="12"/>
        </w:numPr>
      </w:pPr>
      <w:r w:rsidRPr="00DE1B70">
        <w:t>Patins de protection coll</w:t>
      </w:r>
      <w:r w:rsidR="00DE1B70" w:rsidRPr="00DE1B70">
        <w:t>és</w:t>
      </w:r>
      <w:r w:rsidRPr="00DE1B70">
        <w:t xml:space="preserve"> et viss</w:t>
      </w:r>
      <w:r w:rsidR="00DE1B70" w:rsidRPr="00DE1B70">
        <w:t>és à travers le fond par vis 3*18</w:t>
      </w:r>
      <w:r w:rsidR="009C2F14">
        <w:t xml:space="preserve"> </w:t>
      </w:r>
      <w:r w:rsidR="00DE1B70" w:rsidRPr="00DE1B70">
        <w:t>mm</w:t>
      </w:r>
    </w:p>
    <w:p w:rsidR="00DE1B70" w:rsidRDefault="00DE1B70" w:rsidP="00B66928">
      <w:pPr>
        <w:pStyle w:val="Paragraphedeliste"/>
        <w:numPr>
          <w:ilvl w:val="0"/>
          <w:numId w:val="12"/>
        </w:numPr>
      </w:pPr>
      <w:r w:rsidRPr="00DE1B70">
        <w:t>L’ensemble est d’abord assemblé comme une boite, puis le couvercle est retaillé à la scie à format au niveau de la seconde queue droite.</w:t>
      </w:r>
    </w:p>
    <w:p w:rsidR="00DE1B70" w:rsidRPr="00AC0482" w:rsidRDefault="00DE1B70" w:rsidP="0053536F">
      <w:pPr>
        <w:pStyle w:val="Titre"/>
      </w:pPr>
      <w:r w:rsidRPr="00AC0482">
        <w:t>Ferrage</w:t>
      </w:r>
    </w:p>
    <w:p w:rsidR="0053536F" w:rsidRDefault="0053536F" w:rsidP="0053536F">
      <w:pPr>
        <w:pStyle w:val="Paragraphedeliste"/>
        <w:ind w:left="284"/>
      </w:pPr>
    </w:p>
    <w:p w:rsidR="00DE1B70" w:rsidRDefault="00F62040" w:rsidP="0054254F">
      <w:pPr>
        <w:pStyle w:val="Paragraphedeliste"/>
        <w:numPr>
          <w:ilvl w:val="0"/>
          <w:numId w:val="2"/>
        </w:numPr>
        <w:ind w:left="284" w:hanging="284"/>
      </w:pPr>
      <w:r>
        <w:t>On ajoute deux p</w:t>
      </w:r>
      <w:r w:rsidR="009C2F14" w:rsidRPr="00DE1B70">
        <w:t>oignée</w:t>
      </w:r>
      <w:r>
        <w:t>s</w:t>
      </w:r>
      <w:r w:rsidR="00DE1B70" w:rsidRPr="00DE1B70">
        <w:t xml:space="preserve">, </w:t>
      </w:r>
      <w:r>
        <w:t xml:space="preserve">deux </w:t>
      </w:r>
      <w:r w:rsidR="00DE1B70" w:rsidRPr="00DE1B70">
        <w:t>charnière</w:t>
      </w:r>
      <w:r>
        <w:t>s</w:t>
      </w:r>
      <w:r w:rsidR="00DE1B70" w:rsidRPr="00DE1B70">
        <w:t xml:space="preserve"> et </w:t>
      </w:r>
      <w:r>
        <w:t xml:space="preserve">un </w:t>
      </w:r>
      <w:r w:rsidR="00DE1B70" w:rsidRPr="00DE1B70">
        <w:t>porte-</w:t>
      </w:r>
      <w:r>
        <w:t xml:space="preserve">cadenas, </w:t>
      </w:r>
      <w:r w:rsidR="00DE1B70" w:rsidRPr="00DE1B70">
        <w:t>assemblés par vis de 3*16</w:t>
      </w:r>
      <w:r w:rsidR="009C2F14">
        <w:t xml:space="preserve"> </w:t>
      </w:r>
      <w:r w:rsidR="00DE1B70" w:rsidRPr="00DE1B70">
        <w:t>mm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47A73" w:rsidTr="00547A73">
        <w:tc>
          <w:tcPr>
            <w:tcW w:w="3485" w:type="dxa"/>
          </w:tcPr>
          <w:p w:rsidR="00547A73" w:rsidRDefault="00547A73" w:rsidP="00547A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9757F63" wp14:editId="2BA4E9E2">
                  <wp:extent cx="1899088" cy="736846"/>
                  <wp:effectExtent l="0" t="0" r="6350" b="635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G_194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89" cy="75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47A73" w:rsidRDefault="00547A73" w:rsidP="00547A73"/>
          <w:p w:rsidR="00547A73" w:rsidRDefault="00547A73" w:rsidP="00547A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490207F" wp14:editId="783B65F3">
                  <wp:extent cx="1899088" cy="736846"/>
                  <wp:effectExtent l="0" t="0" r="6350" b="635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G_1943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89" cy="752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:rsidR="00547A73" w:rsidRDefault="00547A73" w:rsidP="00547A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1908" cy="1518081"/>
                  <wp:effectExtent l="0" t="0" r="6350" b="635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G_059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0815" cy="15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3C937DEC" wp14:editId="01529736">
                  <wp:extent cx="831908" cy="1518081"/>
                  <wp:effectExtent l="0" t="0" r="635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BIG_0596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40815" cy="1534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547A73" w:rsidRDefault="00547A73" w:rsidP="00547A7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97149" cy="1726212"/>
                  <wp:effectExtent l="0" t="0" r="0" b="762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G_0311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09345" cy="176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47A73" w:rsidRDefault="00547A73" w:rsidP="00547A73"/>
    <w:p w:rsidR="001C30BA" w:rsidRDefault="001C30BA" w:rsidP="00547A73"/>
    <w:p w:rsidR="006C1DD1" w:rsidRDefault="006827FC" w:rsidP="00C702D5">
      <w:pPr>
        <w:pStyle w:val="Titre1"/>
      </w:pPr>
      <w:r w:rsidRPr="0053536F">
        <w:lastRenderedPageBreak/>
        <w:t>Plan de l’ensemble</w:t>
      </w:r>
      <w:r w:rsidR="00C702D5">
        <w:t xml:space="preserve">               </w:t>
      </w:r>
      <w:r w:rsidR="0053536F" w:rsidRPr="0053536F">
        <w:t xml:space="preserve">                                                  </w:t>
      </w:r>
      <w:r w:rsidR="00C702D5">
        <w:t xml:space="preserve">                    ECH. : 1/5</w:t>
      </w:r>
    </w:p>
    <w:p w:rsidR="00C702D5" w:rsidRDefault="00C702D5" w:rsidP="00C91D92">
      <w:pPr>
        <w:pStyle w:val="Titre"/>
        <w:pBdr>
          <w:bottom w:val="none" w:sz="0" w:space="0" w:color="auto"/>
        </w:pBdr>
      </w:pPr>
    </w:p>
    <w:p w:rsidR="00C91D92" w:rsidRPr="00431439" w:rsidRDefault="00C91D92" w:rsidP="00C91D92">
      <w:pPr>
        <w:pStyle w:val="Paragraphedeliste"/>
        <w:numPr>
          <w:ilvl w:val="0"/>
          <w:numId w:val="8"/>
        </w:numPr>
        <w:rPr>
          <w:rStyle w:val="Rfrenceintense"/>
        </w:rPr>
      </w:pPr>
      <w:r w:rsidRPr="00431439">
        <w:rPr>
          <w:rStyle w:val="Rfrenceintense"/>
        </w:rPr>
        <w:t>Rechercher la cotation manquante :</w:t>
      </w:r>
    </w:p>
    <w:p w:rsidR="00C91D92" w:rsidRPr="00C91D92" w:rsidRDefault="00D97888" w:rsidP="007F5D9C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343233D7" wp14:editId="7B517A45">
            <wp:extent cx="6473417" cy="5418896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3417" cy="541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FAE" w:rsidRDefault="00233FAE" w:rsidP="00C702D5">
      <w:pPr>
        <w:pStyle w:val="Titre1"/>
      </w:pPr>
      <w:r w:rsidRPr="00DE1B70">
        <w:t>Fiche de débit </w:t>
      </w:r>
      <w:r>
        <w:t>pour</w:t>
      </w:r>
      <w:r w:rsidRPr="00C702D5">
        <w:t xml:space="preserve"> </w:t>
      </w:r>
      <w:r w:rsidR="00C702D5" w:rsidRPr="00C702D5">
        <w:t>1</w:t>
      </w:r>
      <w:r>
        <w:t xml:space="preserve"> caisse à outils</w:t>
      </w:r>
    </w:p>
    <w:p w:rsidR="00C91D92" w:rsidRPr="00C91D92" w:rsidRDefault="00C91D92" w:rsidP="00C91D92">
      <w:pPr>
        <w:spacing w:after="0" w:line="240" w:lineRule="auto"/>
      </w:pPr>
    </w:p>
    <w:p w:rsidR="00C91D92" w:rsidRPr="00431439" w:rsidRDefault="00C91D92" w:rsidP="00C91D92">
      <w:pPr>
        <w:pStyle w:val="Paragraphedeliste"/>
        <w:numPr>
          <w:ilvl w:val="0"/>
          <w:numId w:val="9"/>
        </w:numPr>
        <w:rPr>
          <w:rStyle w:val="Rfrenceintense"/>
        </w:rPr>
      </w:pPr>
      <w:r w:rsidRPr="00431439">
        <w:rPr>
          <w:rStyle w:val="Rfrenceintense"/>
        </w:rPr>
        <w:t>Compléter la fiche de débit pour une caisse à outils :</w:t>
      </w:r>
    </w:p>
    <w:tbl>
      <w:tblPr>
        <w:tblW w:w="84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5"/>
        <w:gridCol w:w="796"/>
        <w:gridCol w:w="1915"/>
        <w:gridCol w:w="1915"/>
        <w:gridCol w:w="1915"/>
      </w:tblGrid>
      <w:tr w:rsidR="00233FAE" w:rsidRPr="00E047FD" w:rsidTr="00431439">
        <w:trPr>
          <w:trHeight w:val="451"/>
        </w:trPr>
        <w:tc>
          <w:tcPr>
            <w:tcW w:w="1915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33FAE" w:rsidRPr="00E047FD" w:rsidRDefault="00233FAE" w:rsidP="000539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fr-FR"/>
              </w:rPr>
            </w:pPr>
            <w:r w:rsidRPr="00E047FD">
              <w:rPr>
                <w:rFonts w:ascii="Calibri" w:eastAsia="Times New Roman" w:hAnsi="Calibri" w:cs="Times New Roman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7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FAE" w:rsidRPr="009C2F14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2"/>
                <w:lang w:eastAsia="fr-FR"/>
              </w:rPr>
            </w:pPr>
            <w:proofErr w:type="spellStart"/>
            <w:r w:rsidRPr="009C2F14">
              <w:rPr>
                <w:rFonts w:eastAsia="Times New Roman"/>
                <w:color w:val="000000"/>
                <w:szCs w:val="22"/>
                <w:lang w:eastAsia="fr-FR"/>
              </w:rPr>
              <w:t>qu</w:t>
            </w:r>
            <w:proofErr w:type="spellEnd"/>
            <w:r w:rsidRPr="009C2F14">
              <w:rPr>
                <w:rFonts w:eastAsia="Times New Roman"/>
                <w:color w:val="000000"/>
                <w:szCs w:val="22"/>
                <w:lang w:eastAsia="fr-FR"/>
              </w:rPr>
              <w:t>.</w:t>
            </w:r>
          </w:p>
        </w:tc>
        <w:tc>
          <w:tcPr>
            <w:tcW w:w="191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FAE" w:rsidRPr="009C2F14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2"/>
                <w:lang w:eastAsia="fr-FR"/>
              </w:rPr>
            </w:pPr>
            <w:r w:rsidRPr="009C2F14">
              <w:rPr>
                <w:rFonts w:eastAsia="Times New Roman"/>
                <w:color w:val="000000"/>
                <w:szCs w:val="22"/>
                <w:lang w:eastAsia="fr-FR"/>
              </w:rPr>
              <w:t>épaisseur [mm]</w:t>
            </w:r>
          </w:p>
        </w:tc>
        <w:tc>
          <w:tcPr>
            <w:tcW w:w="1915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FAE" w:rsidRPr="009C2F14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2"/>
                <w:lang w:eastAsia="fr-FR"/>
              </w:rPr>
            </w:pPr>
            <w:r>
              <w:rPr>
                <w:rFonts w:eastAsia="Times New Roman"/>
                <w:color w:val="000000"/>
                <w:szCs w:val="22"/>
                <w:lang w:eastAsia="fr-FR"/>
              </w:rPr>
              <w:t>largeur [m</w:t>
            </w:r>
            <w:r w:rsidRPr="009C2F14">
              <w:rPr>
                <w:rFonts w:eastAsia="Times New Roman"/>
                <w:color w:val="000000"/>
                <w:szCs w:val="22"/>
                <w:lang w:eastAsia="fr-FR"/>
              </w:rPr>
              <w:t>m]</w:t>
            </w:r>
          </w:p>
        </w:tc>
        <w:tc>
          <w:tcPr>
            <w:tcW w:w="1915" w:type="dxa"/>
            <w:tcBorders>
              <w:top w:val="single" w:sz="12" w:space="0" w:color="auto"/>
              <w:left w:val="nil"/>
              <w:bottom w:val="single" w:sz="12" w:space="0" w:color="auto"/>
              <w:right w:val="single" w:sz="24" w:space="0" w:color="auto"/>
            </w:tcBorders>
            <w:shd w:val="clear" w:color="auto" w:fill="auto"/>
            <w:noWrap/>
            <w:vAlign w:val="center"/>
            <w:hideMark/>
          </w:tcPr>
          <w:p w:rsidR="00233FAE" w:rsidRPr="009C2F14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000000"/>
                <w:szCs w:val="22"/>
                <w:lang w:eastAsia="fr-FR"/>
              </w:rPr>
            </w:pPr>
            <w:r>
              <w:rPr>
                <w:rFonts w:eastAsia="Times New Roman"/>
                <w:color w:val="000000"/>
                <w:szCs w:val="22"/>
                <w:lang w:eastAsia="fr-FR"/>
              </w:rPr>
              <w:t>longueur [m</w:t>
            </w:r>
            <w:r w:rsidRPr="009C2F14">
              <w:rPr>
                <w:rFonts w:eastAsia="Times New Roman"/>
                <w:color w:val="000000"/>
                <w:szCs w:val="22"/>
                <w:lang w:eastAsia="fr-FR"/>
              </w:rPr>
              <w:t>m]</w:t>
            </w:r>
          </w:p>
        </w:tc>
      </w:tr>
      <w:tr w:rsidR="00233FAE" w:rsidRPr="00E047FD" w:rsidTr="007F5D9C">
        <w:trPr>
          <w:trHeight w:val="451"/>
        </w:trPr>
        <w:tc>
          <w:tcPr>
            <w:tcW w:w="1915" w:type="dxa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233FAE" w:rsidRPr="009C2F14" w:rsidRDefault="00C91D92" w:rsidP="00C91D9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  <w:lang w:eastAsia="fr-FR"/>
              </w:rPr>
            </w:pPr>
            <w:r>
              <w:rPr>
                <w:rFonts w:eastAsia="Times New Roman"/>
                <w:color w:val="000000"/>
                <w:szCs w:val="22"/>
                <w:lang w:eastAsia="fr-FR"/>
              </w:rPr>
              <w:t>Elément</w:t>
            </w:r>
            <w:r w:rsidR="00307CCC">
              <w:rPr>
                <w:rFonts w:eastAsia="Times New Roman"/>
                <w:color w:val="000000"/>
                <w:szCs w:val="22"/>
                <w:lang w:eastAsia="fr-FR"/>
              </w:rPr>
              <w:t xml:space="preserve"> </w:t>
            </w:r>
            <w:r>
              <w:rPr>
                <w:rFonts w:eastAsia="Times New Roman"/>
                <w:color w:val="000000"/>
                <w:szCs w:val="22"/>
                <w:lang w:eastAsia="fr-FR"/>
              </w:rPr>
              <w:t xml:space="preserve">1 </w:t>
            </w:r>
          </w:p>
        </w:tc>
        <w:tc>
          <w:tcPr>
            <w:tcW w:w="796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B17D9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2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B17D9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</w:tr>
      <w:tr w:rsidR="00233FAE" w:rsidRPr="00E047FD" w:rsidTr="007F5D9C">
        <w:trPr>
          <w:trHeight w:val="451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33FAE" w:rsidRPr="009C2F14" w:rsidRDefault="00C91D92" w:rsidP="00C91D9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  <w:lang w:eastAsia="fr-FR"/>
              </w:rPr>
            </w:pPr>
            <w:r>
              <w:rPr>
                <w:rFonts w:eastAsia="Times New Roman"/>
                <w:color w:val="000000"/>
                <w:szCs w:val="22"/>
                <w:lang w:eastAsia="fr-FR"/>
              </w:rPr>
              <w:t>2</w:t>
            </w:r>
            <w:r w:rsidR="00233FAE">
              <w:rPr>
                <w:rFonts w:eastAsia="Times New Roman"/>
                <w:color w:val="000000"/>
                <w:szCs w:val="22"/>
                <w:lang w:eastAsia="fr-FR"/>
              </w:rPr>
              <w:t xml:space="preserve"> 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05398C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B17D9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33FAE" w:rsidRPr="00307CCC" w:rsidRDefault="00233FAE" w:rsidP="00B17D9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</w:tr>
      <w:tr w:rsidR="007F5D9C" w:rsidRPr="00E047FD" w:rsidTr="007F5D9C">
        <w:trPr>
          <w:trHeight w:val="451"/>
        </w:trPr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5D9C" w:rsidRDefault="007F5D9C" w:rsidP="00C91D92">
            <w:pPr>
              <w:spacing w:after="0" w:line="240" w:lineRule="auto"/>
              <w:jc w:val="right"/>
              <w:rPr>
                <w:rFonts w:eastAsia="Times New Roman"/>
                <w:color w:val="000000"/>
                <w:szCs w:val="22"/>
                <w:lang w:eastAsia="fr-FR"/>
              </w:rPr>
            </w:pPr>
            <w:r>
              <w:rPr>
                <w:rFonts w:eastAsia="Times New Roman"/>
                <w:color w:val="000000"/>
                <w:szCs w:val="22"/>
                <w:lang w:eastAsia="fr-FR"/>
              </w:rPr>
              <w:t>3</w:t>
            </w:r>
          </w:p>
        </w:tc>
        <w:tc>
          <w:tcPr>
            <w:tcW w:w="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5D9C" w:rsidRPr="00307CCC" w:rsidRDefault="007F5D9C" w:rsidP="0005398C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5D9C" w:rsidRPr="00307CCC" w:rsidRDefault="007F5D9C" w:rsidP="0005398C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F5D9C" w:rsidRPr="00307CCC" w:rsidRDefault="007F5D9C" w:rsidP="00B17D9D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97888" w:rsidRPr="00307CCC" w:rsidRDefault="00D97888" w:rsidP="00D97888">
            <w:pPr>
              <w:spacing w:after="0" w:line="240" w:lineRule="auto"/>
              <w:jc w:val="center"/>
              <w:rPr>
                <w:rFonts w:eastAsia="Times New Roman"/>
                <w:color w:val="FF0000"/>
                <w:sz w:val="22"/>
                <w:szCs w:val="22"/>
                <w:lang w:eastAsia="fr-FR"/>
              </w:rPr>
            </w:pPr>
          </w:p>
        </w:tc>
      </w:tr>
    </w:tbl>
    <w:p w:rsidR="007F5D9C" w:rsidRDefault="007F5D9C"/>
    <w:p w:rsidR="007F5D9C" w:rsidRDefault="007F5D9C"/>
    <w:p w:rsidR="00B66928" w:rsidRDefault="00B66928"/>
    <w:p w:rsidR="0053536F" w:rsidRDefault="00233FAE" w:rsidP="00C702D5">
      <w:pPr>
        <w:pStyle w:val="Titre1"/>
      </w:pPr>
      <w:r>
        <w:lastRenderedPageBreak/>
        <w:t>optimisation du debit</w:t>
      </w:r>
      <w:r w:rsidR="00C702D5">
        <w:t xml:space="preserve"> POUR LA REALISATION DE </w:t>
      </w:r>
      <w:r w:rsidR="00C702D5" w:rsidRPr="00C702D5">
        <w:t>15</w:t>
      </w:r>
      <w:r w:rsidR="00C702D5">
        <w:rPr>
          <w:sz w:val="40"/>
        </w:rPr>
        <w:t xml:space="preserve"> </w:t>
      </w:r>
      <w:r w:rsidR="00B17D9D">
        <w:t>CAISSES</w:t>
      </w:r>
    </w:p>
    <w:p w:rsidR="007E31F0" w:rsidRPr="006C1DD1" w:rsidRDefault="007E31F0" w:rsidP="007E31F0">
      <w:pPr>
        <w:spacing w:after="0" w:line="240" w:lineRule="auto"/>
        <w:rPr>
          <w:sz w:val="28"/>
        </w:rPr>
      </w:pPr>
    </w:p>
    <w:tbl>
      <w:tblPr>
        <w:tblStyle w:val="Grilledutableau"/>
        <w:tblW w:w="0" w:type="auto"/>
        <w:tblBorders>
          <w:top w:val="single" w:sz="2" w:space="0" w:color="auto"/>
          <w:left w:val="single" w:sz="2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0"/>
        <w:gridCol w:w="709"/>
        <w:gridCol w:w="2835"/>
        <w:gridCol w:w="1559"/>
      </w:tblGrid>
      <w:tr w:rsidR="001C30BA" w:rsidTr="00D10284">
        <w:trPr>
          <w:trHeight w:val="350"/>
        </w:trPr>
        <w:tc>
          <w:tcPr>
            <w:tcW w:w="7083" w:type="dxa"/>
            <w:gridSpan w:val="4"/>
            <w:vAlign w:val="center"/>
          </w:tcPr>
          <w:p w:rsidR="001C30BA" w:rsidRPr="001C30BA" w:rsidRDefault="001C30BA" w:rsidP="001C30BA">
            <w:pPr>
              <w:jc w:val="center"/>
              <w:rPr>
                <w:b/>
              </w:rPr>
            </w:pPr>
            <w:r w:rsidRPr="001C30BA">
              <w:rPr>
                <w:b/>
              </w:rPr>
              <w:t>ELEMENT 1</w:t>
            </w:r>
          </w:p>
        </w:tc>
      </w:tr>
      <w:tr w:rsidR="00B17D9D" w:rsidTr="00431439">
        <w:trPr>
          <w:trHeight w:val="350"/>
        </w:trPr>
        <w:tc>
          <w:tcPr>
            <w:tcW w:w="1980" w:type="dxa"/>
            <w:vAlign w:val="center"/>
          </w:tcPr>
          <w:p w:rsidR="00B17D9D" w:rsidRDefault="00B17D9D" w:rsidP="00D14348">
            <w:r>
              <w:t>Matériau</w:t>
            </w:r>
          </w:p>
        </w:tc>
        <w:tc>
          <w:tcPr>
            <w:tcW w:w="709" w:type="dxa"/>
            <w:vAlign w:val="center"/>
          </w:tcPr>
          <w:p w:rsidR="00B17D9D" w:rsidRDefault="00D14348" w:rsidP="00D14348">
            <w:r>
              <w:t>CP</w:t>
            </w:r>
          </w:p>
        </w:tc>
        <w:tc>
          <w:tcPr>
            <w:tcW w:w="2835" w:type="dxa"/>
            <w:vAlign w:val="center"/>
          </w:tcPr>
          <w:p w:rsidR="00B17D9D" w:rsidRDefault="00D14348" w:rsidP="00D14348">
            <w:r>
              <w:t>Quantité [unité]</w:t>
            </w:r>
          </w:p>
        </w:tc>
        <w:tc>
          <w:tcPr>
            <w:tcW w:w="1559" w:type="dxa"/>
            <w:vAlign w:val="center"/>
          </w:tcPr>
          <w:p w:rsidR="00B17D9D" w:rsidRDefault="00D14348" w:rsidP="00D14348">
            <w:r>
              <w:t xml:space="preserve">30 </w:t>
            </w:r>
          </w:p>
        </w:tc>
      </w:tr>
      <w:tr w:rsidR="00D14348" w:rsidTr="00431439">
        <w:trPr>
          <w:trHeight w:val="398"/>
        </w:trPr>
        <w:tc>
          <w:tcPr>
            <w:tcW w:w="1980" w:type="dxa"/>
            <w:vAlign w:val="center"/>
          </w:tcPr>
          <w:p w:rsidR="00D14348" w:rsidRDefault="00D14348" w:rsidP="00D14348">
            <w:r>
              <w:t>Epaisseur [mm]</w:t>
            </w:r>
          </w:p>
        </w:tc>
        <w:tc>
          <w:tcPr>
            <w:tcW w:w="709" w:type="dxa"/>
            <w:vAlign w:val="center"/>
          </w:tcPr>
          <w:p w:rsidR="00D14348" w:rsidRDefault="00D14348" w:rsidP="00D14348">
            <w:r>
              <w:t>8</w:t>
            </w:r>
          </w:p>
        </w:tc>
        <w:tc>
          <w:tcPr>
            <w:tcW w:w="2835" w:type="dxa"/>
            <w:vAlign w:val="center"/>
          </w:tcPr>
          <w:p w:rsidR="00D14348" w:rsidRDefault="00D14348" w:rsidP="00D14348">
            <w:r>
              <w:t>Dimensions (</w:t>
            </w:r>
            <w:r w:rsidRPr="00D14348">
              <w:rPr>
                <w:rFonts w:ascii="Brush Script Std" w:hAnsi="Brush Script Std"/>
              </w:rPr>
              <w:t>l</w:t>
            </w:r>
            <w:r>
              <w:t xml:space="preserve"> * L) [mm]</w:t>
            </w:r>
          </w:p>
        </w:tc>
        <w:tc>
          <w:tcPr>
            <w:tcW w:w="1559" w:type="dxa"/>
            <w:vAlign w:val="center"/>
          </w:tcPr>
          <w:p w:rsidR="00D14348" w:rsidRDefault="00D14348" w:rsidP="00D14348"/>
        </w:tc>
      </w:tr>
      <w:tr w:rsidR="00431439" w:rsidTr="00431439">
        <w:trPr>
          <w:trHeight w:val="398"/>
        </w:trPr>
        <w:tc>
          <w:tcPr>
            <w:tcW w:w="5524" w:type="dxa"/>
            <w:gridSpan w:val="3"/>
            <w:vAlign w:val="center"/>
          </w:tcPr>
          <w:p w:rsidR="00431439" w:rsidRDefault="00431439" w:rsidP="00431439">
            <w:r>
              <w:t>Dimensions des panneaux de Contreplaqué [mm]</w:t>
            </w:r>
          </w:p>
        </w:tc>
        <w:tc>
          <w:tcPr>
            <w:tcW w:w="1559" w:type="dxa"/>
            <w:vAlign w:val="center"/>
          </w:tcPr>
          <w:p w:rsidR="00431439" w:rsidRDefault="00431439" w:rsidP="00D14348">
            <w:r>
              <w:t>1220 * 2500</w:t>
            </w:r>
          </w:p>
        </w:tc>
      </w:tr>
      <w:tr w:rsidR="00B66928" w:rsidTr="00431439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431439">
            <w:r>
              <w:t>Combien d’éléments par panneau ?</w:t>
            </w:r>
          </w:p>
        </w:tc>
        <w:tc>
          <w:tcPr>
            <w:tcW w:w="1559" w:type="dxa"/>
            <w:vAlign w:val="center"/>
          </w:tcPr>
          <w:p w:rsidR="00B66928" w:rsidRDefault="00B66928" w:rsidP="00D14348"/>
        </w:tc>
      </w:tr>
      <w:tr w:rsidR="00B66928" w:rsidTr="00431439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431439">
            <w:r>
              <w:t>Combien de panneaux nécessaires ?</w:t>
            </w:r>
          </w:p>
        </w:tc>
        <w:tc>
          <w:tcPr>
            <w:tcW w:w="1559" w:type="dxa"/>
            <w:vAlign w:val="center"/>
          </w:tcPr>
          <w:p w:rsidR="00B66928" w:rsidRDefault="00B66928" w:rsidP="00D14348"/>
        </w:tc>
      </w:tr>
    </w:tbl>
    <w:p w:rsidR="00307CCC" w:rsidRDefault="00307CCC" w:rsidP="001C30BA"/>
    <w:p w:rsidR="001C30BA" w:rsidRDefault="001C30BA" w:rsidP="001C30BA">
      <w:r>
        <w:rPr>
          <w:noProof/>
          <w:lang w:eastAsia="fr-FR"/>
        </w:rPr>
        <w:drawing>
          <wp:inline distT="0" distB="0" distL="0" distR="0" wp14:anchorId="54D02DD6" wp14:editId="5B4C6102">
            <wp:extent cx="3459600" cy="6544800"/>
            <wp:effectExtent l="0" t="0" r="762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9600" cy="6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845" w:rsidRDefault="00BF2845" w:rsidP="001C30BA"/>
    <w:tbl>
      <w:tblPr>
        <w:tblStyle w:val="Grilledutableau"/>
        <w:tblW w:w="0" w:type="auto"/>
        <w:tblBorders>
          <w:top w:val="single" w:sz="2" w:space="0" w:color="auto"/>
          <w:left w:val="single" w:sz="2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0"/>
        <w:gridCol w:w="709"/>
        <w:gridCol w:w="2835"/>
        <w:gridCol w:w="1559"/>
      </w:tblGrid>
      <w:tr w:rsidR="001C30BA" w:rsidTr="0075580A">
        <w:trPr>
          <w:trHeight w:val="350"/>
        </w:trPr>
        <w:tc>
          <w:tcPr>
            <w:tcW w:w="7083" w:type="dxa"/>
            <w:gridSpan w:val="4"/>
            <w:vAlign w:val="center"/>
          </w:tcPr>
          <w:p w:rsidR="001C30BA" w:rsidRPr="001C30BA" w:rsidRDefault="001C30BA" w:rsidP="001C30BA">
            <w:pPr>
              <w:jc w:val="center"/>
              <w:rPr>
                <w:b/>
              </w:rPr>
            </w:pPr>
            <w:r w:rsidRPr="001C30BA">
              <w:rPr>
                <w:b/>
              </w:rPr>
              <w:lastRenderedPageBreak/>
              <w:t>ELEMENT 2</w:t>
            </w:r>
          </w:p>
        </w:tc>
      </w:tr>
      <w:tr w:rsidR="00B66928" w:rsidTr="008D68C2">
        <w:trPr>
          <w:trHeight w:val="350"/>
        </w:trPr>
        <w:tc>
          <w:tcPr>
            <w:tcW w:w="1980" w:type="dxa"/>
            <w:vAlign w:val="center"/>
          </w:tcPr>
          <w:p w:rsidR="00B66928" w:rsidRDefault="00B66928" w:rsidP="008D68C2">
            <w:r>
              <w:t>Matériau</w:t>
            </w:r>
          </w:p>
        </w:tc>
        <w:tc>
          <w:tcPr>
            <w:tcW w:w="709" w:type="dxa"/>
            <w:vAlign w:val="center"/>
          </w:tcPr>
          <w:p w:rsidR="00B66928" w:rsidRDefault="00B66928" w:rsidP="00B66928"/>
        </w:tc>
        <w:tc>
          <w:tcPr>
            <w:tcW w:w="2835" w:type="dxa"/>
            <w:vAlign w:val="center"/>
          </w:tcPr>
          <w:p w:rsidR="00B66928" w:rsidRDefault="00B66928" w:rsidP="008D68C2">
            <w:r>
              <w:t>Quantité [unité]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  <w:tr w:rsidR="00B66928" w:rsidTr="008D68C2">
        <w:trPr>
          <w:trHeight w:val="398"/>
        </w:trPr>
        <w:tc>
          <w:tcPr>
            <w:tcW w:w="1980" w:type="dxa"/>
            <w:vAlign w:val="center"/>
          </w:tcPr>
          <w:p w:rsidR="00B66928" w:rsidRDefault="00B66928" w:rsidP="008D68C2">
            <w:r>
              <w:t>Epaisseur [mm]</w:t>
            </w:r>
          </w:p>
        </w:tc>
        <w:tc>
          <w:tcPr>
            <w:tcW w:w="709" w:type="dxa"/>
            <w:vAlign w:val="center"/>
          </w:tcPr>
          <w:p w:rsidR="00B66928" w:rsidRDefault="00B66928" w:rsidP="008D68C2"/>
        </w:tc>
        <w:tc>
          <w:tcPr>
            <w:tcW w:w="2835" w:type="dxa"/>
            <w:vAlign w:val="center"/>
          </w:tcPr>
          <w:p w:rsidR="00B66928" w:rsidRDefault="00B66928" w:rsidP="008D68C2">
            <w:r>
              <w:t>Dimensions (</w:t>
            </w:r>
            <w:r w:rsidRPr="00D14348">
              <w:rPr>
                <w:rFonts w:ascii="Brush Script Std" w:hAnsi="Brush Script Std"/>
              </w:rPr>
              <w:t>l</w:t>
            </w:r>
            <w:r>
              <w:t xml:space="preserve"> * L) [mm]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  <w:tr w:rsidR="00B66928" w:rsidTr="008D68C2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8D68C2">
            <w:r>
              <w:t>Dimensions des panneaux de Contreplaqué [mm]</w:t>
            </w:r>
          </w:p>
        </w:tc>
        <w:tc>
          <w:tcPr>
            <w:tcW w:w="1559" w:type="dxa"/>
            <w:vAlign w:val="center"/>
          </w:tcPr>
          <w:p w:rsidR="00B66928" w:rsidRDefault="00B66928" w:rsidP="008D68C2">
            <w:r>
              <w:t>1220 * 2500</w:t>
            </w:r>
          </w:p>
        </w:tc>
      </w:tr>
      <w:tr w:rsidR="00B66928" w:rsidTr="008D68C2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8D68C2">
            <w:r>
              <w:t>Combien d’éléments par panneau ?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  <w:tr w:rsidR="00B66928" w:rsidTr="008D68C2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8D68C2">
            <w:r>
              <w:t>Combien de panneaux nécessaires ?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</w:tbl>
    <w:p w:rsidR="00241797" w:rsidRDefault="00241797" w:rsidP="00241797">
      <w:pPr>
        <w:spacing w:after="0"/>
      </w:pPr>
    </w:p>
    <w:p w:rsidR="00241797" w:rsidRDefault="001C30BA" w:rsidP="006B24FC">
      <w:r>
        <w:rPr>
          <w:noProof/>
          <w:lang w:eastAsia="fr-FR"/>
        </w:rPr>
        <w:drawing>
          <wp:inline distT="0" distB="0" distL="0" distR="0" wp14:anchorId="0343301A" wp14:editId="5F5D303E">
            <wp:extent cx="3517200" cy="6480000"/>
            <wp:effectExtent l="0" t="0" r="762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928" w:rsidRDefault="00B66928" w:rsidP="006B24FC"/>
    <w:p w:rsidR="00B66928" w:rsidRDefault="00B66928" w:rsidP="006B24FC"/>
    <w:p w:rsidR="001C30BA" w:rsidRDefault="001C30BA" w:rsidP="006B24FC"/>
    <w:tbl>
      <w:tblPr>
        <w:tblStyle w:val="Grilledutableau"/>
        <w:tblW w:w="0" w:type="auto"/>
        <w:tblBorders>
          <w:top w:val="single" w:sz="2" w:space="0" w:color="auto"/>
          <w:left w:val="single" w:sz="2" w:space="0" w:color="auto"/>
          <w:bottom w:val="single" w:sz="24" w:space="0" w:color="auto"/>
          <w:right w:val="single" w:sz="24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980"/>
        <w:gridCol w:w="709"/>
        <w:gridCol w:w="2835"/>
        <w:gridCol w:w="1559"/>
      </w:tblGrid>
      <w:tr w:rsidR="001C30BA" w:rsidTr="00D92862">
        <w:trPr>
          <w:trHeight w:val="350"/>
        </w:trPr>
        <w:tc>
          <w:tcPr>
            <w:tcW w:w="7083" w:type="dxa"/>
            <w:gridSpan w:val="4"/>
            <w:vAlign w:val="center"/>
          </w:tcPr>
          <w:p w:rsidR="001C30BA" w:rsidRPr="001C30BA" w:rsidRDefault="001C30BA" w:rsidP="001C30BA">
            <w:pPr>
              <w:jc w:val="center"/>
              <w:rPr>
                <w:b/>
              </w:rPr>
            </w:pPr>
            <w:r w:rsidRPr="001C30BA">
              <w:rPr>
                <w:b/>
              </w:rPr>
              <w:lastRenderedPageBreak/>
              <w:t>ELEMENT 3</w:t>
            </w:r>
          </w:p>
        </w:tc>
      </w:tr>
      <w:tr w:rsidR="00B66928" w:rsidTr="008D68C2">
        <w:trPr>
          <w:trHeight w:val="350"/>
        </w:trPr>
        <w:tc>
          <w:tcPr>
            <w:tcW w:w="1980" w:type="dxa"/>
            <w:vAlign w:val="center"/>
          </w:tcPr>
          <w:p w:rsidR="00B66928" w:rsidRDefault="00B66928" w:rsidP="008D68C2">
            <w:r>
              <w:t>Matériau</w:t>
            </w:r>
          </w:p>
        </w:tc>
        <w:tc>
          <w:tcPr>
            <w:tcW w:w="709" w:type="dxa"/>
            <w:vAlign w:val="center"/>
          </w:tcPr>
          <w:p w:rsidR="00B66928" w:rsidRDefault="00B66928" w:rsidP="008D68C2">
            <w:r>
              <w:t>CP</w:t>
            </w:r>
          </w:p>
        </w:tc>
        <w:tc>
          <w:tcPr>
            <w:tcW w:w="2835" w:type="dxa"/>
            <w:vAlign w:val="center"/>
          </w:tcPr>
          <w:p w:rsidR="00B66928" w:rsidRDefault="00B66928" w:rsidP="008D68C2">
            <w:r>
              <w:t>Quantité [unité]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  <w:tr w:rsidR="00B66928" w:rsidTr="008D68C2">
        <w:trPr>
          <w:trHeight w:val="398"/>
        </w:trPr>
        <w:tc>
          <w:tcPr>
            <w:tcW w:w="1980" w:type="dxa"/>
            <w:vAlign w:val="center"/>
          </w:tcPr>
          <w:p w:rsidR="00B66928" w:rsidRDefault="00B66928" w:rsidP="008D68C2">
            <w:r>
              <w:t>Epaisseur [mm]</w:t>
            </w:r>
          </w:p>
        </w:tc>
        <w:tc>
          <w:tcPr>
            <w:tcW w:w="709" w:type="dxa"/>
            <w:vAlign w:val="center"/>
          </w:tcPr>
          <w:p w:rsidR="00B66928" w:rsidRDefault="00B66928" w:rsidP="008D68C2"/>
        </w:tc>
        <w:tc>
          <w:tcPr>
            <w:tcW w:w="2835" w:type="dxa"/>
            <w:vAlign w:val="center"/>
          </w:tcPr>
          <w:p w:rsidR="00B66928" w:rsidRDefault="00B66928" w:rsidP="008D68C2">
            <w:r>
              <w:t>Dimensions (</w:t>
            </w:r>
            <w:r w:rsidRPr="00D14348">
              <w:rPr>
                <w:rFonts w:ascii="Brush Script Std" w:hAnsi="Brush Script Std"/>
              </w:rPr>
              <w:t>l</w:t>
            </w:r>
            <w:r>
              <w:t xml:space="preserve"> * L) [mm]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  <w:tr w:rsidR="00B66928" w:rsidTr="008D68C2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8D68C2">
            <w:r>
              <w:t>Dimensions des panneaux de Contreplaqué [mm]</w:t>
            </w:r>
          </w:p>
        </w:tc>
        <w:tc>
          <w:tcPr>
            <w:tcW w:w="1559" w:type="dxa"/>
            <w:vAlign w:val="center"/>
          </w:tcPr>
          <w:p w:rsidR="00B66928" w:rsidRDefault="00B66928" w:rsidP="008D68C2">
            <w:r>
              <w:t>1220 * 2500</w:t>
            </w:r>
          </w:p>
        </w:tc>
      </w:tr>
      <w:tr w:rsidR="00B66928" w:rsidTr="008D68C2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8D68C2">
            <w:r>
              <w:t>Combien d’éléments par panneau ?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  <w:tr w:rsidR="00B66928" w:rsidTr="008D68C2">
        <w:trPr>
          <w:trHeight w:val="398"/>
        </w:trPr>
        <w:tc>
          <w:tcPr>
            <w:tcW w:w="5524" w:type="dxa"/>
            <w:gridSpan w:val="3"/>
            <w:vAlign w:val="center"/>
          </w:tcPr>
          <w:p w:rsidR="00B66928" w:rsidRDefault="00B66928" w:rsidP="008D68C2">
            <w:r>
              <w:t>Combien de panneaux nécessaires ?</w:t>
            </w:r>
          </w:p>
        </w:tc>
        <w:tc>
          <w:tcPr>
            <w:tcW w:w="1559" w:type="dxa"/>
            <w:vAlign w:val="center"/>
          </w:tcPr>
          <w:p w:rsidR="00B66928" w:rsidRDefault="00B66928" w:rsidP="008D68C2"/>
        </w:tc>
      </w:tr>
    </w:tbl>
    <w:p w:rsidR="00B66928" w:rsidRPr="00C91D92" w:rsidRDefault="00B66928" w:rsidP="00C91D92">
      <w:pPr>
        <w:rPr>
          <w:lang w:eastAsia="fr-FR"/>
        </w:rPr>
      </w:pPr>
    </w:p>
    <w:p w:rsidR="00E506CF" w:rsidRPr="00E506CF" w:rsidRDefault="001C30BA" w:rsidP="00E506CF">
      <w:pPr>
        <w:spacing w:after="0"/>
      </w:pPr>
      <w:r>
        <w:rPr>
          <w:noProof/>
          <w:lang w:eastAsia="fr-FR"/>
        </w:rPr>
        <w:drawing>
          <wp:inline distT="0" distB="0" distL="0" distR="0" wp14:anchorId="60FE10CA" wp14:editId="1FD64BB3">
            <wp:extent cx="3517200" cy="6480000"/>
            <wp:effectExtent l="0" t="0" r="762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6CF" w:rsidRDefault="00E506CF" w:rsidP="00431439">
      <w:pPr>
        <w:contextualSpacing/>
      </w:pPr>
    </w:p>
    <w:p w:rsidR="00B66928" w:rsidRDefault="00B66928" w:rsidP="00431439">
      <w:pPr>
        <w:contextualSpacing/>
      </w:pPr>
    </w:p>
    <w:p w:rsidR="00B66928" w:rsidRDefault="00B66928" w:rsidP="00431439">
      <w:pPr>
        <w:contextualSpacing/>
      </w:pPr>
    </w:p>
    <w:p w:rsidR="001C30BA" w:rsidRDefault="001C30BA" w:rsidP="00431439">
      <w:pPr>
        <w:contextualSpacing/>
      </w:pPr>
    </w:p>
    <w:p w:rsidR="001C30BA" w:rsidRDefault="001C30BA" w:rsidP="00431439">
      <w:pPr>
        <w:contextualSpacing/>
      </w:pPr>
    </w:p>
    <w:p w:rsidR="00F62040" w:rsidRPr="001C30BA" w:rsidRDefault="001C30BA" w:rsidP="001C30BA">
      <w:pPr>
        <w:pStyle w:val="Titre1"/>
      </w:pPr>
      <w:r>
        <w:lastRenderedPageBreak/>
        <w:t>QUANTITATIF / BON DE COMMANDE</w:t>
      </w:r>
    </w:p>
    <w:p w:rsidR="00547A73" w:rsidRDefault="00547A73" w:rsidP="00547A73">
      <w:pPr>
        <w:spacing w:after="0" w:line="240" w:lineRule="auto"/>
        <w:rPr>
          <w:lang w:eastAsia="fr-FR"/>
        </w:rPr>
      </w:pPr>
    </w:p>
    <w:p w:rsidR="00CE2255" w:rsidRPr="00CE2255" w:rsidRDefault="00102556" w:rsidP="00CE2255">
      <w:pPr>
        <w:pStyle w:val="Paragraphedeliste"/>
        <w:numPr>
          <w:ilvl w:val="0"/>
          <w:numId w:val="10"/>
        </w:numPr>
        <w:spacing w:line="240" w:lineRule="auto"/>
        <w:rPr>
          <w:rStyle w:val="Rfrenceintense"/>
        </w:rPr>
      </w:pPr>
      <w:r w:rsidRPr="00CE2255">
        <w:rPr>
          <w:rStyle w:val="Rfrenceintense"/>
        </w:rPr>
        <w:t>Compléter le bon de commande e</w:t>
      </w:r>
      <w:r w:rsidR="00F62040" w:rsidRPr="00CE2255">
        <w:rPr>
          <w:rStyle w:val="Rfrenceintense"/>
        </w:rPr>
        <w:t>n utilisant</w:t>
      </w:r>
      <w:r w:rsidR="00CE2255" w:rsidRPr="00CE2255">
        <w:rPr>
          <w:rStyle w:val="Rfrenceintense"/>
        </w:rPr>
        <w:t xml:space="preserve"> :</w:t>
      </w:r>
    </w:p>
    <w:p w:rsidR="00CE2255" w:rsidRDefault="00F62040" w:rsidP="00CE2255">
      <w:pPr>
        <w:pStyle w:val="Paragraphedeliste"/>
        <w:numPr>
          <w:ilvl w:val="0"/>
          <w:numId w:val="11"/>
        </w:numPr>
        <w:spacing w:line="240" w:lineRule="auto"/>
        <w:rPr>
          <w:lang w:eastAsia="fr-FR"/>
        </w:rPr>
      </w:pPr>
      <w:r>
        <w:rPr>
          <w:lang w:eastAsia="fr-FR"/>
        </w:rPr>
        <w:t>les informations du descriptif</w:t>
      </w:r>
    </w:p>
    <w:p w:rsidR="00CE2255" w:rsidRDefault="00102556" w:rsidP="00CE2255">
      <w:pPr>
        <w:pStyle w:val="Paragraphedeliste"/>
        <w:numPr>
          <w:ilvl w:val="0"/>
          <w:numId w:val="11"/>
        </w:numPr>
        <w:spacing w:line="240" w:lineRule="auto"/>
        <w:rPr>
          <w:lang w:eastAsia="fr-FR"/>
        </w:rPr>
      </w:pPr>
      <w:r>
        <w:rPr>
          <w:lang w:eastAsia="fr-FR"/>
        </w:rPr>
        <w:t xml:space="preserve">les tarifs indiqués sur les devis </w:t>
      </w:r>
    </w:p>
    <w:p w:rsidR="00CE2255" w:rsidRDefault="00CE2255" w:rsidP="00CE2255">
      <w:pPr>
        <w:pStyle w:val="Paragraphedeliste"/>
        <w:spacing w:line="240" w:lineRule="auto"/>
        <w:ind w:left="1068"/>
        <w:rPr>
          <w:lang w:eastAsia="fr-FR"/>
        </w:rPr>
      </w:pPr>
    </w:p>
    <w:p w:rsidR="00F62040" w:rsidRDefault="00F62040" w:rsidP="00CE2255">
      <w:pPr>
        <w:pStyle w:val="Paragraphedeliste"/>
        <w:numPr>
          <w:ilvl w:val="0"/>
          <w:numId w:val="10"/>
        </w:numPr>
        <w:spacing w:line="240" w:lineRule="auto"/>
        <w:rPr>
          <w:rStyle w:val="Rfrenceintense"/>
        </w:rPr>
      </w:pPr>
      <w:r w:rsidRPr="00CE2255">
        <w:rPr>
          <w:rStyle w:val="Rfrenceintense"/>
        </w:rPr>
        <w:t>calculer le co</w:t>
      </w:r>
      <w:r w:rsidR="00102556" w:rsidRPr="00CE2255">
        <w:rPr>
          <w:rStyle w:val="Rfrenceintense"/>
        </w:rPr>
        <w:t>û</w:t>
      </w:r>
      <w:r w:rsidR="004550E6">
        <w:rPr>
          <w:rStyle w:val="Rfrenceintense"/>
        </w:rPr>
        <w:t xml:space="preserve">t de revient de </w:t>
      </w:r>
      <w:proofErr w:type="gramStart"/>
      <w:r w:rsidR="004550E6">
        <w:rPr>
          <w:rStyle w:val="Rfrenceintense"/>
        </w:rPr>
        <w:t>…….</w:t>
      </w:r>
      <w:proofErr w:type="gramEnd"/>
      <w:r w:rsidRPr="00CE2255">
        <w:rPr>
          <w:rStyle w:val="Rfrenceintense"/>
        </w:rPr>
        <w:t xml:space="preserve"> caisses à outils</w:t>
      </w:r>
    </w:p>
    <w:p w:rsidR="00CE2255" w:rsidRPr="00CE2255" w:rsidRDefault="00CE2255" w:rsidP="00CE2255">
      <w:pPr>
        <w:pStyle w:val="Paragraphedeliste"/>
        <w:spacing w:line="240" w:lineRule="auto"/>
        <w:rPr>
          <w:rStyle w:val="Rfrenceintense"/>
        </w:rPr>
      </w:pPr>
    </w:p>
    <w:p w:rsidR="00102556" w:rsidRDefault="00102556" w:rsidP="00CE2255">
      <w:pPr>
        <w:pStyle w:val="Paragraphedeliste"/>
        <w:numPr>
          <w:ilvl w:val="0"/>
          <w:numId w:val="10"/>
        </w:numPr>
        <w:rPr>
          <w:rStyle w:val="Rfrenceintense"/>
        </w:rPr>
      </w:pPr>
      <w:r w:rsidRPr="00CE2255">
        <w:rPr>
          <w:rStyle w:val="Rfrenceintense"/>
        </w:rPr>
        <w:t>En déduire</w:t>
      </w:r>
      <w:r w:rsidR="00CE2255">
        <w:rPr>
          <w:rStyle w:val="Rfrenceintense"/>
        </w:rPr>
        <w:t xml:space="preserve"> le coût d’une caisse à outils</w:t>
      </w:r>
    </w:p>
    <w:tbl>
      <w:tblPr>
        <w:tblpPr w:leftFromText="141" w:rightFromText="141" w:vertAnchor="text" w:horzAnchor="margin" w:tblpY="336"/>
        <w:tblW w:w="72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00"/>
        <w:gridCol w:w="1234"/>
        <w:gridCol w:w="1985"/>
        <w:gridCol w:w="1701"/>
      </w:tblGrid>
      <w:tr w:rsidR="00CE2255" w:rsidRPr="00CE2255" w:rsidTr="00CE2255">
        <w:trPr>
          <w:trHeight w:val="571"/>
        </w:trPr>
        <w:tc>
          <w:tcPr>
            <w:tcW w:w="2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4550E6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Pour …</w:t>
            </w:r>
            <w:proofErr w:type="gramStart"/>
            <w:r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..</w:t>
            </w:r>
            <w:proofErr w:type="gramEnd"/>
            <w:r w:rsidR="00CE2255"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 xml:space="preserve"> caisses</w:t>
            </w:r>
          </w:p>
        </w:tc>
        <w:tc>
          <w:tcPr>
            <w:tcW w:w="12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proofErr w:type="spellStart"/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qu</w:t>
            </w:r>
            <w:proofErr w:type="spellEnd"/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.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prix unitaire HT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prix HT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panneau CP15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panneau CP8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charnière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poignée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porte-cadenas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vis 3*16 mm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 xml:space="preserve"> boite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vis 3.5*40 mm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 xml:space="preserve"> boite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Colle</w:t>
            </w:r>
            <w:r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 xml:space="preserve"> vinylique blanche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1</w:t>
            </w:r>
            <w:r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 xml:space="preserve"> bib de 750 g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total HT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TVA 20%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422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FFFFFF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FFFFFF"/>
                <w:sz w:val="22"/>
                <w:szCs w:val="22"/>
                <w:lang w:eastAsia="fr-FR"/>
              </w:rPr>
              <w:t>total TTC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  <w:tr w:rsidR="00CE2255" w:rsidRPr="00CE2255" w:rsidTr="00CE2255">
        <w:trPr>
          <w:trHeight w:val="3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</w:tr>
      <w:tr w:rsidR="00CE2255" w:rsidRPr="00CE2255" w:rsidTr="00CE2255">
        <w:trPr>
          <w:trHeight w:val="340"/>
        </w:trPr>
        <w:tc>
          <w:tcPr>
            <w:tcW w:w="2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2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rPr>
                <w:rFonts w:eastAsia="Times New Roman"/>
                <w:sz w:val="22"/>
                <w:szCs w:val="22"/>
                <w:lang w:eastAsia="fr-FR"/>
              </w:rPr>
            </w:pPr>
          </w:p>
        </w:tc>
        <w:tc>
          <w:tcPr>
            <w:tcW w:w="1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bottom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FFFFFF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FFFFFF"/>
                <w:sz w:val="22"/>
                <w:szCs w:val="22"/>
                <w:lang w:eastAsia="fr-FR"/>
              </w:rPr>
              <w:t xml:space="preserve">Pour une caisse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E2255" w:rsidRPr="00CE2255" w:rsidRDefault="00CE2255" w:rsidP="00CE2255">
            <w:pPr>
              <w:spacing w:after="0" w:line="240" w:lineRule="auto"/>
              <w:jc w:val="right"/>
              <w:rPr>
                <w:rFonts w:eastAsia="Times New Roman"/>
                <w:color w:val="000000"/>
                <w:sz w:val="22"/>
                <w:szCs w:val="22"/>
                <w:lang w:eastAsia="fr-FR"/>
              </w:rPr>
            </w:pPr>
            <w:r w:rsidRPr="00CE2255">
              <w:rPr>
                <w:rFonts w:eastAsia="Times New Roman"/>
                <w:color w:val="000000"/>
                <w:sz w:val="22"/>
                <w:szCs w:val="22"/>
                <w:lang w:eastAsia="fr-FR"/>
              </w:rPr>
              <w:t>€</w:t>
            </w:r>
          </w:p>
        </w:tc>
      </w:tr>
    </w:tbl>
    <w:p w:rsidR="00CE2255" w:rsidRPr="00CE2255" w:rsidRDefault="00CE2255" w:rsidP="00CE2255">
      <w:pPr>
        <w:pStyle w:val="Paragraphedeliste"/>
        <w:rPr>
          <w:rStyle w:val="Rfrenceintense"/>
          <w:sz w:val="22"/>
          <w:szCs w:val="22"/>
        </w:rPr>
      </w:pPr>
      <w:bookmarkStart w:id="0" w:name="_GoBack"/>
      <w:bookmarkEnd w:id="0"/>
    </w:p>
    <w:p w:rsidR="00F62040" w:rsidRPr="00CE2255" w:rsidRDefault="00F62040" w:rsidP="00F62040">
      <w:pPr>
        <w:rPr>
          <w:sz w:val="22"/>
          <w:szCs w:val="22"/>
          <w:lang w:eastAsia="fr-FR"/>
        </w:rPr>
      </w:pPr>
    </w:p>
    <w:p w:rsidR="00F62040" w:rsidRPr="00CE2255" w:rsidRDefault="00F62040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Pr="00CE2255" w:rsidRDefault="00547A73" w:rsidP="00102556">
      <w:pPr>
        <w:jc w:val="center"/>
        <w:rPr>
          <w:sz w:val="22"/>
          <w:szCs w:val="22"/>
          <w:lang w:eastAsia="fr-FR"/>
        </w:rPr>
      </w:pPr>
    </w:p>
    <w:p w:rsidR="00547A73" w:rsidRDefault="00547A73" w:rsidP="00102556">
      <w:pPr>
        <w:jc w:val="center"/>
        <w:rPr>
          <w:lang w:eastAsia="fr-FR"/>
        </w:rPr>
      </w:pPr>
    </w:p>
    <w:p w:rsidR="00547A73" w:rsidRDefault="00547A73" w:rsidP="00102556">
      <w:pPr>
        <w:jc w:val="center"/>
        <w:rPr>
          <w:lang w:eastAsia="fr-FR"/>
        </w:rPr>
      </w:pPr>
    </w:p>
    <w:p w:rsidR="00CE2255" w:rsidRDefault="00CE2255" w:rsidP="00102556">
      <w:pPr>
        <w:jc w:val="center"/>
        <w:rPr>
          <w:noProof/>
          <w:lang w:eastAsia="fr-FR"/>
        </w:rPr>
      </w:pPr>
    </w:p>
    <w:p w:rsidR="00CE2255" w:rsidRDefault="00CE2255" w:rsidP="00CE2255">
      <w:pPr>
        <w:jc w:val="center"/>
        <w:rPr>
          <w:noProof/>
          <w:lang w:eastAsia="fr-FR"/>
        </w:rPr>
      </w:pPr>
    </w:p>
    <w:p w:rsidR="00CE2255" w:rsidRDefault="00547A73" w:rsidP="00CE2255">
      <w:pPr>
        <w:jc w:val="center"/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72ACCAB" wp14:editId="5862E091">
            <wp:extent cx="6645542" cy="4421094"/>
            <wp:effectExtent l="0" t="0" r="317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0414" b="42553"/>
                    <a:stretch/>
                  </pic:blipFill>
                  <pic:spPr bwMode="auto">
                    <a:xfrm>
                      <a:off x="0" y="0"/>
                      <a:ext cx="6645910" cy="4421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2255" w:rsidRDefault="00CE2255" w:rsidP="00CE2255">
      <w:pPr>
        <w:rPr>
          <w:noProof/>
          <w:lang w:eastAsia="fr-FR"/>
        </w:rPr>
      </w:pPr>
    </w:p>
    <w:p w:rsidR="00CE2255" w:rsidRPr="00CE2255" w:rsidRDefault="00CE2255" w:rsidP="00CE2255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285DE8CB" wp14:editId="35B88DD0">
            <wp:extent cx="6645304" cy="3947683"/>
            <wp:effectExtent l="0" t="0" r="317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205" b="12765"/>
                    <a:stretch/>
                  </pic:blipFill>
                  <pic:spPr bwMode="auto">
                    <a:xfrm>
                      <a:off x="0" y="0"/>
                      <a:ext cx="6645910" cy="394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A73" w:rsidRPr="00F62040" w:rsidRDefault="00CE2255" w:rsidP="00CE2255">
      <w:pPr>
        <w:tabs>
          <w:tab w:val="left" w:pos="3710"/>
        </w:tabs>
        <w:rPr>
          <w:lang w:eastAsia="fr-FR"/>
        </w:rPr>
      </w:pPr>
      <w:r>
        <w:rPr>
          <w:lang w:eastAsia="fr-FR"/>
        </w:rPr>
        <w:tab/>
      </w:r>
    </w:p>
    <w:sectPr w:rsidR="00547A73" w:rsidRPr="00F62040" w:rsidSect="006F2BCA">
      <w:headerReference w:type="default" r:id="rId18"/>
      <w:pgSz w:w="11906" w:h="16838"/>
      <w:pgMar w:top="682" w:right="720" w:bottom="720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D4F" w:rsidRDefault="00D52D4F" w:rsidP="00EE362D">
      <w:pPr>
        <w:spacing w:after="0" w:line="240" w:lineRule="auto"/>
      </w:pPr>
      <w:r>
        <w:separator/>
      </w:r>
    </w:p>
    <w:p w:rsidR="00D52D4F" w:rsidRDefault="00D52D4F"/>
  </w:endnote>
  <w:endnote w:type="continuationSeparator" w:id="0">
    <w:p w:rsidR="00D52D4F" w:rsidRDefault="00D52D4F" w:rsidP="00EE362D">
      <w:pPr>
        <w:spacing w:after="0" w:line="240" w:lineRule="auto"/>
      </w:pPr>
      <w:r>
        <w:continuationSeparator/>
      </w:r>
    </w:p>
    <w:p w:rsidR="00D52D4F" w:rsidRDefault="00D52D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D4F" w:rsidRDefault="00D52D4F" w:rsidP="00EE362D">
      <w:pPr>
        <w:spacing w:after="0" w:line="240" w:lineRule="auto"/>
      </w:pPr>
      <w:r>
        <w:separator/>
      </w:r>
    </w:p>
    <w:p w:rsidR="00D52D4F" w:rsidRDefault="00D52D4F"/>
  </w:footnote>
  <w:footnote w:type="continuationSeparator" w:id="0">
    <w:p w:rsidR="00D52D4F" w:rsidRDefault="00D52D4F" w:rsidP="00EE362D">
      <w:pPr>
        <w:spacing w:after="0" w:line="240" w:lineRule="auto"/>
      </w:pPr>
      <w:r>
        <w:continuationSeparator/>
      </w:r>
    </w:p>
    <w:p w:rsidR="00D52D4F" w:rsidRDefault="00D52D4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10627" w:type="dxa"/>
      <w:tblInd w:w="-113" w:type="dxa"/>
      <w:tblLook w:val="04A0" w:firstRow="1" w:lastRow="0" w:firstColumn="1" w:lastColumn="0" w:noHBand="0" w:noVBand="1"/>
    </w:tblPr>
    <w:tblGrid>
      <w:gridCol w:w="3085"/>
      <w:gridCol w:w="6237"/>
      <w:gridCol w:w="1305"/>
    </w:tblGrid>
    <w:tr w:rsidR="00247350" w:rsidRPr="008B34BF" w:rsidTr="002E05DB">
      <w:trPr>
        <w:trHeight w:val="275"/>
      </w:trPr>
      <w:tc>
        <w:tcPr>
          <w:tcW w:w="3085" w:type="dxa"/>
          <w:shd w:val="clear" w:color="auto" w:fill="B8CCE4" w:themeFill="accent1" w:themeFillTint="66"/>
          <w:vAlign w:val="center"/>
        </w:tcPr>
        <w:p w:rsidR="00247350" w:rsidRPr="009F26D6" w:rsidRDefault="002E05DB" w:rsidP="009F26D6">
          <w:pPr>
            <w:pStyle w:val="En-tte"/>
            <w:rPr>
              <w:rFonts w:ascii="Arial Narrow" w:hAnsi="Arial Narrow"/>
              <w:b/>
              <w:sz w:val="22"/>
            </w:rPr>
          </w:pPr>
          <w:r>
            <w:rPr>
              <w:rFonts w:ascii="Arial Narrow" w:hAnsi="Arial Narrow"/>
              <w:b/>
              <w:sz w:val="22"/>
            </w:rPr>
            <w:t>PRATIQUE PROFESSIONNELLE</w:t>
          </w:r>
        </w:p>
      </w:tc>
      <w:tc>
        <w:tcPr>
          <w:tcW w:w="6237" w:type="dxa"/>
          <w:vMerge w:val="restart"/>
          <w:vAlign w:val="center"/>
        </w:tcPr>
        <w:p w:rsidR="00710B79" w:rsidRPr="009F26D6" w:rsidRDefault="002E05DB" w:rsidP="00710B79">
          <w:pPr>
            <w:pStyle w:val="En-tte"/>
            <w:jc w:val="center"/>
            <w:rPr>
              <w:rFonts w:ascii="Arial Rounded MT Bold" w:hAnsi="Arial Rounded MT Bold"/>
              <w:b/>
              <w:sz w:val="56"/>
              <w:szCs w:val="56"/>
            </w:rPr>
          </w:pPr>
          <w:r>
            <w:rPr>
              <w:rFonts w:ascii="Arial Rounded MT Bold" w:hAnsi="Arial Rounded MT Bold"/>
              <w:b/>
              <w:sz w:val="56"/>
              <w:szCs w:val="56"/>
            </w:rPr>
            <w:t>CAISSE A OUTILS</w:t>
          </w:r>
        </w:p>
      </w:tc>
      <w:tc>
        <w:tcPr>
          <w:tcW w:w="1305" w:type="dxa"/>
          <w:vMerge w:val="restart"/>
        </w:tcPr>
        <w:p w:rsidR="00247350" w:rsidRPr="008B34BF" w:rsidRDefault="006F2BCA" w:rsidP="00E633FB">
          <w:pPr>
            <w:pStyle w:val="En-tte"/>
            <w:jc w:val="right"/>
            <w:rPr>
              <w:rFonts w:ascii="Arial Rounded MT Bold" w:hAnsi="Arial Rounded MT Bold"/>
            </w:rPr>
          </w:pPr>
          <w:r>
            <w:rPr>
              <w:rFonts w:ascii="Arial Rounded MT Bold" w:hAnsi="Arial Rounded MT Bold"/>
              <w:noProof/>
              <w:lang w:eastAsia="fr-FR"/>
            </w:rPr>
            <w:drawing>
              <wp:anchor distT="0" distB="0" distL="114300" distR="114300" simplePos="0" relativeHeight="251658240" behindDoc="1" locked="0" layoutInCell="1" allowOverlap="1" wp14:anchorId="54F89A7A" wp14:editId="604B1582">
                <wp:simplePos x="0" y="0"/>
                <wp:positionH relativeFrom="column">
                  <wp:posOffset>-17876</wp:posOffset>
                </wp:positionH>
                <wp:positionV relativeFrom="paragraph">
                  <wp:posOffset>49482</wp:posOffset>
                </wp:positionV>
                <wp:extent cx="737157" cy="461104"/>
                <wp:effectExtent l="0" t="0" r="6350" b="0"/>
                <wp:wrapNone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Deschaux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7157" cy="4611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6F2BCA" w:rsidRPr="008B34BF" w:rsidTr="002E05DB">
      <w:trPr>
        <w:trHeight w:val="275"/>
      </w:trPr>
      <w:tc>
        <w:tcPr>
          <w:tcW w:w="3085" w:type="dxa"/>
          <w:shd w:val="clear" w:color="auto" w:fill="B8CCE4" w:themeFill="accent1" w:themeFillTint="66"/>
          <w:vAlign w:val="center"/>
        </w:tcPr>
        <w:p w:rsidR="006F2BCA" w:rsidRPr="009F26D6" w:rsidRDefault="002E05DB" w:rsidP="002B0504">
          <w:pPr>
            <w:pStyle w:val="En-tte"/>
            <w:rPr>
              <w:rFonts w:ascii="Arial Narrow" w:hAnsi="Arial Narrow"/>
              <w:b/>
              <w:i/>
              <w:sz w:val="22"/>
            </w:rPr>
          </w:pPr>
          <w:r>
            <w:rPr>
              <w:rFonts w:ascii="Arial Narrow" w:hAnsi="Arial Narrow"/>
              <w:b/>
              <w:i/>
              <w:sz w:val="22"/>
            </w:rPr>
            <w:t>PROJET 1°annee</w:t>
          </w:r>
        </w:p>
      </w:tc>
      <w:tc>
        <w:tcPr>
          <w:tcW w:w="6237" w:type="dxa"/>
          <w:vMerge/>
          <w:vAlign w:val="center"/>
        </w:tcPr>
        <w:p w:rsidR="006F2BCA" w:rsidRPr="008B34BF" w:rsidRDefault="006F2BCA" w:rsidP="00E633FB">
          <w:pPr>
            <w:pStyle w:val="En-tte"/>
            <w:jc w:val="center"/>
            <w:rPr>
              <w:rFonts w:ascii="Arial Rounded MT Bold" w:hAnsi="Arial Rounded MT Bold"/>
              <w:b/>
              <w:sz w:val="56"/>
              <w:szCs w:val="56"/>
            </w:rPr>
          </w:pPr>
        </w:p>
      </w:tc>
      <w:tc>
        <w:tcPr>
          <w:tcW w:w="1305" w:type="dxa"/>
          <w:vMerge/>
        </w:tcPr>
        <w:p w:rsidR="006F2BCA" w:rsidRDefault="006F2BCA" w:rsidP="00E633FB">
          <w:pPr>
            <w:pStyle w:val="En-tte"/>
            <w:jc w:val="right"/>
            <w:rPr>
              <w:rFonts w:ascii="Arial Rounded MT Bold" w:hAnsi="Arial Rounded MT Bold"/>
              <w:noProof/>
              <w:lang w:eastAsia="fr-FR"/>
            </w:rPr>
          </w:pPr>
        </w:p>
      </w:tc>
    </w:tr>
    <w:tr w:rsidR="00247350" w:rsidRPr="008B34BF" w:rsidTr="002E05DB">
      <w:trPr>
        <w:trHeight w:val="276"/>
      </w:trPr>
      <w:tc>
        <w:tcPr>
          <w:tcW w:w="3085" w:type="dxa"/>
          <w:shd w:val="clear" w:color="auto" w:fill="B8CCE4" w:themeFill="accent1" w:themeFillTint="66"/>
          <w:vAlign w:val="center"/>
        </w:tcPr>
        <w:p w:rsidR="008B34BF" w:rsidRPr="009F26D6" w:rsidRDefault="009F26D6" w:rsidP="009F26D6">
          <w:pPr>
            <w:pStyle w:val="En-tte"/>
            <w:tabs>
              <w:tab w:val="left" w:pos="503"/>
            </w:tabs>
            <w:rPr>
              <w:rFonts w:ascii="Arial Narrow" w:hAnsi="Arial Narrow"/>
              <w:b/>
            </w:rPr>
          </w:pPr>
          <w:r w:rsidRPr="009F26D6">
            <w:rPr>
              <w:rFonts w:ascii="Arial Narrow" w:hAnsi="Arial Narrow"/>
              <w:sz w:val="16"/>
              <w:szCs w:val="18"/>
            </w:rPr>
            <w:t>MOREL</w:t>
          </w:r>
          <w:r w:rsidRPr="009F26D6">
            <w:rPr>
              <w:rFonts w:ascii="Arial Narrow" w:hAnsi="Arial Narrow"/>
              <w:sz w:val="20"/>
            </w:rPr>
            <w:t xml:space="preserve"> – </w:t>
          </w:r>
          <w:r w:rsidRPr="009F26D6">
            <w:rPr>
              <w:rFonts w:ascii="Arial Narrow" w:hAnsi="Arial Narrow"/>
              <w:sz w:val="20"/>
            </w:rPr>
            <w:fldChar w:fldCharType="begin"/>
          </w:r>
          <w:r w:rsidRPr="009F26D6">
            <w:rPr>
              <w:rFonts w:ascii="Arial Narrow" w:hAnsi="Arial Narrow"/>
              <w:sz w:val="20"/>
            </w:rPr>
            <w:instrText xml:space="preserve"> TIME \@ "dd/MM/yy" </w:instrText>
          </w:r>
          <w:r w:rsidRPr="009F26D6">
            <w:rPr>
              <w:rFonts w:ascii="Arial Narrow" w:hAnsi="Arial Narrow"/>
              <w:sz w:val="20"/>
            </w:rPr>
            <w:fldChar w:fldCharType="separate"/>
          </w:r>
          <w:r w:rsidR="00422254">
            <w:rPr>
              <w:rFonts w:ascii="Arial Narrow" w:hAnsi="Arial Narrow"/>
              <w:noProof/>
              <w:sz w:val="20"/>
            </w:rPr>
            <w:t>10/09/17</w:t>
          </w:r>
          <w:r w:rsidRPr="009F26D6">
            <w:rPr>
              <w:rFonts w:ascii="Arial Narrow" w:hAnsi="Arial Narrow"/>
              <w:sz w:val="20"/>
            </w:rPr>
            <w:fldChar w:fldCharType="end"/>
          </w:r>
          <w:r w:rsidRPr="009F26D6">
            <w:rPr>
              <w:rFonts w:ascii="Arial Narrow" w:hAnsi="Arial Narrow"/>
              <w:sz w:val="20"/>
            </w:rPr>
            <w:t xml:space="preserve"> – Page </w:t>
          </w:r>
          <w:r w:rsidRPr="009F26D6">
            <w:rPr>
              <w:rFonts w:ascii="Arial Narrow" w:hAnsi="Arial Narrow"/>
              <w:sz w:val="20"/>
            </w:rPr>
            <w:fldChar w:fldCharType="begin"/>
          </w:r>
          <w:r w:rsidRPr="009F26D6">
            <w:rPr>
              <w:rFonts w:ascii="Arial Narrow" w:hAnsi="Arial Narrow"/>
              <w:sz w:val="20"/>
            </w:rPr>
            <w:instrText>PAGE  \* Arabic  \* MERGEFORMAT</w:instrText>
          </w:r>
          <w:r w:rsidRPr="009F26D6">
            <w:rPr>
              <w:rFonts w:ascii="Arial Narrow" w:hAnsi="Arial Narrow"/>
              <w:sz w:val="20"/>
            </w:rPr>
            <w:fldChar w:fldCharType="separate"/>
          </w:r>
          <w:r w:rsidR="00422254">
            <w:rPr>
              <w:rFonts w:ascii="Arial Narrow" w:hAnsi="Arial Narrow"/>
              <w:noProof/>
              <w:sz w:val="20"/>
            </w:rPr>
            <w:t>7</w:t>
          </w:r>
          <w:r w:rsidRPr="009F26D6">
            <w:rPr>
              <w:rFonts w:ascii="Arial Narrow" w:hAnsi="Arial Narrow"/>
              <w:sz w:val="20"/>
            </w:rPr>
            <w:fldChar w:fldCharType="end"/>
          </w:r>
          <w:r w:rsidRPr="009F26D6">
            <w:rPr>
              <w:rFonts w:ascii="Arial Narrow" w:hAnsi="Arial Narrow"/>
              <w:sz w:val="20"/>
            </w:rPr>
            <w:t xml:space="preserve"> sur </w:t>
          </w:r>
          <w:r w:rsidRPr="009F26D6">
            <w:rPr>
              <w:rFonts w:ascii="Arial Narrow" w:hAnsi="Arial Narrow"/>
              <w:sz w:val="20"/>
            </w:rPr>
            <w:fldChar w:fldCharType="begin"/>
          </w:r>
          <w:r w:rsidRPr="009F26D6">
            <w:rPr>
              <w:rFonts w:ascii="Arial Narrow" w:hAnsi="Arial Narrow"/>
              <w:sz w:val="20"/>
            </w:rPr>
            <w:instrText>NUMPAGES  \* Arabic  \* MERGEFORMAT</w:instrText>
          </w:r>
          <w:r w:rsidRPr="009F26D6">
            <w:rPr>
              <w:rFonts w:ascii="Arial Narrow" w:hAnsi="Arial Narrow"/>
              <w:sz w:val="20"/>
            </w:rPr>
            <w:fldChar w:fldCharType="separate"/>
          </w:r>
          <w:r w:rsidR="00422254">
            <w:rPr>
              <w:rFonts w:ascii="Arial Narrow" w:hAnsi="Arial Narrow"/>
              <w:noProof/>
              <w:sz w:val="20"/>
            </w:rPr>
            <w:t>7</w:t>
          </w:r>
          <w:r w:rsidRPr="009F26D6">
            <w:rPr>
              <w:rFonts w:ascii="Arial Narrow" w:hAnsi="Arial Narrow"/>
              <w:sz w:val="20"/>
            </w:rPr>
            <w:fldChar w:fldCharType="end"/>
          </w:r>
        </w:p>
      </w:tc>
      <w:tc>
        <w:tcPr>
          <w:tcW w:w="6237" w:type="dxa"/>
          <w:vMerge/>
        </w:tcPr>
        <w:p w:rsidR="00247350" w:rsidRPr="008B34BF" w:rsidRDefault="00247350" w:rsidP="00E633FB">
          <w:pPr>
            <w:pStyle w:val="En-tte"/>
            <w:rPr>
              <w:rFonts w:ascii="Arial Rounded MT Bold" w:hAnsi="Arial Rounded MT Bold"/>
            </w:rPr>
          </w:pPr>
        </w:p>
      </w:tc>
      <w:tc>
        <w:tcPr>
          <w:tcW w:w="1305" w:type="dxa"/>
          <w:vMerge/>
        </w:tcPr>
        <w:p w:rsidR="00247350" w:rsidRPr="008B34BF" w:rsidRDefault="00247350" w:rsidP="00E633FB">
          <w:pPr>
            <w:pStyle w:val="En-tte"/>
            <w:jc w:val="right"/>
            <w:rPr>
              <w:rFonts w:ascii="Arial Rounded MT Bold" w:hAnsi="Arial Rounded MT Bold"/>
              <w:b/>
            </w:rPr>
          </w:pPr>
        </w:p>
      </w:tc>
    </w:tr>
  </w:tbl>
  <w:p w:rsidR="00247350" w:rsidRPr="008B34BF" w:rsidRDefault="00247350" w:rsidP="00F61ACA">
    <w:pPr>
      <w:pStyle w:val="En-tte"/>
      <w:rPr>
        <w:rFonts w:ascii="Arial Rounded MT Bold" w:hAnsi="Arial Rounded MT Bold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44B24"/>
    <w:multiLevelType w:val="hybridMultilevel"/>
    <w:tmpl w:val="EA8EDD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D1B3F"/>
    <w:multiLevelType w:val="hybridMultilevel"/>
    <w:tmpl w:val="4FCEFBC8"/>
    <w:lvl w:ilvl="0" w:tplc="42D8B07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D245F"/>
    <w:multiLevelType w:val="hybridMultilevel"/>
    <w:tmpl w:val="03CE705C"/>
    <w:lvl w:ilvl="0" w:tplc="42D8B07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F97865"/>
    <w:multiLevelType w:val="hybridMultilevel"/>
    <w:tmpl w:val="029EC274"/>
    <w:lvl w:ilvl="0" w:tplc="040C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97B4036"/>
    <w:multiLevelType w:val="hybridMultilevel"/>
    <w:tmpl w:val="15280FBA"/>
    <w:lvl w:ilvl="0" w:tplc="6434B6E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456C01"/>
    <w:multiLevelType w:val="hybridMultilevel"/>
    <w:tmpl w:val="711A81EC"/>
    <w:lvl w:ilvl="0" w:tplc="42D8B07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DB6085"/>
    <w:multiLevelType w:val="hybridMultilevel"/>
    <w:tmpl w:val="26864E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9F3674D"/>
    <w:multiLevelType w:val="hybridMultilevel"/>
    <w:tmpl w:val="6F7E9656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D2456F5"/>
    <w:multiLevelType w:val="hybridMultilevel"/>
    <w:tmpl w:val="B5529F6A"/>
    <w:lvl w:ilvl="0" w:tplc="040C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53407E44"/>
    <w:multiLevelType w:val="hybridMultilevel"/>
    <w:tmpl w:val="9620E406"/>
    <w:lvl w:ilvl="0" w:tplc="42D8B072">
      <w:start w:val="1"/>
      <w:numFmt w:val="bullet"/>
      <w:lvlText w:val="→"/>
      <w:lvlJc w:val="left"/>
      <w:pPr>
        <w:ind w:left="72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420AF"/>
    <w:multiLevelType w:val="hybridMultilevel"/>
    <w:tmpl w:val="5E66CF18"/>
    <w:lvl w:ilvl="0" w:tplc="6434B6E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57C17"/>
    <w:multiLevelType w:val="hybridMultilevel"/>
    <w:tmpl w:val="C538A91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8"/>
  </w:num>
  <w:num w:numId="4">
    <w:abstractNumId w:val="11"/>
  </w:num>
  <w:num w:numId="5">
    <w:abstractNumId w:val="10"/>
  </w:num>
  <w:num w:numId="6">
    <w:abstractNumId w:val="4"/>
  </w:num>
  <w:num w:numId="7">
    <w:abstractNumId w:val="1"/>
  </w:num>
  <w:num w:numId="8">
    <w:abstractNumId w:val="5"/>
  </w:num>
  <w:num w:numId="9">
    <w:abstractNumId w:val="2"/>
  </w:num>
  <w:num w:numId="10">
    <w:abstractNumId w:val="9"/>
  </w:num>
  <w:num w:numId="11">
    <w:abstractNumId w:val="7"/>
  </w:num>
  <w:num w:numId="12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fr-FR" w:vendorID="64" w:dllVersion="131078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A55"/>
    <w:rsid w:val="00043CF2"/>
    <w:rsid w:val="00075DDF"/>
    <w:rsid w:val="00086346"/>
    <w:rsid w:val="000A11E0"/>
    <w:rsid w:val="000A70D9"/>
    <w:rsid w:val="000C7F4A"/>
    <w:rsid w:val="000E69FB"/>
    <w:rsid w:val="000F5727"/>
    <w:rsid w:val="00102556"/>
    <w:rsid w:val="00104648"/>
    <w:rsid w:val="00116EFC"/>
    <w:rsid w:val="00151CF2"/>
    <w:rsid w:val="00172F9C"/>
    <w:rsid w:val="00183172"/>
    <w:rsid w:val="00193230"/>
    <w:rsid w:val="001C30BA"/>
    <w:rsid w:val="001C465C"/>
    <w:rsid w:val="001E32A8"/>
    <w:rsid w:val="001F601E"/>
    <w:rsid w:val="002024DB"/>
    <w:rsid w:val="00233FAE"/>
    <w:rsid w:val="002350DC"/>
    <w:rsid w:val="00241797"/>
    <w:rsid w:val="002456CF"/>
    <w:rsid w:val="00247350"/>
    <w:rsid w:val="002B0504"/>
    <w:rsid w:val="002B59AE"/>
    <w:rsid w:val="002C0787"/>
    <w:rsid w:val="002D1C0A"/>
    <w:rsid w:val="002E033D"/>
    <w:rsid w:val="002E05DB"/>
    <w:rsid w:val="002E0D12"/>
    <w:rsid w:val="002E551A"/>
    <w:rsid w:val="002F577F"/>
    <w:rsid w:val="002F5EE3"/>
    <w:rsid w:val="00307CCC"/>
    <w:rsid w:val="00325EA4"/>
    <w:rsid w:val="003556C8"/>
    <w:rsid w:val="003661DB"/>
    <w:rsid w:val="003A4981"/>
    <w:rsid w:val="003B5E86"/>
    <w:rsid w:val="00422254"/>
    <w:rsid w:val="00431439"/>
    <w:rsid w:val="00433A54"/>
    <w:rsid w:val="00453762"/>
    <w:rsid w:val="004550E6"/>
    <w:rsid w:val="004635EB"/>
    <w:rsid w:val="004665E4"/>
    <w:rsid w:val="0048047D"/>
    <w:rsid w:val="004A14FC"/>
    <w:rsid w:val="004A6700"/>
    <w:rsid w:val="004B4AD1"/>
    <w:rsid w:val="004B7985"/>
    <w:rsid w:val="004C2686"/>
    <w:rsid w:val="004C3F74"/>
    <w:rsid w:val="004D185A"/>
    <w:rsid w:val="004D3E27"/>
    <w:rsid w:val="004E4275"/>
    <w:rsid w:val="004E461D"/>
    <w:rsid w:val="004E62EE"/>
    <w:rsid w:val="004F61B2"/>
    <w:rsid w:val="005307EC"/>
    <w:rsid w:val="0053536F"/>
    <w:rsid w:val="0054254F"/>
    <w:rsid w:val="00547A73"/>
    <w:rsid w:val="00550BD4"/>
    <w:rsid w:val="00563088"/>
    <w:rsid w:val="00563A18"/>
    <w:rsid w:val="00580292"/>
    <w:rsid w:val="005812CC"/>
    <w:rsid w:val="00582513"/>
    <w:rsid w:val="00587B24"/>
    <w:rsid w:val="005A1685"/>
    <w:rsid w:val="005B20D9"/>
    <w:rsid w:val="005B27B5"/>
    <w:rsid w:val="005B5813"/>
    <w:rsid w:val="005C318A"/>
    <w:rsid w:val="005D5A2D"/>
    <w:rsid w:val="005E2AF6"/>
    <w:rsid w:val="006448AA"/>
    <w:rsid w:val="00670EC1"/>
    <w:rsid w:val="006827FC"/>
    <w:rsid w:val="006B24FC"/>
    <w:rsid w:val="006B364A"/>
    <w:rsid w:val="006B7521"/>
    <w:rsid w:val="006C1DD1"/>
    <w:rsid w:val="006D5390"/>
    <w:rsid w:val="006F2BCA"/>
    <w:rsid w:val="00706A76"/>
    <w:rsid w:val="00710B79"/>
    <w:rsid w:val="007314B6"/>
    <w:rsid w:val="00733CE6"/>
    <w:rsid w:val="00742C4D"/>
    <w:rsid w:val="00747974"/>
    <w:rsid w:val="00762467"/>
    <w:rsid w:val="0077197B"/>
    <w:rsid w:val="007803C1"/>
    <w:rsid w:val="007B343E"/>
    <w:rsid w:val="007C3BEA"/>
    <w:rsid w:val="007D34A5"/>
    <w:rsid w:val="007E31F0"/>
    <w:rsid w:val="007F5D9C"/>
    <w:rsid w:val="008029F6"/>
    <w:rsid w:val="00815C91"/>
    <w:rsid w:val="00824DED"/>
    <w:rsid w:val="00827BEB"/>
    <w:rsid w:val="00833646"/>
    <w:rsid w:val="0083654F"/>
    <w:rsid w:val="008709F2"/>
    <w:rsid w:val="008909E5"/>
    <w:rsid w:val="00891142"/>
    <w:rsid w:val="008A2A55"/>
    <w:rsid w:val="008A79BB"/>
    <w:rsid w:val="008B0F14"/>
    <w:rsid w:val="008B1FF2"/>
    <w:rsid w:val="008B34BF"/>
    <w:rsid w:val="008B5109"/>
    <w:rsid w:val="008D1218"/>
    <w:rsid w:val="008E62AE"/>
    <w:rsid w:val="008F3629"/>
    <w:rsid w:val="008F5D0C"/>
    <w:rsid w:val="00905FEC"/>
    <w:rsid w:val="009144EE"/>
    <w:rsid w:val="00967FCF"/>
    <w:rsid w:val="0097386D"/>
    <w:rsid w:val="00997C0E"/>
    <w:rsid w:val="009A31C4"/>
    <w:rsid w:val="009A66B2"/>
    <w:rsid w:val="009B2369"/>
    <w:rsid w:val="009C13FE"/>
    <w:rsid w:val="009C2F14"/>
    <w:rsid w:val="009D0537"/>
    <w:rsid w:val="009E1B8C"/>
    <w:rsid w:val="009F26D6"/>
    <w:rsid w:val="009F7C9B"/>
    <w:rsid w:val="00A07E6F"/>
    <w:rsid w:val="00A11285"/>
    <w:rsid w:val="00A132AF"/>
    <w:rsid w:val="00A405C9"/>
    <w:rsid w:val="00A45389"/>
    <w:rsid w:val="00A6781F"/>
    <w:rsid w:val="00A86CAD"/>
    <w:rsid w:val="00AA59BF"/>
    <w:rsid w:val="00AA79B9"/>
    <w:rsid w:val="00AC0482"/>
    <w:rsid w:val="00AC55C2"/>
    <w:rsid w:val="00AC78F7"/>
    <w:rsid w:val="00AD3E87"/>
    <w:rsid w:val="00AD499B"/>
    <w:rsid w:val="00AF6CD1"/>
    <w:rsid w:val="00B11BB6"/>
    <w:rsid w:val="00B134C4"/>
    <w:rsid w:val="00B17D9D"/>
    <w:rsid w:val="00B3307B"/>
    <w:rsid w:val="00B54049"/>
    <w:rsid w:val="00B54A83"/>
    <w:rsid w:val="00B54ED7"/>
    <w:rsid w:val="00B66928"/>
    <w:rsid w:val="00B67604"/>
    <w:rsid w:val="00B70A65"/>
    <w:rsid w:val="00B80E8C"/>
    <w:rsid w:val="00B85017"/>
    <w:rsid w:val="00B8739D"/>
    <w:rsid w:val="00BB77C3"/>
    <w:rsid w:val="00BF0060"/>
    <w:rsid w:val="00BF2845"/>
    <w:rsid w:val="00C028CD"/>
    <w:rsid w:val="00C03D0D"/>
    <w:rsid w:val="00C17214"/>
    <w:rsid w:val="00C2656D"/>
    <w:rsid w:val="00C4620B"/>
    <w:rsid w:val="00C5106C"/>
    <w:rsid w:val="00C51349"/>
    <w:rsid w:val="00C702D5"/>
    <w:rsid w:val="00C7242D"/>
    <w:rsid w:val="00C84EDF"/>
    <w:rsid w:val="00C86195"/>
    <w:rsid w:val="00C91D92"/>
    <w:rsid w:val="00CB7C68"/>
    <w:rsid w:val="00CD44F4"/>
    <w:rsid w:val="00CD4D86"/>
    <w:rsid w:val="00CE2255"/>
    <w:rsid w:val="00CE3972"/>
    <w:rsid w:val="00CE76E7"/>
    <w:rsid w:val="00CE7A74"/>
    <w:rsid w:val="00D12715"/>
    <w:rsid w:val="00D14348"/>
    <w:rsid w:val="00D33984"/>
    <w:rsid w:val="00D34355"/>
    <w:rsid w:val="00D357C7"/>
    <w:rsid w:val="00D52D4F"/>
    <w:rsid w:val="00D70C2E"/>
    <w:rsid w:val="00D73F60"/>
    <w:rsid w:val="00D768E5"/>
    <w:rsid w:val="00D85E83"/>
    <w:rsid w:val="00D97888"/>
    <w:rsid w:val="00DA1D5B"/>
    <w:rsid w:val="00DD45B7"/>
    <w:rsid w:val="00DD5E36"/>
    <w:rsid w:val="00DE1B70"/>
    <w:rsid w:val="00DE2DD3"/>
    <w:rsid w:val="00DF0516"/>
    <w:rsid w:val="00E047FD"/>
    <w:rsid w:val="00E06F2D"/>
    <w:rsid w:val="00E14D15"/>
    <w:rsid w:val="00E32C0A"/>
    <w:rsid w:val="00E341FA"/>
    <w:rsid w:val="00E506CF"/>
    <w:rsid w:val="00E533FE"/>
    <w:rsid w:val="00E55547"/>
    <w:rsid w:val="00E748BE"/>
    <w:rsid w:val="00E800FA"/>
    <w:rsid w:val="00E86522"/>
    <w:rsid w:val="00E91632"/>
    <w:rsid w:val="00EB2A88"/>
    <w:rsid w:val="00EC2DA7"/>
    <w:rsid w:val="00EC2F2A"/>
    <w:rsid w:val="00ED796D"/>
    <w:rsid w:val="00EE18ED"/>
    <w:rsid w:val="00EE362D"/>
    <w:rsid w:val="00EF7D0B"/>
    <w:rsid w:val="00F032D3"/>
    <w:rsid w:val="00F0692C"/>
    <w:rsid w:val="00F56603"/>
    <w:rsid w:val="00F61ACA"/>
    <w:rsid w:val="00F62040"/>
    <w:rsid w:val="00FB20EB"/>
    <w:rsid w:val="00FB6E32"/>
    <w:rsid w:val="00FC2D15"/>
    <w:rsid w:val="00FD286D"/>
    <w:rsid w:val="00FE2533"/>
    <w:rsid w:val="00FE6378"/>
    <w:rsid w:val="00FF5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99C55C7-C76F-4C6A-BE78-0A1275860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31439"/>
    <w:rPr>
      <w:rFonts w:ascii="Arial" w:hAnsi="Arial" w:cs="Arial"/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EF7D0B"/>
    <w:pPr>
      <w:shd w:val="clear" w:color="auto" w:fill="548DD4" w:themeFill="text2" w:themeFillTint="99"/>
      <w:spacing w:after="0" w:line="240" w:lineRule="auto"/>
      <w:outlineLvl w:val="0"/>
    </w:pPr>
    <w:rPr>
      <w:rFonts w:ascii="Arial Rounded MT Bold" w:hAnsi="Arial Rounded MT Bold"/>
      <w:b/>
      <w:caps/>
      <w:color w:val="FFFFFF" w:themeColor="background1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rsid w:val="004C3F74"/>
    <w:pPr>
      <w:spacing w:after="0" w:line="240" w:lineRule="auto"/>
      <w:ind w:firstLine="360"/>
      <w:outlineLvl w:val="1"/>
    </w:pPr>
    <w:rPr>
      <w:b/>
      <w:noProof/>
      <w:sz w:val="22"/>
      <w:bdr w:val="single" w:sz="4" w:space="0" w:color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4804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rsid w:val="0048047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EE3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E362D"/>
  </w:style>
  <w:style w:type="paragraph" w:styleId="Pieddepage">
    <w:name w:val="footer"/>
    <w:basedOn w:val="Normal"/>
    <w:link w:val="PieddepageCar"/>
    <w:uiPriority w:val="99"/>
    <w:unhideWhenUsed/>
    <w:rsid w:val="00EE362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E362D"/>
  </w:style>
  <w:style w:type="paragraph" w:styleId="NormalWeb">
    <w:name w:val="Normal (Web)"/>
    <w:basedOn w:val="Normal"/>
    <w:uiPriority w:val="99"/>
    <w:semiHidden/>
    <w:unhideWhenUsed/>
    <w:rsid w:val="00BB77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C1DD1"/>
    <w:pPr>
      <w:jc w:val="both"/>
    </w:pPr>
    <w:rPr>
      <w:rFonts w:eastAsiaTheme="majorEastAsia"/>
      <w:b/>
      <w:iCs/>
      <w:smallCaps/>
      <w:sz w:val="28"/>
      <w:u w:val="single"/>
    </w:rPr>
  </w:style>
  <w:style w:type="character" w:customStyle="1" w:styleId="Sous-titreCar">
    <w:name w:val="Sous-titre Car"/>
    <w:basedOn w:val="Policepardfaut"/>
    <w:link w:val="Sous-titre"/>
    <w:uiPriority w:val="11"/>
    <w:rsid w:val="006C1DD1"/>
    <w:rPr>
      <w:rFonts w:ascii="Arial" w:eastAsiaTheme="majorEastAsia" w:hAnsi="Arial" w:cs="Arial"/>
      <w:b/>
      <w:iCs/>
      <w:smallCaps/>
      <w:sz w:val="28"/>
      <w:szCs w:val="24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30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307EC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39"/>
    <w:rsid w:val="00D3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uiPriority w:val="10"/>
    <w:qFormat/>
    <w:rsid w:val="00EF7D0B"/>
    <w:pPr>
      <w:pBdr>
        <w:bottom w:val="single" w:sz="4" w:space="1" w:color="auto"/>
      </w:pBdr>
      <w:spacing w:after="0"/>
    </w:pPr>
    <w:rPr>
      <w:rFonts w:ascii="Arial Rounded MT Bold" w:hAnsi="Arial Rounded MT Bold"/>
      <w:caps/>
      <w:noProof/>
      <w:szCs w:val="28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EF7D0B"/>
    <w:rPr>
      <w:rFonts w:ascii="Arial Rounded MT Bold" w:hAnsi="Arial Rounded MT Bold" w:cs="Arial"/>
      <w:caps/>
      <w:noProof/>
      <w:sz w:val="24"/>
      <w:szCs w:val="28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EF7D0B"/>
    <w:rPr>
      <w:rFonts w:ascii="Arial Rounded MT Bold" w:hAnsi="Arial Rounded MT Bold" w:cs="Arial"/>
      <w:b/>
      <w:caps/>
      <w:color w:val="FFFFFF" w:themeColor="background1"/>
      <w:sz w:val="28"/>
      <w:szCs w:val="28"/>
      <w:shd w:val="clear" w:color="auto" w:fill="548DD4" w:themeFill="text2" w:themeFillTint="99"/>
    </w:rPr>
  </w:style>
  <w:style w:type="character" w:customStyle="1" w:styleId="Titre2Car">
    <w:name w:val="Titre 2 Car"/>
    <w:basedOn w:val="Policepardfaut"/>
    <w:link w:val="Titre2"/>
    <w:uiPriority w:val="9"/>
    <w:rsid w:val="004C3F74"/>
    <w:rPr>
      <w:rFonts w:ascii="Arial" w:hAnsi="Arial" w:cs="Arial"/>
      <w:b/>
      <w:noProof/>
      <w:szCs w:val="24"/>
      <w:bdr w:val="single" w:sz="4" w:space="0" w:color="auto"/>
    </w:rPr>
  </w:style>
  <w:style w:type="character" w:styleId="Lienhypertexte">
    <w:name w:val="Hyperlink"/>
    <w:basedOn w:val="Policepardfaut"/>
    <w:uiPriority w:val="99"/>
    <w:unhideWhenUsed/>
    <w:rsid w:val="008F3629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F26D6"/>
    <w:rPr>
      <w:color w:val="800080" w:themeColor="followedHyperlink"/>
      <w:u w:val="single"/>
    </w:rPr>
  </w:style>
  <w:style w:type="paragraph" w:styleId="Retraitcorpsdetexte">
    <w:name w:val="Body Text Indent"/>
    <w:basedOn w:val="Normal"/>
    <w:link w:val="RetraitcorpsdetexteCar"/>
    <w:rsid w:val="003556C8"/>
    <w:pPr>
      <w:spacing w:after="120" w:line="340" w:lineRule="exact"/>
      <w:ind w:left="709" w:firstLine="714"/>
    </w:pPr>
    <w:rPr>
      <w:rFonts w:eastAsia="Times New Roman" w:cs="Times New Roman"/>
      <w:szCs w:val="20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rsid w:val="003556C8"/>
    <w:rPr>
      <w:rFonts w:ascii="Arial" w:eastAsia="Times New Roman" w:hAnsi="Arial" w:cs="Times New Roman"/>
      <w:sz w:val="24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rsid w:val="004E461D"/>
    <w:pPr>
      <w:spacing w:after="120" w:line="480" w:lineRule="auto"/>
      <w:ind w:left="283"/>
    </w:pPr>
    <w:rPr>
      <w:rFonts w:eastAsia="Times New Roman" w:cs="Times New Roman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rsid w:val="004E461D"/>
    <w:rPr>
      <w:rFonts w:ascii="Arial" w:eastAsia="Times New Roman" w:hAnsi="Arial" w:cs="Times New Roman"/>
      <w:sz w:val="24"/>
      <w:szCs w:val="20"/>
      <w:lang w:eastAsia="fr-FR"/>
    </w:rPr>
  </w:style>
  <w:style w:type="table" w:customStyle="1" w:styleId="Grilledutableau2">
    <w:name w:val="Grille du tableau2"/>
    <w:basedOn w:val="TableauNormal"/>
    <w:next w:val="Grilledutableau"/>
    <w:uiPriority w:val="39"/>
    <w:rsid w:val="00E506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frenceintense">
    <w:name w:val="Intense Reference"/>
    <w:aliases w:val="question"/>
    <w:uiPriority w:val="32"/>
    <w:qFormat/>
    <w:rsid w:val="00431439"/>
    <w:rPr>
      <w:b/>
      <w:lang w:eastAsia="fr-FR"/>
    </w:rPr>
  </w:style>
  <w:style w:type="table" w:customStyle="1" w:styleId="Grilledutableau3">
    <w:name w:val="Grille du tableau3"/>
    <w:basedOn w:val="TableauNormal"/>
    <w:next w:val="Grilledutableau"/>
    <w:uiPriority w:val="39"/>
    <w:rsid w:val="004314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9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AC%20PRO%20TCB\%23%20Mod&#232;les\Savoir%20techno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36F5A0-7DAC-41C0-AEAB-7E80178F3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Savoir techno.dotx</Template>
  <TotalTime>223</TotalTime>
  <Pages>1</Pages>
  <Words>334</Words>
  <Characters>1843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</dc:creator>
  <cp:lastModifiedBy>dj_sp4m</cp:lastModifiedBy>
  <cp:revision>11</cp:revision>
  <cp:lastPrinted>2017-09-10T17:22:00Z</cp:lastPrinted>
  <dcterms:created xsi:type="dcterms:W3CDTF">2016-09-07T14:08:00Z</dcterms:created>
  <dcterms:modified xsi:type="dcterms:W3CDTF">2017-09-10T17:30:00Z</dcterms:modified>
</cp:coreProperties>
</file>