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6DC" w:rsidRPr="00BF2CF8" w:rsidRDefault="009656DC" w:rsidP="00BF2CF8">
      <w:pPr>
        <w:pStyle w:val="Titre1"/>
      </w:pPr>
      <w:r w:rsidRPr="00BF2CF8">
        <w:t>Etude statique</w:t>
      </w:r>
    </w:p>
    <w:p w:rsidR="009656DC" w:rsidRPr="009656DC" w:rsidRDefault="009656DC" w:rsidP="007A4D9A">
      <w:pPr>
        <w:pStyle w:val="Normal1"/>
      </w:pPr>
    </w:p>
    <w:p w:rsidR="009656DC" w:rsidRPr="009656DC" w:rsidRDefault="009656DC" w:rsidP="007A4D9A">
      <w:pPr>
        <w:pStyle w:val="Normal1"/>
      </w:pPr>
      <w:r w:rsidRPr="009656DC">
        <w:t xml:space="preserve">La </w:t>
      </w:r>
      <w:r w:rsidRPr="009656DC">
        <w:rPr>
          <w:b/>
        </w:rPr>
        <w:t>statique</w:t>
      </w:r>
      <w:r w:rsidRPr="009656DC">
        <w:t xml:space="preserve"> est </w:t>
      </w:r>
      <w:r w:rsidRPr="007A4D9A">
        <w:t xml:space="preserve">une partie </w:t>
      </w:r>
      <w:r w:rsidRPr="009656DC">
        <w:t xml:space="preserve">de la mécanique dont la finalité </w:t>
      </w:r>
      <w:r w:rsidRPr="009656DC">
        <w:rPr>
          <w:b/>
        </w:rPr>
        <w:t>est</w:t>
      </w:r>
      <w:r w:rsidRPr="009656DC">
        <w:t xml:space="preserve"> </w:t>
      </w:r>
      <w:r w:rsidRPr="009656DC">
        <w:rPr>
          <w:b/>
        </w:rPr>
        <w:t>l’étude de l’équilibre des systèmes matériels</w:t>
      </w:r>
      <w:r w:rsidRPr="009656DC">
        <w:t xml:space="preserve"> (solide ou ensemble de solides) </w:t>
      </w:r>
      <w:r w:rsidRPr="009656DC">
        <w:rPr>
          <w:b/>
        </w:rPr>
        <w:t xml:space="preserve">au repos </w:t>
      </w:r>
      <w:r w:rsidRPr="009656DC">
        <w:t>par rapport à un repère supposé fixe (un repère Galiléen).</w:t>
      </w:r>
    </w:p>
    <w:p w:rsidR="009656DC" w:rsidRPr="009656DC" w:rsidRDefault="009656DC" w:rsidP="007A4D9A">
      <w:pPr>
        <w:pStyle w:val="Normal1"/>
      </w:pPr>
      <w:r w:rsidRPr="009656DC">
        <w:t xml:space="preserve">L’objectif est la détermination de tous les efforts appliqués à un système, à partir de la </w:t>
      </w:r>
      <w:r w:rsidR="006B6F45">
        <w:t>c</w:t>
      </w:r>
      <w:r w:rsidRPr="009656DC">
        <w:t xml:space="preserve">onnaissance d'une partie d'entre eux. </w:t>
      </w:r>
    </w:p>
    <w:p w:rsid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A12196" w:rsidRPr="009656DC" w:rsidRDefault="00A12196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Pr="007A4D9A" w:rsidRDefault="009656DC" w:rsidP="007A4D9A">
      <w:pPr>
        <w:pStyle w:val="Titre"/>
      </w:pPr>
      <w:r w:rsidRPr="007A4D9A">
        <w:t>Définition</w:t>
      </w:r>
      <w:r w:rsidR="00EF706F" w:rsidRPr="007A4D9A">
        <w:t xml:space="preserve"> du PRINCIPE FONDAMENTAL DE LA STATIQUE</w:t>
      </w:r>
    </w:p>
    <w:p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Pr="009656DC" w:rsidRDefault="009656DC" w:rsidP="007A4D9A">
      <w:pPr>
        <w:pStyle w:val="Normal1"/>
      </w:pPr>
      <w:r w:rsidRPr="009656DC">
        <w:t xml:space="preserve">Un ensemble matériel {E} est en </w:t>
      </w:r>
      <w:r w:rsidRPr="009656DC">
        <w:rPr>
          <w:b/>
        </w:rPr>
        <w:t>équilibre</w:t>
      </w:r>
      <w:r w:rsidRPr="009656DC">
        <w:t xml:space="preserve"> par rapport à un repère R si, au cours du temps, chaque point de {E} conserve une position fixe par rapport au repère R.</w:t>
      </w:r>
    </w:p>
    <w:p w:rsidR="009656DC" w:rsidRDefault="009656DC" w:rsidP="007A4D9A">
      <w:pPr>
        <w:pStyle w:val="Normal1"/>
      </w:pPr>
      <w:r w:rsidRPr="009656DC">
        <w:t>L'</w:t>
      </w:r>
      <w:r w:rsidRPr="009656DC">
        <w:rPr>
          <w:b/>
          <w:bCs/>
        </w:rPr>
        <w:t>équilibre statique</w:t>
      </w:r>
      <w:r w:rsidRPr="009656DC">
        <w:t xml:space="preserve"> d'un système exige que :</w:t>
      </w:r>
    </w:p>
    <w:p w:rsidR="007A4D9A" w:rsidRPr="009656DC" w:rsidRDefault="007A4D9A" w:rsidP="007A4D9A">
      <w:pPr>
        <w:pStyle w:val="Normal1"/>
      </w:pPr>
      <w:r w:rsidRPr="009656DC">
        <w:rPr>
          <w:noProof/>
        </w:rPr>
        <w:drawing>
          <wp:anchor distT="0" distB="0" distL="114300" distR="114300" simplePos="0" relativeHeight="251486208" behindDoc="0" locked="0" layoutInCell="1" allowOverlap="0" wp14:anchorId="5B23B18F" wp14:editId="035F9F0F">
            <wp:simplePos x="0" y="0"/>
            <wp:positionH relativeFrom="margin">
              <wp:posOffset>5004211</wp:posOffset>
            </wp:positionH>
            <wp:positionV relativeFrom="paragraph">
              <wp:posOffset>100965</wp:posOffset>
            </wp:positionV>
            <wp:extent cx="974725" cy="276225"/>
            <wp:effectExtent l="0" t="0" r="0" b="9525"/>
            <wp:wrapSquare wrapText="bothSides"/>
            <wp:docPr id="29" name="Image 29" descr="\sum \vec{F}_\text{ext} = \vec{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sum \vec{F}_\text{ext} = \vec{0}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6DC" w:rsidRDefault="009656DC" w:rsidP="00A12196">
      <w:pPr>
        <w:pStyle w:val="retrait"/>
      </w:pPr>
      <w:r w:rsidRPr="009656DC">
        <w:t xml:space="preserve">La somme des </w:t>
      </w:r>
      <w:hyperlink r:id="rId10" w:tooltip="Force" w:history="1">
        <w:r w:rsidRPr="009656DC">
          <w:t>forces</w:t>
        </w:r>
      </w:hyperlink>
      <w:r w:rsidRPr="009656DC">
        <w:t xml:space="preserve"> extérieures en tout point est égale au vecteur nul :</w:t>
      </w:r>
    </w:p>
    <w:p w:rsidR="00A12196" w:rsidRDefault="00A12196" w:rsidP="00A12196">
      <w:pPr>
        <w:pStyle w:val="retrait"/>
        <w:numPr>
          <w:ilvl w:val="0"/>
          <w:numId w:val="0"/>
        </w:numPr>
        <w:ind w:left="284"/>
      </w:pPr>
    </w:p>
    <w:p w:rsidR="007A4D9A" w:rsidRPr="009656DC" w:rsidRDefault="007A4D9A" w:rsidP="00A12196">
      <w:pPr>
        <w:pStyle w:val="retrait"/>
        <w:numPr>
          <w:ilvl w:val="0"/>
          <w:numId w:val="0"/>
        </w:numPr>
        <w:ind w:left="284"/>
      </w:pPr>
      <w:r w:rsidRPr="009656DC">
        <w:rPr>
          <w:noProof/>
        </w:rPr>
        <w:drawing>
          <wp:anchor distT="0" distB="0" distL="114300" distR="114300" simplePos="0" relativeHeight="251487232" behindDoc="0" locked="0" layoutInCell="1" allowOverlap="1" wp14:anchorId="52C03EDD" wp14:editId="34387D3A">
            <wp:simplePos x="0" y="0"/>
            <wp:positionH relativeFrom="margin">
              <wp:posOffset>5010337</wp:posOffset>
            </wp:positionH>
            <wp:positionV relativeFrom="paragraph">
              <wp:posOffset>106306</wp:posOffset>
            </wp:positionV>
            <wp:extent cx="1026795" cy="276225"/>
            <wp:effectExtent l="0" t="0" r="1905" b="9525"/>
            <wp:wrapSquare wrapText="bothSides"/>
            <wp:docPr id="30" name="Image 30" descr="\sum \vec{M}_\text{ext} = \vec{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sum \vec{M}_\text{ext} = \vec{0}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6DC" w:rsidRPr="009656DC" w:rsidRDefault="009656DC" w:rsidP="00A12196">
      <w:pPr>
        <w:pStyle w:val="retrait"/>
      </w:pPr>
      <w:r w:rsidRPr="009656DC">
        <w:t xml:space="preserve">La somme des </w:t>
      </w:r>
      <w:hyperlink r:id="rId13" w:tooltip="Moment" w:history="1">
        <w:r w:rsidRPr="009656DC">
          <w:t>moments</w:t>
        </w:r>
      </w:hyperlink>
      <w:r w:rsidRPr="009656DC">
        <w:t xml:space="preserve"> calculés en tout point est égale au vecteur nul :</w:t>
      </w:r>
    </w:p>
    <w:p w:rsidR="006B6F45" w:rsidRDefault="006B6F45" w:rsidP="00A12196">
      <w:pPr>
        <w:pStyle w:val="retrait"/>
        <w:numPr>
          <w:ilvl w:val="0"/>
          <w:numId w:val="0"/>
        </w:numPr>
        <w:ind w:left="284"/>
      </w:pPr>
    </w:p>
    <w:p w:rsidR="00A12196" w:rsidRDefault="00A12196" w:rsidP="00A12196">
      <w:pPr>
        <w:pStyle w:val="retrait"/>
        <w:numPr>
          <w:ilvl w:val="0"/>
          <w:numId w:val="0"/>
        </w:numPr>
        <w:ind w:left="284"/>
      </w:pPr>
    </w:p>
    <w:p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Frontière d’isolement</w:t>
      </w:r>
    </w:p>
    <w:p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Default="009656DC" w:rsidP="007A4D9A">
      <w:pPr>
        <w:pStyle w:val="Normal1"/>
      </w:pPr>
      <w:r w:rsidRPr="009656DC">
        <w:t xml:space="preserve">Le PFS fait apparaître la notion « d’extérieur à un ensemble matériel ». Par conséquent, avant d’envisager l’utilisation du PFS, nous devons installer </w:t>
      </w:r>
      <w:r w:rsidRPr="009656DC">
        <w:rPr>
          <w:b/>
        </w:rPr>
        <w:t>une frontière d’isolement</w:t>
      </w:r>
      <w:r w:rsidRPr="009656DC">
        <w:t xml:space="preserve">. </w:t>
      </w:r>
    </w:p>
    <w:p w:rsidR="00A12196" w:rsidRPr="009656DC" w:rsidRDefault="00A12196" w:rsidP="007A4D9A">
      <w:pPr>
        <w:pStyle w:val="Normal1"/>
      </w:pPr>
    </w:p>
    <w:p w:rsidR="009656DC" w:rsidRDefault="009656DC" w:rsidP="00A12196">
      <w:pPr>
        <w:pStyle w:val="retrait"/>
      </w:pPr>
      <w:r w:rsidRPr="009656DC">
        <w:t>Toutes les actions mécaniques situées dans cette frontière seront donc internes au système isolé, et par conséquent, elles n’interviendront pas dans l’écriture du PFS.</w:t>
      </w:r>
    </w:p>
    <w:p w:rsidR="00A12196" w:rsidRPr="009656DC" w:rsidRDefault="00A12196" w:rsidP="007A4D9A">
      <w:pPr>
        <w:pStyle w:val="Normal1"/>
      </w:pPr>
    </w:p>
    <w:p w:rsidR="009656DC" w:rsidRPr="009656DC" w:rsidRDefault="004726A6" w:rsidP="00A12196">
      <w:pPr>
        <w:pStyle w:val="retrait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08.6pt;margin-top:26.35pt;width:193.65pt;height:130.1pt;z-index:251485184" fillcolor="window">
            <v:imagedata r:id="rId14" o:title=""/>
            <w10:wrap type="square"/>
          </v:shape>
          <o:OLEObject Type="Embed" ProgID="Word.Picture.8" ShapeID="_x0000_s1029" DrawAspect="Content" ObjectID="_1536481201" r:id="rId15"/>
        </w:object>
      </w:r>
      <w:r w:rsidR="009656DC" w:rsidRPr="009656DC">
        <w:t>Seules les actions mécaniques extérieures qui traversent cette frontière sont à prendre en compte lors de l’écriture du PFS.</w:t>
      </w:r>
    </w:p>
    <w:p w:rsidR="009656DC" w:rsidRPr="009656DC" w:rsidRDefault="004726A6" w:rsidP="007A4D9A">
      <w:pPr>
        <w:pStyle w:val="Normal1"/>
      </w:pPr>
      <w:r>
        <w:object w:dxaOrig="1440" w:dyaOrig="1440">
          <v:shape id="_x0000_s1028" type="#_x0000_t75" style="position:absolute;left:0;text-align:left;margin-left:117.3pt;margin-top:9.35pt;width:184.95pt;height:124.75pt;z-index:251484160" fillcolor="window">
            <v:imagedata r:id="rId16" o:title=""/>
            <w10:wrap type="square"/>
          </v:shape>
          <o:OLEObject Type="Embed" ProgID="Word.Picture.8" ShapeID="_x0000_s1028" DrawAspect="Content" ObjectID="_1536481202" r:id="rId17"/>
        </w:object>
      </w:r>
    </w:p>
    <w:p w:rsidR="007A4D9A" w:rsidRDefault="007A4D9A" w:rsidP="007A4D9A">
      <w:pPr>
        <w:pStyle w:val="Normal1"/>
      </w:pPr>
    </w:p>
    <w:p w:rsidR="007A4D9A" w:rsidRDefault="007A4D9A" w:rsidP="007A4D9A">
      <w:pPr>
        <w:pStyle w:val="Normal1"/>
      </w:pPr>
    </w:p>
    <w:p w:rsidR="007A4D9A" w:rsidRDefault="007A4D9A" w:rsidP="007A4D9A">
      <w:pPr>
        <w:pStyle w:val="Normal1"/>
      </w:pPr>
    </w:p>
    <w:p w:rsidR="007A4D9A" w:rsidRDefault="007A4D9A" w:rsidP="007A4D9A">
      <w:pPr>
        <w:pStyle w:val="Normal1"/>
      </w:pPr>
    </w:p>
    <w:p w:rsidR="007A4D9A" w:rsidRDefault="007A4D9A" w:rsidP="007A4D9A">
      <w:pPr>
        <w:pStyle w:val="Normal1"/>
      </w:pPr>
    </w:p>
    <w:p w:rsidR="007A4D9A" w:rsidRDefault="007A4D9A" w:rsidP="007A4D9A">
      <w:pPr>
        <w:pStyle w:val="Normal1"/>
      </w:pPr>
    </w:p>
    <w:p w:rsidR="00A12196" w:rsidRDefault="00A12196" w:rsidP="007A4D9A">
      <w:pPr>
        <w:pStyle w:val="Normal1"/>
      </w:pPr>
    </w:p>
    <w:p w:rsidR="00A12196" w:rsidRDefault="00A12196" w:rsidP="007A4D9A">
      <w:pPr>
        <w:pStyle w:val="Normal1"/>
      </w:pPr>
    </w:p>
    <w:p w:rsidR="007A4D9A" w:rsidRDefault="007A4D9A" w:rsidP="007A4D9A">
      <w:pPr>
        <w:pStyle w:val="Normal1"/>
      </w:pPr>
    </w:p>
    <w:p w:rsidR="009656DC" w:rsidRPr="009656DC" w:rsidRDefault="009656DC" w:rsidP="00A12196">
      <w:pPr>
        <w:pStyle w:val="Sous-titre"/>
      </w:pPr>
      <w:r w:rsidRPr="009656DC">
        <w:t>Exemple :</w:t>
      </w:r>
      <w:r w:rsidR="00A12196">
        <w:t xml:space="preserve"> </w:t>
      </w:r>
      <w:r w:rsidRPr="009656DC">
        <w:t>Isolons le solide S</w:t>
      </w:r>
      <w:r w:rsidRPr="009656DC">
        <w:rPr>
          <w:vertAlign w:val="subscript"/>
        </w:rPr>
        <w:t>2</w:t>
      </w:r>
      <w:r w:rsidRPr="009656DC">
        <w:t>. Les actions mécaniques extérieures à S</w:t>
      </w:r>
      <w:r w:rsidRPr="009656DC">
        <w:rPr>
          <w:vertAlign w:val="subscript"/>
        </w:rPr>
        <w:t>2</w:t>
      </w:r>
      <w:r w:rsidRPr="009656DC">
        <w:t xml:space="preserve"> qui agissent sur S</w:t>
      </w:r>
      <w:r w:rsidRPr="009656DC">
        <w:rPr>
          <w:vertAlign w:val="subscript"/>
        </w:rPr>
        <w:t>2</w:t>
      </w:r>
      <w:r w:rsidRPr="009656DC">
        <w:t xml:space="preserve"> s’énumèrent de la façon suivante :</w:t>
      </w:r>
    </w:p>
    <w:p w:rsidR="007A4D9A" w:rsidRPr="009656DC" w:rsidRDefault="007A4D9A" w:rsidP="007A4D9A">
      <w:pPr>
        <w:pStyle w:val="Normal1"/>
      </w:pPr>
    </w:p>
    <w:p w:rsidR="009656DC" w:rsidRPr="00963C53" w:rsidRDefault="009656DC" w:rsidP="00556CCB">
      <w:pPr>
        <w:pStyle w:val="retrait"/>
        <w:numPr>
          <w:ilvl w:val="2"/>
          <w:numId w:val="35"/>
        </w:numPr>
      </w:pPr>
      <w:r w:rsidRPr="00963C53">
        <w:t>Poids de S</w:t>
      </w:r>
      <w:r w:rsidRPr="00963C53">
        <w:rPr>
          <w:vertAlign w:val="subscript"/>
        </w:rPr>
        <w:t>2</w:t>
      </w:r>
      <w:r w:rsidR="00BF2CF8">
        <w:t>, En G2</w:t>
      </w:r>
    </w:p>
    <w:p w:rsidR="009656DC" w:rsidRPr="00963C53" w:rsidRDefault="009656DC" w:rsidP="00556CCB">
      <w:pPr>
        <w:pStyle w:val="retrait"/>
        <w:numPr>
          <w:ilvl w:val="2"/>
          <w:numId w:val="35"/>
        </w:numPr>
      </w:pPr>
      <w:r w:rsidRPr="00963C53">
        <w:t>Action, en C de S</w:t>
      </w:r>
      <w:r w:rsidRPr="00963C53">
        <w:rPr>
          <w:vertAlign w:val="subscript"/>
        </w:rPr>
        <w:t>0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,</w:t>
      </w:r>
    </w:p>
    <w:p w:rsidR="009656DC" w:rsidRPr="00963C53" w:rsidRDefault="009656DC" w:rsidP="00556CCB">
      <w:pPr>
        <w:pStyle w:val="retrait"/>
        <w:numPr>
          <w:ilvl w:val="2"/>
          <w:numId w:val="35"/>
        </w:numPr>
      </w:pPr>
      <w:r w:rsidRPr="00963C53">
        <w:t>Action, en D de S</w:t>
      </w:r>
      <w:r w:rsidRPr="00963C53">
        <w:rPr>
          <w:vertAlign w:val="subscript"/>
        </w:rPr>
        <w:t>0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,</w:t>
      </w:r>
    </w:p>
    <w:p w:rsidR="009656DC" w:rsidRDefault="009656DC" w:rsidP="00556CCB">
      <w:pPr>
        <w:pStyle w:val="retrait"/>
        <w:numPr>
          <w:ilvl w:val="2"/>
          <w:numId w:val="35"/>
        </w:numPr>
      </w:pPr>
      <w:r w:rsidRPr="00963C53">
        <w:t>Action, en B, de S</w:t>
      </w:r>
      <w:r w:rsidRPr="00963C53">
        <w:rPr>
          <w:vertAlign w:val="subscript"/>
        </w:rPr>
        <w:t>1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…. et sont concernées par le PFS.</w:t>
      </w:r>
    </w:p>
    <w:p w:rsidR="00556CCB" w:rsidRDefault="00556CCB" w:rsidP="00556CCB">
      <w:pPr>
        <w:pStyle w:val="retrait"/>
        <w:numPr>
          <w:ilvl w:val="0"/>
          <w:numId w:val="0"/>
        </w:numPr>
        <w:ind w:left="284"/>
      </w:pPr>
    </w:p>
    <w:p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lastRenderedPageBreak/>
        <w:t>Principe des actions mutuelles</w:t>
      </w:r>
    </w:p>
    <w:p w:rsidR="00EC3295" w:rsidRPr="00963C53" w:rsidRDefault="00EC3295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Default="009656DC" w:rsidP="007A4D9A">
      <w:pPr>
        <w:pStyle w:val="Normal1"/>
      </w:pPr>
      <w:r w:rsidRPr="009656DC">
        <w:t xml:space="preserve">D’après le </w:t>
      </w:r>
      <w:r w:rsidRPr="009656DC">
        <w:rPr>
          <w:b/>
        </w:rPr>
        <w:t>Principe des Actions Mutuelles</w:t>
      </w:r>
      <w:r w:rsidRPr="009656DC">
        <w:t xml:space="preserve">, si un </w:t>
      </w:r>
      <w:r w:rsidRPr="00556CCB">
        <w:rPr>
          <w:b/>
        </w:rPr>
        <w:t>solide S</w:t>
      </w:r>
      <w:r w:rsidRPr="00556CCB">
        <w:rPr>
          <w:b/>
          <w:vertAlign w:val="subscript"/>
        </w:rPr>
        <w:t>1</w:t>
      </w:r>
      <w:r w:rsidRPr="009656DC">
        <w:t xml:space="preserve"> exerce une action mécanique </w:t>
      </w:r>
      <w:r w:rsidRPr="00556CCB">
        <w:rPr>
          <w:b/>
        </w:rPr>
        <w:t>sur S</w:t>
      </w:r>
      <w:r w:rsidRPr="00556CCB">
        <w:rPr>
          <w:b/>
          <w:vertAlign w:val="subscript"/>
        </w:rPr>
        <w:t>2</w:t>
      </w:r>
      <w:r w:rsidRPr="009656DC">
        <w:t xml:space="preserve">, alors, le </w:t>
      </w:r>
      <w:r w:rsidRPr="00556CCB">
        <w:rPr>
          <w:b/>
        </w:rPr>
        <w:t>solide S</w:t>
      </w:r>
      <w:r w:rsidRPr="00556CCB">
        <w:rPr>
          <w:b/>
          <w:vertAlign w:val="subscript"/>
        </w:rPr>
        <w:t>2</w:t>
      </w:r>
      <w:r w:rsidRPr="00556CCB">
        <w:rPr>
          <w:b/>
        </w:rPr>
        <w:t xml:space="preserve"> </w:t>
      </w:r>
      <w:r w:rsidRPr="009656DC">
        <w:t xml:space="preserve">exerce une action mécanique </w:t>
      </w:r>
      <w:r w:rsidR="00556CCB" w:rsidRPr="00556CCB">
        <w:rPr>
          <w:b/>
        </w:rPr>
        <w:t>sur</w:t>
      </w:r>
      <w:r w:rsidR="00556CCB">
        <w:t xml:space="preserve"> </w:t>
      </w:r>
      <w:r w:rsidRPr="00556CCB">
        <w:rPr>
          <w:b/>
        </w:rPr>
        <w:t>S</w:t>
      </w:r>
      <w:r w:rsidRPr="00556CCB">
        <w:rPr>
          <w:b/>
          <w:vertAlign w:val="subscript"/>
        </w:rPr>
        <w:t>1</w:t>
      </w:r>
      <w:r w:rsidRPr="009656DC">
        <w:t xml:space="preserve"> </w:t>
      </w:r>
      <w:r w:rsidRPr="00556CCB">
        <w:rPr>
          <w:b/>
          <w:sz w:val="28"/>
        </w:rPr>
        <w:t>similaire mais opposée</w:t>
      </w:r>
      <w:r w:rsidRPr="009656DC">
        <w:t>.</w:t>
      </w:r>
    </w:p>
    <w:p w:rsidR="00872B36" w:rsidRPr="00963C53" w:rsidRDefault="00872B36" w:rsidP="007A4D9A">
      <w:pPr>
        <w:pStyle w:val="Normal1"/>
      </w:pPr>
      <w:r>
        <w:t xml:space="preserve">Dans </w:t>
      </w:r>
      <w:r w:rsidR="00E85030">
        <w:t>tous les problèmes</w:t>
      </w:r>
      <w:r>
        <w:t xml:space="preserve"> que nous aborderons, l’extérieur est assimilé au sol ou au mur</w:t>
      </w:r>
      <w:r w:rsidR="00E85030">
        <w:t>.</w:t>
      </w:r>
    </w:p>
    <w:p w:rsidR="00EC3295" w:rsidRDefault="00EC3295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Degrés de libertés</w:t>
      </w:r>
      <w:r w:rsidR="00E85030">
        <w:t xml:space="preserve"> et EFFORTS TRANSMISSIBLES</w:t>
      </w:r>
    </w:p>
    <w:p w:rsidR="009656DC" w:rsidRPr="009656DC" w:rsidRDefault="009656DC" w:rsidP="009656DC">
      <w:pPr>
        <w:spacing w:after="0" w:line="240" w:lineRule="auto"/>
        <w:ind w:left="360"/>
        <w:outlineLvl w:val="1"/>
        <w:rPr>
          <w:rFonts w:ascii="Arial" w:eastAsia="Times New Roman" w:hAnsi="Arial" w:cs="Arial"/>
          <w:b/>
          <w:noProof/>
          <w:sz w:val="24"/>
          <w:szCs w:val="24"/>
          <w:bdr w:val="single" w:sz="4" w:space="0" w:color="auto"/>
          <w:lang w:eastAsia="fr-FR"/>
        </w:rPr>
      </w:pPr>
    </w:p>
    <w:p w:rsidR="009656DC" w:rsidRPr="009656DC" w:rsidRDefault="009656DC" w:rsidP="007A4D9A">
      <w:pPr>
        <w:pStyle w:val="Normal1"/>
      </w:pPr>
      <w:r w:rsidRPr="00D044ED">
        <w:rPr>
          <w:rStyle w:val="normalCar"/>
          <w:rFonts w:eastAsiaTheme="minorHAnsi"/>
        </w:rPr>
        <w:t>Nous envisagerons tous les</w:t>
      </w:r>
      <w:r w:rsidRPr="009656DC">
        <w:t xml:space="preserve"> problèmes de statique en 2D.</w:t>
      </w:r>
      <w:r w:rsidR="00E85030">
        <w:t xml:space="preserve"> </w:t>
      </w:r>
      <w:r w:rsidRPr="009656DC">
        <w:t xml:space="preserve">Dans </w:t>
      </w:r>
      <w:r w:rsidRPr="00D044ED">
        <w:rPr>
          <w:rStyle w:val="normalCar"/>
          <w:rFonts w:eastAsiaTheme="minorHAnsi"/>
        </w:rPr>
        <w:t>ce cas les solides étudiés sont</w:t>
      </w:r>
      <w:r w:rsidRPr="009656DC">
        <w:t xml:space="preserve"> aussi considérés prisonniers de ce plan. Leurs degrés de liberté sont au nombre de 3 :</w:t>
      </w:r>
    </w:p>
    <w:p w:rsidR="009656DC" w:rsidRPr="009656DC" w:rsidRDefault="00C160F6" w:rsidP="007A4D9A">
      <w:pPr>
        <w:pStyle w:val="Normal1"/>
        <w:rPr>
          <w:sz w:val="24"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7A584E86" wp14:editId="28C967E3">
            <wp:simplePos x="0" y="0"/>
            <wp:positionH relativeFrom="column">
              <wp:posOffset>4148802</wp:posOffset>
            </wp:positionH>
            <wp:positionV relativeFrom="paragraph">
              <wp:posOffset>18619</wp:posOffset>
            </wp:positionV>
            <wp:extent cx="2755397" cy="2728543"/>
            <wp:effectExtent l="0" t="0" r="698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397" cy="2728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6CCB" w:rsidRDefault="00556CCB" w:rsidP="00556CCB">
      <w:pPr>
        <w:pStyle w:val="retrait"/>
        <w:spacing w:line="360" w:lineRule="auto"/>
      </w:pPr>
      <w:r w:rsidRPr="00556CCB">
        <w:t>__________________</w:t>
      </w:r>
      <w:r>
        <w:t>__________________</w:t>
      </w:r>
    </w:p>
    <w:p w:rsidR="00556CCB" w:rsidRDefault="00556CCB" w:rsidP="00556CCB">
      <w:pPr>
        <w:pStyle w:val="retrait"/>
        <w:spacing w:line="360" w:lineRule="auto"/>
      </w:pPr>
      <w:r w:rsidRPr="00556CCB">
        <w:t>____________________________________</w:t>
      </w:r>
    </w:p>
    <w:p w:rsidR="00556CCB" w:rsidRDefault="00556CCB" w:rsidP="00556CCB">
      <w:pPr>
        <w:pStyle w:val="retrait"/>
        <w:spacing w:line="360" w:lineRule="auto"/>
      </w:pPr>
      <w:r w:rsidRPr="00556CCB">
        <w:t>____________________________________</w:t>
      </w:r>
    </w:p>
    <w:p w:rsidR="009656DC" w:rsidRPr="00556CCB" w:rsidRDefault="009656DC" w:rsidP="00556CCB">
      <w:pPr>
        <w:pStyle w:val="retrait"/>
        <w:numPr>
          <w:ilvl w:val="0"/>
          <w:numId w:val="0"/>
        </w:numPr>
        <w:ind w:left="284"/>
      </w:pPr>
    </w:p>
    <w:p w:rsidR="009656DC" w:rsidRPr="009656DC" w:rsidRDefault="009656DC" w:rsidP="00E85030">
      <w:pPr>
        <w:pStyle w:val="Sous-titre"/>
        <w:spacing w:after="0"/>
      </w:pPr>
      <w:r w:rsidRPr="009656DC">
        <w:t>Dans ce cadre, les seuls efforts à considérer sont :</w:t>
      </w:r>
    </w:p>
    <w:p w:rsidR="009656DC" w:rsidRPr="009656DC" w:rsidRDefault="009656DC" w:rsidP="00E85030">
      <w:pPr>
        <w:pStyle w:val="Normal1"/>
        <w:spacing w:line="240" w:lineRule="auto"/>
      </w:pPr>
    </w:p>
    <w:p w:rsidR="009656DC" w:rsidRPr="009656DC" w:rsidRDefault="009656DC" w:rsidP="00E85030">
      <w:pPr>
        <w:pStyle w:val="retrait"/>
      </w:pPr>
      <w:r w:rsidRPr="009656DC">
        <w:t>les forces dans le plan (x</w:t>
      </w:r>
      <w:r w:rsidR="006D53A5" w:rsidRPr="009656DC">
        <w:t>, y</w:t>
      </w:r>
      <w:r w:rsidR="00556CCB">
        <w:t xml:space="preserve">) = </w:t>
      </w:r>
      <w:r w:rsidR="00556CCB">
        <w:tab/>
        <w:t>__________________</w:t>
      </w:r>
    </w:p>
    <w:p w:rsidR="009656DC" w:rsidRPr="00963C53" w:rsidRDefault="00556CCB" w:rsidP="00556CCB">
      <w:pPr>
        <w:pStyle w:val="retrait"/>
      </w:pPr>
      <w:r>
        <w:t>les moments autour de z =</w:t>
      </w:r>
      <w:r>
        <w:tab/>
      </w:r>
      <w:r w:rsidRPr="00556CCB">
        <w:t>__________________</w:t>
      </w:r>
    </w:p>
    <w:p w:rsidR="00EC3295" w:rsidRPr="00963C53" w:rsidRDefault="00EC3295" w:rsidP="00EC329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E85030" w:rsidRDefault="00E85030" w:rsidP="00E85030">
      <w:pPr>
        <w:pStyle w:val="Sous-titre"/>
        <w:spacing w:after="0"/>
      </w:pPr>
      <w:r>
        <w:t>La PFS s’exprime alors plus simplement sous la forme :</w:t>
      </w:r>
    </w:p>
    <w:p w:rsidR="00E85030" w:rsidRDefault="00E85030" w:rsidP="00E85030">
      <w:pPr>
        <w:pStyle w:val="Normal1"/>
      </w:pPr>
    </w:p>
    <w:p w:rsidR="00E85030" w:rsidRDefault="00556CCB" w:rsidP="00E85030">
      <w:pPr>
        <w:pStyle w:val="retrait"/>
      </w:pPr>
      <w:r>
        <w:t>Somme des forces / x = 0</w:t>
      </w:r>
    </w:p>
    <w:p w:rsidR="00E85030" w:rsidRDefault="00E85030" w:rsidP="00E85030">
      <w:pPr>
        <w:pStyle w:val="retrait"/>
      </w:pPr>
      <w:r>
        <w:t>Somme des forces / y = 0</w:t>
      </w:r>
    </w:p>
    <w:p w:rsidR="00E85030" w:rsidRDefault="00E85030" w:rsidP="00E85030">
      <w:pPr>
        <w:pStyle w:val="retrait"/>
      </w:pPr>
      <w:r>
        <w:t>Somme des moments en tout point = 0</w:t>
      </w:r>
    </w:p>
    <w:p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Liaisons mécaniques</w:t>
      </w:r>
    </w:p>
    <w:p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9656DC" w:rsidRPr="00B03C6C" w:rsidRDefault="009656DC" w:rsidP="007A4D9A">
      <w:pPr>
        <w:pStyle w:val="Normal1"/>
        <w:rPr>
          <w:b/>
        </w:rPr>
      </w:pPr>
    </w:p>
    <w:tbl>
      <w:tblPr>
        <w:tblStyle w:val="Grilledutableau"/>
        <w:tblW w:w="10459" w:type="dxa"/>
        <w:tblLook w:val="04A0" w:firstRow="1" w:lastRow="0" w:firstColumn="1" w:lastColumn="0" w:noHBand="0" w:noVBand="1"/>
      </w:tblPr>
      <w:tblGrid>
        <w:gridCol w:w="2249"/>
        <w:gridCol w:w="2956"/>
        <w:gridCol w:w="2125"/>
        <w:gridCol w:w="2022"/>
        <w:gridCol w:w="1107"/>
      </w:tblGrid>
      <w:tr w:rsidR="001E7948" w:rsidRPr="001E7948" w:rsidTr="003622D4"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Liaison</w:t>
            </w:r>
            <w:r w:rsidR="00DB36FA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 xml:space="preserve"> ou appui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Description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Degré de liberté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Inconnue de liaison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1E7948" w:rsidRPr="003622D4" w:rsidRDefault="001E7948" w:rsidP="001E7948">
            <w:pPr>
              <w:jc w:val="center"/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symbole</w:t>
            </w:r>
          </w:p>
        </w:tc>
      </w:tr>
      <w:tr w:rsidR="001E7948" w:rsidRPr="001E7948" w:rsidTr="00DB36FA">
        <w:trPr>
          <w:trHeight w:val="1496"/>
        </w:trPr>
        <w:tc>
          <w:tcPr>
            <w:tcW w:w="2263" w:type="dxa"/>
            <w:vAlign w:val="center"/>
          </w:tcPr>
          <w:p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Ponctuelle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 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/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 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appui 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>s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imple</w:t>
            </w:r>
          </w:p>
        </w:tc>
        <w:tc>
          <w:tcPr>
            <w:tcW w:w="2977" w:type="dxa"/>
            <w:vAlign w:val="center"/>
          </w:tcPr>
          <w:p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Interdit le rapprochement par obstacle. Transmission d’une force dans la direction normale</w:t>
            </w:r>
          </w:p>
        </w:tc>
        <w:tc>
          <w:tcPr>
            <w:tcW w:w="2126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985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556CCB"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108" w:type="dxa"/>
            <w:vAlign w:val="center"/>
          </w:tcPr>
          <w:p w:rsidR="001E7948" w:rsidRPr="001E7948" w:rsidRDefault="001E7948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hAnsi="Arial Narrow"/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2F620191" wp14:editId="5DE2EF1E">
                      <wp:extent cx="446400" cy="370800"/>
                      <wp:effectExtent l="19050" t="0" r="49530" b="10795"/>
                      <wp:docPr id="50" name="Groupe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6400" cy="370800"/>
                                <a:chOff x="0" y="0"/>
                                <a:chExt cx="374465" cy="309889"/>
                              </a:xfrm>
                            </wpg:grpSpPr>
                            <wps:wsp>
                              <wps:cNvPr id="51" name="Triangle isocèle 51"/>
                              <wps:cNvSpPr/>
                              <wps:spPr>
                                <a:xfrm>
                                  <a:off x="56072" y="0"/>
                                  <a:ext cx="257965" cy="148281"/>
                                </a:xfrm>
                                <a:prstGeom prst="triangl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Ellipse 57"/>
                              <wps:cNvSpPr/>
                              <wps:spPr>
                                <a:xfrm>
                                  <a:off x="51759" y="146649"/>
                                  <a:ext cx="103505" cy="10350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Ellipse 60"/>
                              <wps:cNvSpPr/>
                              <wps:spPr>
                                <a:xfrm>
                                  <a:off x="211347" y="146649"/>
                                  <a:ext cx="103505" cy="10350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Connecteur droit 61"/>
                              <wps:cNvCnPr/>
                              <wps:spPr>
                                <a:xfrm>
                                  <a:off x="0" y="250166"/>
                                  <a:ext cx="360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8" name="Connecteur droit 448"/>
                              <wps:cNvCnPr/>
                              <wps:spPr>
                                <a:xfrm rot="2700000">
                                  <a:off x="-10783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9" name="Connecteur droit 449"/>
                              <wps:cNvCnPr/>
                              <wps:spPr>
                                <a:xfrm rot="2700000">
                                  <a:off x="66855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0" name="Connecteur droit 450"/>
                              <wps:cNvCnPr/>
                              <wps:spPr>
                                <a:xfrm rot="2700000">
                                  <a:off x="135866" y="273889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7" name="Connecteur droit 457"/>
                              <wps:cNvCnPr/>
                              <wps:spPr>
                                <a:xfrm rot="2700000">
                                  <a:off x="204878" y="273889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8" name="Connecteur droit 458"/>
                              <wps:cNvCnPr/>
                              <wps:spPr>
                                <a:xfrm rot="2700000">
                                  <a:off x="273889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9" name="Connecteur droit 459"/>
                              <wps:cNvCnPr/>
                              <wps:spPr>
                                <a:xfrm rot="2700000">
                                  <a:off x="338587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B0B43C" id="Groupe 50" o:spid="_x0000_s1026" style="width:35.15pt;height:29.2pt;mso-position-horizontal-relative:char;mso-position-vertical-relative:line" coordsize="374465,309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">
                      <o:lock v:ext="edit" aspectratio="t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angle isocèle 51" o:spid="_x0000_s1027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QVcYA&#10;AADbAAAADwAAAGRycy9kb3ducmV2LnhtbESPQWvCQBSE7wX/w/IEb80mYlRS1yCKILQXbXvw9pp9&#10;TVKzb0N2NWl/fbcg9DjMzDfMKh9MI27UudqygiSKQRAXVtdcKnh73T8uQTiPrLGxTAq+yUG+Hj2s&#10;MNO25yPdTr4UAcIuQwWV920mpSsqMugi2xIH79N2Bn2QXSl1h32Am0ZO43guDdYcFipsaVtRcTld&#10;jQJ5XRx/XPq8eOnTuZx99O+7r/Neqcl42DyB8DT4//C9fdAK0gT+voQf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hQVcYAAADbAAAADwAAAAAAAAAAAAAAAACYAgAAZHJz&#10;L2Rvd25yZXYueG1sUEsFBgAAAAAEAAQA9QAAAIsDAAAAAA==&#10;" filled="f" strokecolor="black [3213]" strokeweight="1pt"/>
                      <v:oval id="Ellipse 57" o:spid="_x0000_s1028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g/9sMA&#10;AADbAAAADwAAAGRycy9kb3ducmV2LnhtbESPzWrDMBCE74W8g9hALqGRktI0uJFNKKRNj3byAIu1&#10;tU2slbFU/7x9VSj0OMzMN8wxm2wrBup941jDdqNAEJfONFxpuF3PjwcQPiAbbB2Thpk8ZOni4YiJ&#10;cSPnNBShEhHCPkENdQhdIqUva7LoN64jjt6X6y2GKPtKmh7HCLet3Cm1lxYbjgs1dvRWU3kvvq2G&#10;4X13ofWM81gdulnl64/Pu3rSerWcTq8gAk3hP/zXvhgNzy/w+yX+AJ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g/9sMAAADbAAAADwAAAAAAAAAAAAAAAACYAgAAZHJzL2Rv&#10;d25yZXYueG1sUEsFBgAAAAAEAAQA9QAAAIgDAAAAAA==&#10;" filled="f" strokecolor="black [3213]" strokeweight="1pt"/>
                      <v:oval id="Ellipse 60" o:spid="_x0000_s1029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1tP78A&#10;AADbAAAADwAAAGRycy9kb3ducmV2LnhtbERP3WrCMBS+H/gO4QjeFE10INIZRYRpd9nqAxyas7bY&#10;nJQm68/bLxeDXX58/8fzZFsxUO8bxxq2GwWCuHSm4UrD8/G5PoDwAdlg65g0zOThfFq8HTE1buSc&#10;hiJUIoawT1FDHUKXSunLmiz6jeuII/fteoshwr6SpscxhttW7pTaS4sNx4YaO7rWVL6KH6thuO0y&#10;Smacx+rQzSpP7l8v9a71ajldPkAEmsK/+M+dGQ37uD5+iT9An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zW0/vwAAANsAAAAPAAAAAAAAAAAAAAAAAJgCAABkcnMvZG93bnJl&#10;di54bWxQSwUGAAAAAAQABAD1AAAAhAMAAAAA&#10;" filled="f" strokecolor="black [3213]" strokeweight="1pt"/>
                      <v:line id="Connecteur droit 61" o:spid="_x0000_s1030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PSmsYAAADbAAAADwAAAGRycy9kb3ducmV2LnhtbESPQWvCQBSE7wX/w/IEL0U3sTTW6CaI&#10;peBFpKmH9vbIvibB7NuQXU36791CocdhZr5htvloWnGj3jWWFcSLCARxaXXDlYLzx9v8BYTzyBpb&#10;y6Tghxzk2eRhi6m2A7/TrfCVCBB2KSqove9SKV1Zk0G3sB1x8L5tb9AH2VdS9zgEuGnlMooSabDh&#10;sFBjR/uayktxNQpez8lQrKvn1WP8dBzXfFp+fh2NUrPpuNuA8DT6//Bf+6AVJDH8fgk/QG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T0prGAAAA2wAAAA8AAAAAAAAA&#10;AAAAAAAAoQIAAGRycy9kb3ducmV2LnhtbFBLBQYAAAAABAAEAPkAAACUAwAAAAA=&#10;" strokecolor="black [3213]" strokeweight="1pt"/>
                      <v:line id="Connecteur droit 448" o:spid="_x0000_s1031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7aFMEAAADcAAAADwAAAGRycy9kb3ducmV2LnhtbERPy4rCMBTdD/gP4QqzG5M6ZZBqFBFE&#10;kdn4wPWlubbF5qYmUet8/WQxMMvDec8WvW3Fg3xoHGvIRgoEcelMw5WG03H9MQERIrLB1jFpeFGA&#10;xXzwNsPCuCfv6XGIlUghHArUUMfYFVKGsiaLYeQ64sRdnLcYE/SVNB6fKdy2cqzUl7TYcGqosaNV&#10;TeX1cLcaxpn89pnarvPLz+dZ7pudipub1u/DfjkFEamP/+I/99ZoyPO0Np1JR0DO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TtoUwQAAANwAAAAPAAAAAAAAAAAAAAAA&#10;AKECAABkcnMvZG93bnJldi54bWxQSwUGAAAAAAQABAD5AAAAjwMAAAAA&#10;" strokecolor="black [3213]" strokeweight="1pt"/>
                      <v:line id="Connecteur droit 449" o:spid="_x0000_s1032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J/j8UAAADcAAAADwAAAGRycy9kb3ducmV2LnhtbESPT2sCMRTE7wW/Q3hCbzVZuxS7NYoU&#10;RCm9+AfPj81zd3Hzsk2irn76plDwOMzMb5jpvLetuJAPjWMN2UiBIC6dabjSsN8tXyYgQkQ22Dom&#10;DTcKMJ8NnqZYGHflDV22sRIJwqFADXWMXSFlKGuyGEauI07e0XmLMUlfSePxmuC2lWOl3qTFhtNC&#10;jR191lSetmerYZzJb5+p9TI/3l8PctN8qbj60fp52C8+QETq4yP8314bDXn+Dn9n0hG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gJ/j8UAAADcAAAADwAAAAAAAAAA&#10;AAAAAAChAgAAZHJzL2Rvd25yZXYueG1sUEsFBgAAAAAEAAQA+QAAAJMDAAAAAA==&#10;" strokecolor="black [3213]" strokeweight="1pt"/>
                      <v:line id="Connecteur droit 450" o:spid="_x0000_s1033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FAz8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Jt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4UDPwQAAANwAAAAPAAAAAAAAAAAAAAAA&#10;AKECAABkcnMvZG93bnJldi54bWxQSwUGAAAAAAQABAD5AAAAjwMAAAAA&#10;" strokecolor="black [3213]" strokeweight="1pt"/>
                      <v:line id="Connecteur droit 457" o:spid="_x0000_s1034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jYu8UAAADcAAAADwAAAGRycy9kb3ducmV2LnhtbESPT2sCMRTE70K/Q3iF3jRZ/9SyNUop&#10;SEW8uC2eH5vn7tLNyzaJuu2nN4LQ4zAzv2EWq9624kw+NI41ZCMFgrh0puFKw9fnevgCIkRkg61j&#10;0vBLAVbLh8ECc+MuvKdzESuRIBxy1FDH2OVShrImi2HkOuLkHZ23GJP0lTQeLwluWzlW6llabDgt&#10;1NjRe03ld3GyGsaZ3PlMbdbT49/kIPfNVsWPH62fHvu3VxCR+vgfvrc3RsN0NofbmXQ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QjYu8UAAADcAAAADwAAAAAAAAAA&#10;AAAAAAChAgAAZHJzL2Rvd25yZXYueG1sUEsFBgAAAAAEAAQA+QAAAJMDAAAAAA==&#10;" strokecolor="black [3213]" strokeweight="1pt"/>
                      <v:line id="Connecteur droit 458" o:spid="_x0000_s1035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dMyc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JtO0Np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l0zJwQAAANwAAAAPAAAAAAAAAAAAAAAA&#10;AKECAABkcnMvZG93bnJldi54bWxQSwUGAAAAAAQABAD5AAAAjwMAAAAA&#10;" strokecolor="black [3213]" strokeweight="1pt"/>
                      <v:line id="Connecteur droit 459" o:spid="_x0000_s1036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vpUsUAAADcAAAADwAAAGRycy9kb3ducmV2LnhtbESPT2sCMRTE70K/Q3iF3jRZ/xS7NUop&#10;SEW8uC2eH5vn7tLNyzaJuu2nN4LQ4zAzv2EWq9624kw+NI41ZCMFgrh0puFKw9fnejgHESKywdYx&#10;afilAKvlw2CBuXEX3tO5iJVIEA45aqhj7HIpQ1mTxTByHXHyjs5bjEn6ShqPlwS3rRwr9SwtNpwW&#10;auzovabyuzhZDeNM7nymNuvp8W9ykPtmq+LHj9ZPj/3bK4hIffwP39sbo2E6e4HbmXQ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9vpUsUAAADcAAAADwAAAAAAAAAA&#10;AAAAAAChAgAAZHJzL2Rvd25yZXYueG1sUEsFBgAAAAAEAAQA+QAAAJMDAAAAAA==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E7948" w:rsidRPr="001E7948" w:rsidTr="00DB36FA">
        <w:trPr>
          <w:trHeight w:val="2179"/>
        </w:trPr>
        <w:tc>
          <w:tcPr>
            <w:tcW w:w="2263" w:type="dxa"/>
            <w:vAlign w:val="center"/>
          </w:tcPr>
          <w:p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Pivot / articulation</w:t>
            </w:r>
          </w:p>
        </w:tc>
        <w:tc>
          <w:tcPr>
            <w:tcW w:w="2977" w:type="dxa"/>
            <w:vAlign w:val="center"/>
          </w:tcPr>
          <w:p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Liberté de rotation autour de z</w:t>
            </w:r>
          </w:p>
        </w:tc>
        <w:tc>
          <w:tcPr>
            <w:tcW w:w="2126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556CCB"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985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556CCB"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108" w:type="dxa"/>
            <w:vAlign w:val="center"/>
          </w:tcPr>
          <w:p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77825" cy="142875"/>
                      <wp:effectExtent l="0" t="0" r="22225" b="28575"/>
                      <wp:docPr id="267" name="Groupe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7825" cy="142875"/>
                                <a:chOff x="0" y="0"/>
                                <a:chExt cx="378346" cy="142966"/>
                              </a:xfrm>
                            </wpg:grpSpPr>
                            <wps:wsp>
                              <wps:cNvPr id="263" name="Ellipse 263"/>
                              <wps:cNvSpPr/>
                              <wps:spPr>
                                <a:xfrm>
                                  <a:off x="108679" y="18738"/>
                                  <a:ext cx="124383" cy="1242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5" name="Connecteur droit 265"/>
                              <wps:cNvCnPr/>
                              <wps:spPr>
                                <a:xfrm>
                                  <a:off x="232348" y="82446"/>
                                  <a:ext cx="14599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6" name="Connecteur droit 266"/>
                              <wps:cNvCnPr/>
                              <wps:spPr>
                                <a:xfrm flipH="1" flipV="1">
                                  <a:off x="0" y="0"/>
                                  <a:ext cx="108679" cy="8244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AA0066" id="Groupe 267" o:spid="_x0000_s1026" style="width:29.75pt;height:11.25pt;mso-position-horizontal-relative:char;mso-position-vertical-relative:line" coordsize="378346,14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">
                      <v:oval id="Ellipse 263" o:spid="_x0000_s1027" style="position:absolute;left:108679;top:1873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/RZMIA&#10;AADcAAAADwAAAGRycy9kb3ducmV2LnhtbESP3YrCMBSE7wXfIRzBG1kTK4h0jSKCP3up7gMcmrNt&#10;sTkpTezP2xthwcthZr5hNrveVqKlxpeONSzmCgRx5kzJuYbf+/FrDcIHZIOVY9IwkIfddjzaYGpc&#10;x1dqbyEXEcI+RQ1FCHUqpc8KsujnriaO3p9rLIYom1yaBrsIt5VMlFpJiyXHhQJrOhSUPW5Pq6E9&#10;JReaDTh0+boe1HV2/nmopdbTSb//BhGoD5/wf/tiNCSrJbzPx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z9FkwgAAANwAAAAPAAAAAAAAAAAAAAAAAJgCAABkcnMvZG93&#10;bnJldi54bWxQSwUGAAAAAAQABAD1AAAAhwMAAAAA&#10;" filled="f" strokecolor="black [3213]" strokeweight="1pt"/>
                      <v:line id="Connecteur droit 265" o:spid="_x0000_s1028" style="position:absolute;visibility:visible;mso-wrap-style:square" from="232348,82446" to="378346,82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xj9ccAAADcAAAADwAAAGRycy9kb3ducmV2LnhtbESPQWvCQBSE7wX/w/KEXqRuTDHW6CZI&#10;S6EXEaOH9vbIPpNg9m3Ibk3677sFocdhZr5htvloWnGj3jWWFSzmEQji0uqGKwXn0/vTCwjnkTW2&#10;lknBDznIs8nDFlNtBz7SrfCVCBB2KSqove9SKV1Zk0E3tx1x8C62N+iD7CupexwC3LQyjqJEGmw4&#10;LNTY0WtN5bX4NgrezslQrKvlarZ43o9rPsSfX3uj1ON03G1AeBr9f/je/tAK4mQJf2fCEZD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DGP1xwAAANwAAAAPAAAAAAAA&#10;AAAAAAAAAKECAABkcnMvZG93bnJldi54bWxQSwUGAAAAAAQABAD5AAAAlQMAAAAA&#10;" strokecolor="black [3213]" strokeweight="1pt"/>
                      <v:line id="Connecteur droit 266" o:spid="_x0000_s1029" style="position:absolute;flip:x y;visibility:visible;mso-wrap-style:square" from="0,0" to="108679,82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oZvMMAAADcAAAADwAAAGRycy9kb3ducmV2LnhtbESP3YrCMBSE7wXfIRxhb0TT7WKRapRF&#10;EPdK8OcBjs0xKTYnpYnaffuNsODlMDPfMMt17xrxoC7UnhV8TjMQxJXXNRsF59N2MgcRIrLGxjMp&#10;+KUA69VwsMRS+ycf6HGMRiQIhxIV2BjbUspQWXIYpr4lTt7Vdw5jkp2RusNngrtG5llWSIc1pwWL&#10;LW0sVbfj3Sm473Az+7rkl3ljd9K4Le1nZqzUx6j/XoCI1Md3+L/9oxXkRQGvM+k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kKGbzDAAAA3AAAAA8AAAAAAAAAAAAA&#10;AAAAoQIAAGRycy9kb3ducmV2LnhtbFBLBQYAAAAABAAEAPkAAACRAwAAAAA=&#10;" strokecolor="black [3213]" strokeweight="1pt"/>
                      <w10:anchorlock/>
                    </v:group>
                  </w:pict>
                </mc:Fallback>
              </mc:AlternateContent>
            </w:r>
          </w:p>
          <w:p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</w:p>
          <w:p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Ou </w:t>
            </w:r>
          </w:p>
          <w:p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</w:p>
          <w:p w:rsidR="001E7948" w:rsidRPr="001E7948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 Narrow" w:eastAsia="Times New Roman" w:hAnsi="Arial Narrow" w:cs="Arial"/>
                <w:noProof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1E8F35B7" wp14:editId="770C6C58">
                      <wp:extent cx="450227" cy="355484"/>
                      <wp:effectExtent l="19050" t="0" r="45085" b="6985"/>
                      <wp:docPr id="264" name="Groupe 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227" cy="355484"/>
                                <a:chOff x="0" y="0"/>
                                <a:chExt cx="450227" cy="355484"/>
                              </a:xfrm>
                            </wpg:grpSpPr>
                            <wps:wsp>
                              <wps:cNvPr id="461" name="Triangle isocèle 461"/>
                              <wps:cNvSpPr/>
                              <wps:spPr>
                                <a:xfrm>
                                  <a:off x="98342" y="124221"/>
                                  <a:ext cx="251819" cy="159286"/>
                                </a:xfrm>
                                <a:prstGeom prst="triangl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" name="Ellipse 462"/>
                              <wps:cNvSpPr/>
                              <wps:spPr>
                                <a:xfrm>
                                  <a:off x="165628" y="0"/>
                                  <a:ext cx="124383" cy="1242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Connecteur droit 463"/>
                              <wps:cNvCnPr/>
                              <wps:spPr>
                                <a:xfrm>
                                  <a:off x="0" y="284672"/>
                                  <a:ext cx="43261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4" name="Connecteur droit 464"/>
                              <wps:cNvCnPr/>
                              <wps:spPr>
                                <a:xfrm rot="2700000">
                                  <a:off x="-12077" y="307101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6" name="Connecteur droit 466"/>
                              <wps:cNvCnPr/>
                              <wps:spPr>
                                <a:xfrm rot="2700000">
                                  <a:off x="81088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8" name="Connecteur droit 468"/>
                              <wps:cNvCnPr/>
                              <wps:spPr>
                                <a:xfrm rot="2700000">
                                  <a:off x="162177" y="307101"/>
                                  <a:ext cx="8641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0" name="Connecteur droit 470"/>
                              <wps:cNvCnPr/>
                              <wps:spPr>
                                <a:xfrm rot="2700000">
                                  <a:off x="246715" y="312277"/>
                                  <a:ext cx="8641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1" name="Connecteur droit 471"/>
                              <wps:cNvCnPr/>
                              <wps:spPr>
                                <a:xfrm rot="2700000">
                                  <a:off x="329529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2" name="Connecteur droit 472"/>
                              <wps:cNvCnPr/>
                              <wps:spPr>
                                <a:xfrm rot="2700000">
                                  <a:off x="407166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C76760" id="Groupe 264" o:spid="_x0000_s1026" style="width:35.45pt;height:28pt;mso-position-horizontal-relative:char;mso-position-vertical-relative:line" coordsize="450227,355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">
                      <v:shape id="Triangle isocèle 461" o:spid="_x0000_s1027" type="#_x0000_t5" style="position:absolute;left:98342;top:124221;width:251819;height:159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pqMcA&#10;AADcAAAADwAAAGRycy9kb3ducmV2LnhtbESPQWvCQBSE74X+h+UVvDWbFI0S3YhYBKG9aOvB2zP7&#10;TNJm34bsatL++m5B8DjMzDfMYjmYRlypc7VlBUkUgyAurK65VPD5sXmegXAeWWNjmRT8kINl/viw&#10;wEzbnnd03ftSBAi7DBVU3reZlK6oyKCLbEscvLPtDPogu1LqDvsAN418ieNUGqw5LFTY0rqi4nt/&#10;MQrkZbr7dZO36Xs/SeX41B9ev44bpUZPw2oOwtPg7+Fbe6sVjNME/s+EIy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jaajHAAAA3AAAAA8AAAAAAAAAAAAAAAAAmAIAAGRy&#10;cy9kb3ducmV2LnhtbFBLBQYAAAAABAAEAPUAAACMAwAAAAA=&#10;" filled="f" strokecolor="black [3213]" strokeweight="1pt"/>
                      <v:oval id="Ellipse 462" o:spid="_x0000_s1028" style="position:absolute;left:16562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i2B8MA&#10;AADcAAAADwAAAGRycy9kb3ducmV2LnhtbESPW4vCMBSE3wX/QziCL6LJVhHpGmVZ8LKPXn7AoTnb&#10;FpuT0mR7+fdGEPZxmJlvmO2+t5VoqfGlYw0fCwWCOHOm5FzD/XaYb0D4gGywckwaBvKw341HW0yN&#10;6/hC7TXkIkLYp6ihCKFOpfRZQRb9wtXE0ft1jcUQZZNL02AX4baSiVJrabHkuFBgTd8FZY/rn9XQ&#10;HpMzzQYcunxTD+oyO/081FLr6aT/+gQRqA//4Xf7bDSs1gm8zsQjIH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i2B8MAAADcAAAADwAAAAAAAAAAAAAAAACYAgAAZHJzL2Rv&#10;d25yZXYueG1sUEsFBgAAAAAEAAQA9QAAAIgDAAAAAA==&#10;" filled="f" strokecolor="black [3213]" strokeweight="1pt"/>
                      <v:line id="Connecteur droit 463" o:spid="_x0000_s1029" style="position:absolute;visibility:visible;mso-wrap-style:square" from="0,284672" to="432617,28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Kc4scAAADcAAAADwAAAGRycy9kb3ducmV2LnhtbESPT2vCQBTE7wW/w/IKXqRu/NNYU1cR&#10;i+BFSqMHvT2yr0kw+zZkV5N+e1cQehxm5jfMYtWZStyocaVlBaNhBII4s7rkXMHxsH37AOE8ssbK&#10;Min4IwerZe9lgYm2Lf/QLfW5CBB2CSoovK8TKV1WkEE3tDVx8H5tY9AH2eRSN9gGuKnkOIpiabDk&#10;sFBgTZuCskt6NQq+jnGbzvP32WA02Xdz/h6fznujVP+1W3+C8NT5//CzvdMKpvEEHmfCEZDL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4pzixwAAANwAAAAPAAAAAAAA&#10;AAAAAAAAAKECAABkcnMvZG93bnJldi54bWxQSwUGAAAAAAQABAD5AAAAlQMAAAAA&#10;" strokecolor="black [3213]" strokeweight="1pt"/>
                      <v:line id="Connecteur droit 464" o:spid="_x0000_s1030" style="position:absolute;rotation:45;visibility:visible;mso-wrap-style:square" from="-12077,307101" to="74044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aMccQAAADcAAAADwAAAGRycy9kb3ducmV2LnhtbESPQWsCMRSE74L/ITyhN03WLlK2RhFB&#10;lOJFLT0/Ns/dxc3LmkTd9tc3QqHHYWa+YebL3rbiTj40jjVkEwWCuHSm4UrD52kzfgMRIrLB1jFp&#10;+KYAy8VwMMfCuAcf6H6MlUgQDgVqqGPsCilDWZPFMHEdcfLOzluMSfpKGo+PBLetnCo1kxYbTgs1&#10;drSuqbwcb1bDNJN7n6ndJj//vH7JQ/Oh4vaq9cuoX72DiNTH//Bfe2c05LMcnmfS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oxxxAAAANwAAAAPAAAAAAAAAAAA&#10;AAAAAKECAABkcnMvZG93bnJldi54bWxQSwUGAAAAAAQABAD5AAAAkgMAAAAA&#10;" strokecolor="black [3213]" strokeweight="1pt"/>
                      <v:line id="Connecteur droit 466" o:spid="_x0000_s1031" style="position:absolute;rotation:45;visibility:visible;mso-wrap-style:square" from="81088,312277" to="167209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i3ncQAAADcAAAADwAAAGRycy9kb3ducmV2LnhtbESPQWsCMRSE7wX/Q3hCbzVZK0vZGkUE&#10;UYoXtfT82Dx3FzcvaxJ121/fCILHYWa+Yabz3rbiSj40jjVkIwWCuHSm4UrD92H19gEiRGSDrWPS&#10;8EsB5rPByxQL4268o+s+ViJBOBSooY6xK6QMZU0Ww8h1xMk7Om8xJukraTzeEty2cqxULi02nBZq&#10;7GhZU3naX6yGcSa3PlOb1eT49/4jd82Xiuuz1q/DfvEJIlIfn+FHe2M0TPIc7mfSEZ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KLedxAAAANwAAAAPAAAAAAAAAAAA&#10;AAAAAKECAABkcnMvZG93bnJldi54bWxQSwUGAAAAAAQABAD5AAAAkgMAAAAA&#10;" strokecolor="black [3213]" strokeweight="1pt"/>
                      <v:line id="Connecteur droit 468" o:spid="_x0000_s1032" style="position:absolute;rotation:45;visibility:visible;mso-wrap-style:square" from="162177,307101" to="248592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uGdMIAAADcAAAADwAAAGRycy9kb3ducmV2LnhtbERPz2vCMBS+D/wfwht4m0ldEalGGQNZ&#10;GbvUDc+P5tkWm5eaZLbur18Ogx0/vt/b/WR7cSMfOscasoUCQVw703Gj4evz8LQGESKywd4xabhT&#10;gP1u9rDFwriRK7odYyNSCIcCNbQxDoWUoW7JYli4gThxZ+ctxgR9I43HMYXbXi6VWkmLHaeGFgd6&#10;bam+HL+thmUmP3ymykN+/nk+yap7V/HtqvX8cXrZgIg0xX/xn7s0GvJVWpvOpCMgd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vuGdMIAAADcAAAADwAAAAAAAAAAAAAA&#10;AAChAgAAZHJzL2Rvd25yZXYueG1sUEsFBgAAAAAEAAQA+QAAAJADAAAAAA==&#10;" strokecolor="black [3213]" strokeweight="1pt"/>
                      <v:line id="Connecteur droit 470" o:spid="_x0000_s1033" style="position:absolute;rotation:45;visibility:visible;mso-wrap-style:square" from="246715,312277" to="33313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Qcr8EAAADcAAAADwAAAGRycy9kb3ducmV2LnhtbERPTWsCMRC9C/6HMEJvmqwVLVujSEEU&#10;6UUtPQ+bcXdxM9kmUVd/vTkUPD7e93zZ2UZcyYfasYZspEAQF87UXGr4Oa6HHyBCRDbYOCYNdwqw&#10;XPR7c8yNu/GerodYihTCIUcNVYxtLmUoKrIYRq4lTtzJeYsxQV9K4/GWwm0jx0pNpcWaU0OFLX1V&#10;VJwPF6thnMlvn6ntenJ6vP/Kfb1TcfOn9dugW32CiNTFl/jfvTUaJr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VByvwQAAANwAAAAPAAAAAAAAAAAAAAAA&#10;AKECAABkcnMvZG93bnJldi54bWxQSwUGAAAAAAQABAD5AAAAjwMAAAAA&#10;" strokecolor="black [3213]" strokeweight="1pt"/>
                      <v:line id="Connecteur droit 471" o:spid="_x0000_s1034" style="position:absolute;rotation:45;visibility:visible;mso-wrap-style:square" from="329529,312277" to="41565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i5NMQAAADcAAAADwAAAGRycy9kb3ducmV2LnhtbESPT2sCMRTE74LfITyhN03WSpXVKFIQ&#10;pfTiHzw/Ns/dxc3LNom67advCgWPw8z8hlmsOtuIO/lQO9aQjRQI4sKZmksNp+NmOAMRIrLBxjFp&#10;+KYAq2W/t8DcuAfv6X6IpUgQDjlqqGJscylDUZHFMHItcfIuzluMSfpSGo+PBLeNHCv1Ji3WnBYq&#10;bOm9ouJ6uFkN40x++kztNpPLz+tZ7usPFbdfWr8MuvUcRKQuPsP/7Z3RMJl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Lk0xAAAANwAAAAPAAAAAAAAAAAA&#10;AAAAAKECAABkcnMvZG93bnJldi54bWxQSwUGAAAAAAQABAD5AAAAkgMAAAAA&#10;" strokecolor="black [3213]" strokeweight="1pt"/>
                      <v:line id="Connecteur droit 472" o:spid="_x0000_s1035" style="position:absolute;rotation:45;visibility:visible;mso-wrap-style:square" from="407166,312277" to="493287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onQ8QAAADcAAAADwAAAGRycy9kb3ducmV2LnhtbESPQWsCMRSE74L/IbxCb5rsVlRWo0hB&#10;KtKLWnp+bJ67Szcv2yTVbX+9KQgeh5n5hlmue9uKC/nQONaQjRUI4tKZhisNH6ftaA4iRGSDrWPS&#10;8EsB1qvhYImFcVc+0OUYK5EgHArUUMfYFVKGsiaLYew64uSdnbcYk/SVNB6vCW5bmSs1lRYbTgs1&#10;dvRaU/l1/LEa8ky++0zttpPz38unPDR7Fd++tX5+6jcLEJH6+Ajf2zujYTLL4f9MOgJ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yidDxAAAANwAAAAPAAAAAAAAAAAA&#10;AAAAAKECAABkcnMvZG93bnJldi54bWxQSwUGAAAAAAQABAD5AAAAkgMAAAAA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E7948" w:rsidRPr="001E7948" w:rsidTr="00DB36FA">
        <w:trPr>
          <w:trHeight w:val="1564"/>
        </w:trPr>
        <w:tc>
          <w:tcPr>
            <w:tcW w:w="2263" w:type="dxa"/>
            <w:vAlign w:val="center"/>
          </w:tcPr>
          <w:p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Encastrement</w:t>
            </w:r>
          </w:p>
        </w:tc>
        <w:tc>
          <w:tcPr>
            <w:tcW w:w="2977" w:type="dxa"/>
            <w:vAlign w:val="center"/>
          </w:tcPr>
          <w:p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Aucune liberté, rotation et déplacements interdits</w:t>
            </w:r>
          </w:p>
        </w:tc>
        <w:tc>
          <w:tcPr>
            <w:tcW w:w="2126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556CCB"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985" w:type="dxa"/>
            <w:vAlign w:val="center"/>
          </w:tcPr>
          <w:p w:rsidR="001E7948" w:rsidRPr="001E7948" w:rsidRDefault="00556CCB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556CCB">
              <w:rPr>
                <w:rFonts w:ascii="Arial Narrow" w:eastAsia="Times New Roman" w:hAnsi="Arial Narrow" w:cs="Arial"/>
                <w:szCs w:val="24"/>
                <w:lang w:eastAsia="fr-FR"/>
              </w:rPr>
              <w:t>__________________</w:t>
            </w:r>
          </w:p>
        </w:tc>
        <w:tc>
          <w:tcPr>
            <w:tcW w:w="1108" w:type="dxa"/>
            <w:vAlign w:val="center"/>
          </w:tcPr>
          <w:p w:rsidR="001E7948" w:rsidRPr="001E7948" w:rsidRDefault="001E7948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hAnsi="Arial Narrow"/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18FB878C" wp14:editId="048BCC85">
                      <wp:extent cx="450000" cy="90000"/>
                      <wp:effectExtent l="8572" t="48578" r="16193" b="16192"/>
                      <wp:docPr id="473" name="Groupe 4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 rot="16200000">
                                <a:off x="0" y="0"/>
                                <a:ext cx="450000" cy="90000"/>
                                <a:chOff x="0" y="0"/>
                                <a:chExt cx="378110" cy="75565"/>
                              </a:xfrm>
                            </wpg:grpSpPr>
                            <wps:wsp>
                              <wps:cNvPr id="475" name="Connecteur droit 475"/>
                              <wps:cNvCnPr/>
                              <wps:spPr>
                                <a:xfrm>
                                  <a:off x="0" y="12828"/>
                                  <a:ext cx="360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9" name="Connecteur droit 479"/>
                              <wps:cNvCnPr/>
                              <wps:spPr>
                                <a:xfrm rot="2700000">
                                  <a:off x="-7130" y="36000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1" name="Connecteur droit 481"/>
                              <wps:cNvCnPr/>
                              <wps:spPr>
                                <a:xfrm rot="2700000">
                                  <a:off x="67733" y="39565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2" name="Connecteur droit 482"/>
                              <wps:cNvCnPr/>
                              <wps:spPr>
                                <a:xfrm rot="2700000">
                                  <a:off x="139032" y="36000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3" name="Connecteur droit 483"/>
                              <wps:cNvCnPr/>
                              <wps:spPr>
                                <a:xfrm rot="2700000">
                                  <a:off x="208547" y="39565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4" name="Connecteur droit 484"/>
                              <wps:cNvCnPr/>
                              <wps:spPr>
                                <a:xfrm rot="2700000">
                                  <a:off x="274498" y="39565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5" name="Connecteur droit 485"/>
                              <wps:cNvCnPr/>
                              <wps:spPr>
                                <a:xfrm rot="2700000">
                                  <a:off x="342232" y="37782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92E9F" id="Groupe 473" o:spid="_x0000_s1026" style="width:35.45pt;height:7.1pt;rotation:-90;mso-position-horizontal-relative:char;mso-position-vertical-relative:line" coordsize="378110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">
                      <o:lock v:ext="edit" aspectratio="t"/>
                      <v:line id="Connecteur droit 475" o:spid="_x0000_s1027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430McAAADcAAAADwAAAGRycy9kb3ducmV2LnhtbESPQWvCQBSE74X+h+UVvBSz0dbYpK4i&#10;LYVeRIwe9PbIviah2bchuzXpv3cFweMwM98wi9VgGnGmztWWFUyiGARxYXXNpYLD/mv8BsJ5ZI2N&#10;ZVLwTw5Wy8eHBWba9ryjc+5LESDsMlRQed9mUrqiIoMusi1x8H5sZ9AH2ZVSd9gHuGnkNI4TabDm&#10;sFBhSx8VFb/5n1HweUj6PC1n8+fJy2ZIeTs9njZGqdHTsH4H4Wnw9/Ct/a0VvM5ncD0TjoBcX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njfQxwAAANwAAAAPAAAAAAAA&#10;AAAAAAAAAKECAABkcnMvZG93bnJldi54bWxQSwUGAAAAAAQABAD5AAAAlQMAAAAA&#10;" strokecolor="black [3213]" strokeweight="1pt"/>
                      <v:line id="Connecteur droit 479" o:spid="_x0000_s1028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61MsUAAADcAAAADwAAAGRycy9kb3ducmV2LnhtbESPQWsCMRSE70L/Q3iF3jRZFWu3RikF&#10;qYgXt8XzY/PcXbp52SZRt/31RhB6HGbmG2ax6m0rzuRD41hDNlIgiEtnGq40fH2uh3MQISIbbB2T&#10;hl8KsFo+DBaYG3fhPZ2LWIkE4ZCjhjrGLpcylDVZDCPXESfv6LzFmKSvpPF4SXDbyrFSM2mx4bRQ&#10;Y0fvNZXfxclqGGdy5zO1WU+Pf5OD3DdbFT9+tH567N9eQUTq43/43t4YDdPnF7idSUd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G61MsUAAADcAAAADwAAAAAAAAAA&#10;AAAAAAChAgAAZHJzL2Rvd25yZXYueG1sUEsFBgAAAAAEAAQA+QAAAJMDAAAAAA==&#10;" strokecolor="black [3213]" strokeweight="1pt"/>
                      <v:line id="Connecteur droit 481" o:spid="_x0000_s1029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3JE8QAAADcAAAADwAAAGRycy9kb3ducmV2LnhtbESPT2sCMRTE7wW/Q3iCt5qsSpHVKFIQ&#10;RXrxD54fm+fu4uZlTVJd/fRNodDjMDO/YebLzjbiTj7UjjVkQwWCuHCm5lLD6bh+n4IIEdlg45g0&#10;PCnActF7m2Nu3IP3dD/EUiQIhxw1VDG2uZShqMhiGLqWOHkX5y3GJH0pjcdHgttGjpT6kBZrTgsV&#10;tvRZUXE9fFsNo0x++Uxt15PLa3yW+3qn4uam9aDfrWYgInXxP/zX3hoNk2kGv2fSEZ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zckTxAAAANwAAAAPAAAAAAAAAAAA&#10;AAAAAKECAABkcnMvZG93bnJldi54bWxQSwUGAAAAAAQABAD5AAAAkgMAAAAA&#10;" strokecolor="black [3213]" strokeweight="1pt"/>
                      <v:line id="Connecteur droit 482" o:spid="_x0000_s1030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9XZMQAAADcAAAADwAAAGRycy9kb3ducmV2LnhtbESPT2sCMRTE70K/Q3gFb5rsVopsjVIE&#10;qRQv/sHzY/PcXbp52SZR1356Iwg9DjPzG2a26G0rLuRD41hDNlYgiEtnGq40HPar0RREiMgGW8ek&#10;4UYBFvOXwQwL4668pcsuViJBOBSooY6xK6QMZU0Ww9h1xMk7OW8xJukraTxeE9y2MlfqXVpsOC3U&#10;2NGypvJnd7Ya8kxufKbWq8np7+0ot823il+/Wg9f+88PEJH6+B9+ttdGw2Saw+NMOgJ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H1dkxAAAANwAAAAPAAAAAAAAAAAA&#10;AAAAAKECAABkcnMvZG93bnJldi54bWxQSwUGAAAAAAQABAD5AAAAkgMAAAAA&#10;" strokecolor="black [3213]" strokeweight="1pt"/>
                      <v:line id="Connecteur droit 483" o:spid="_x0000_s1031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Py/8QAAADcAAAADwAAAGRycy9kb3ducmV2LnhtbESPT2sCMRTE7wW/Q3hCbzVZlSJbo4gg&#10;injxDz0/Ns/dxc3LmkTd+ulNodDjMDO/YabzzjbiTj7UjjVkAwWCuHCm5lLD6bj6mIAIEdlg45g0&#10;/FCA+az3NsXcuAfv6X6IpUgQDjlqqGJscylDUZHFMHAtcfLOzluMSfpSGo+PBLeNHCr1KS3WnBYq&#10;bGlZUXE53KyGYSZ3PlOb1fj8HH3Lfb1VcX3V+r3fLb5AROrif/ivvTEaxpMR/J5JR0DO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U/L/xAAAANwAAAAPAAAAAAAAAAAA&#10;AAAAAKECAABkcnMvZG93bnJldi54bWxQSwUGAAAAAAQABAD5AAAAkgMAAAAA&#10;" strokecolor="black [3213]" strokeweight="1pt"/>
                      <v:line id="Connecteur droit 484" o:spid="_x0000_s1032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pqi8QAAADcAAAADwAAAGRycy9kb3ducmV2LnhtbESPT2sCMRTE70K/Q3iCN03WLkW2RpGC&#10;VKQX/+D5sXnuLt28bJNUVz99Iwg9DjPzG2a+7G0rLuRD41hDNlEgiEtnGq40HA/r8QxEiMgGW8ek&#10;4UYBlouXwRwL4668o8s+ViJBOBSooY6xK6QMZU0Ww8R1xMk7O28xJukraTxeE9y2cqrUm7TYcFqo&#10;saOPmsrv/a/VMM3kl8/UZp2f768nuWu2Kn7+aD0a9qt3EJH6+B9+tjdGQz7L4XEmHQG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umqLxAAAANwAAAAPAAAAAAAAAAAA&#10;AAAAAKECAABkcnMvZG93bnJldi54bWxQSwUGAAAAAAQABAD5AAAAkgMAAAAA&#10;" strokecolor="black [3213]" strokeweight="1pt"/>
                      <v:line id="Connecteur droit 485" o:spid="_x0000_s1033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bPEMQAAADcAAAADwAAAGRycy9kb3ducmV2LnhtbESPQWsCMRSE74L/ITyhN03WWpHVKFIQ&#10;pfSiFc+PzXN3cfOyTaKu/vqmUOhxmJlvmMWqs424kQ+1Yw3ZSIEgLpypudRw/NoMZyBCRDbYOCYN&#10;DwqwWvZ7C8yNu/OebodYigThkKOGKsY2lzIUFVkMI9cSJ+/svMWYpC+l8XhPcNvIsVJTabHmtFBh&#10;S+8VFZfD1WoYZ/LTZ2q3mZyfrye5rz9U3H5r/TLo1nMQkbr4H/5r74yGyewNfs+kIyC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9s8QxAAAANwAAAAPAAAAAAAAAAAA&#10;AAAAAKECAABkcnMvZG93bnJldi54bWxQSwUGAAAAAAQABAD5AAAAkgMAAAAA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</w:tbl>
    <w:p w:rsidR="00D044ED" w:rsidRDefault="003622D4" w:rsidP="007A4D9A">
      <w:pPr>
        <w:pStyle w:val="Titre"/>
      </w:pPr>
      <w:r>
        <w:lastRenderedPageBreak/>
        <w:t xml:space="preserve">MOBILITe et </w:t>
      </w:r>
      <w:r w:rsidR="00D044ED" w:rsidRPr="00D044ED">
        <w:t>ISOSTATISME</w:t>
      </w:r>
    </w:p>
    <w:p w:rsidR="00DB36FA" w:rsidRPr="00DB36FA" w:rsidRDefault="00DB36FA" w:rsidP="00DB36FA">
      <w:pPr>
        <w:spacing w:after="0"/>
        <w:rPr>
          <w:lang w:eastAsia="fr-FR"/>
        </w:rPr>
      </w:pPr>
    </w:p>
    <w:p w:rsidR="003622D4" w:rsidRDefault="00D044ED" w:rsidP="005454B9">
      <w:pPr>
        <w:pStyle w:val="retrait"/>
        <w:numPr>
          <w:ilvl w:val="0"/>
          <w:numId w:val="0"/>
        </w:numPr>
      </w:pPr>
      <w:r w:rsidRPr="003622D4">
        <w:t xml:space="preserve">On se place dans le cas d'un problème plan, donc à trois </w:t>
      </w:r>
      <w:r w:rsidR="00872B36">
        <w:t>équations</w:t>
      </w:r>
      <w:r w:rsidR="003622D4" w:rsidRPr="003622D4">
        <w:t xml:space="preserve"> </w:t>
      </w:r>
      <w:r w:rsidRPr="003622D4">
        <w:t>par pièce</w:t>
      </w:r>
      <w:r w:rsidR="005454B9">
        <w:t xml:space="preserve"> </w:t>
      </w:r>
      <w:r w:rsidR="00EF706F" w:rsidRPr="003622D4">
        <w:t>(</w:t>
      </w:r>
      <w:r w:rsidR="00E85030" w:rsidRPr="005454B9">
        <w:rPr>
          <w:sz w:val="28"/>
        </w:rPr>
        <w:sym w:font="Symbol" w:char="F053"/>
      </w:r>
      <w:r w:rsidR="00EF706F" w:rsidRPr="003622D4">
        <w:t>Rx</w:t>
      </w:r>
      <w:r w:rsidR="00E85030">
        <w:t>=0</w:t>
      </w:r>
      <w:r w:rsidR="005454B9">
        <w:t> ;</w:t>
      </w:r>
      <w:r w:rsidR="005014D9">
        <w:t xml:space="preserve"> </w:t>
      </w:r>
      <w:r w:rsidR="005454B9" w:rsidRPr="005454B9">
        <w:rPr>
          <w:rFonts w:ascii="Symbol" w:hAnsi="Symbol"/>
          <w:sz w:val="28"/>
        </w:rPr>
        <w:t></w:t>
      </w:r>
      <w:r w:rsidR="00EF706F" w:rsidRPr="003622D4">
        <w:t>Ry</w:t>
      </w:r>
      <w:r w:rsidR="00E85030">
        <w:t>=0</w:t>
      </w:r>
      <w:r w:rsidR="005454B9">
        <w:t> ;</w:t>
      </w:r>
      <w:r w:rsidR="005014D9">
        <w:t xml:space="preserve"> </w:t>
      </w:r>
      <w:r w:rsidR="005454B9" w:rsidRPr="005454B9">
        <w:rPr>
          <w:sz w:val="28"/>
        </w:rPr>
        <w:sym w:font="Symbol" w:char="F053"/>
      </w:r>
      <w:r w:rsidR="00EF706F" w:rsidRPr="003622D4">
        <w:t>Mfz</w:t>
      </w:r>
      <w:r w:rsidR="00E85030">
        <w:t>=0</w:t>
      </w:r>
      <w:r w:rsidR="00EF706F" w:rsidRPr="003622D4">
        <w:t>).</w:t>
      </w:r>
    </w:p>
    <w:p w:rsidR="005454B9" w:rsidRPr="003622D4" w:rsidRDefault="005454B9" w:rsidP="005454B9">
      <w:pPr>
        <w:pStyle w:val="retrait"/>
        <w:numPr>
          <w:ilvl w:val="0"/>
          <w:numId w:val="0"/>
        </w:numPr>
      </w:pPr>
    </w:p>
    <w:p w:rsidR="003622D4" w:rsidRDefault="00D044ED" w:rsidP="003622D4">
      <w:pPr>
        <w:pStyle w:val="retrait"/>
      </w:pPr>
      <w:r w:rsidRPr="007A4D9A">
        <w:t>Une structure est composée de poutres et l'on considère qu'elles sont reli</w:t>
      </w:r>
      <w:r w:rsidR="003622D4">
        <w:t>ées entre elles par des pivots.</w:t>
      </w:r>
    </w:p>
    <w:p w:rsidR="003622D4" w:rsidRDefault="00D044ED" w:rsidP="007A4D9A">
      <w:pPr>
        <w:pStyle w:val="retrait"/>
      </w:pPr>
      <w:r w:rsidRPr="007A4D9A">
        <w:t>On appelle « nœud » l'endroit où des poutres sont liées.</w:t>
      </w:r>
    </w:p>
    <w:p w:rsidR="00556CCB" w:rsidRDefault="00D044ED" w:rsidP="007A4D9A">
      <w:pPr>
        <w:pStyle w:val="retrait"/>
      </w:pPr>
      <w:r w:rsidRPr="00D044ED">
        <w:t>On peut dénombrer les inco</w:t>
      </w:r>
      <w:r w:rsidR="00DB36FA">
        <w:t xml:space="preserve">nnues de liaison qui sont fixées par chaque type </w:t>
      </w:r>
      <w:r w:rsidR="00556CCB">
        <w:t>de liaison</w:t>
      </w:r>
    </w:p>
    <w:p w:rsidR="00D044ED" w:rsidRDefault="00D044ED" w:rsidP="00556CCB">
      <w:pPr>
        <w:pStyle w:val="retrait"/>
        <w:numPr>
          <w:ilvl w:val="0"/>
          <w:numId w:val="0"/>
        </w:numPr>
        <w:ind w:left="284"/>
      </w:pPr>
      <w:r w:rsidRPr="00D044ED">
        <w:t>(</w:t>
      </w:r>
      <w:r w:rsidRPr="003622D4">
        <w:rPr>
          <w:b/>
        </w:rPr>
        <w:t xml:space="preserve">cf. </w:t>
      </w:r>
      <w:r w:rsidR="00B03C6C" w:rsidRPr="003622D4">
        <w:rPr>
          <w:b/>
        </w:rPr>
        <w:t>liaisons mécaniques</w:t>
      </w:r>
      <w:r w:rsidR="00B03C6C">
        <w:t>)</w:t>
      </w:r>
    </w:p>
    <w:p w:rsidR="00B03C6C" w:rsidRPr="00D044ED" w:rsidRDefault="00B03C6C" w:rsidP="007A4D9A">
      <w:pPr>
        <w:pStyle w:val="Normal1"/>
      </w:pPr>
    </w:p>
    <w:p w:rsidR="00D044ED" w:rsidRDefault="00D044ED" w:rsidP="003A15AA">
      <w:pPr>
        <w:pStyle w:val="Sous-titre"/>
      </w:pPr>
      <w:r w:rsidRPr="00D044ED">
        <w:t xml:space="preserve">La mobilité </w:t>
      </w:r>
      <w:r w:rsidR="00C1318A" w:rsidRPr="00102B40">
        <w:rPr>
          <w:i/>
        </w:rPr>
        <w:t>m</w:t>
      </w:r>
      <w:r w:rsidRPr="00D044ED">
        <w:t xml:space="preserve"> </w:t>
      </w:r>
      <w:r w:rsidR="005454B9">
        <w:t xml:space="preserve">= </w:t>
      </w:r>
      <w:r w:rsidR="00B03C6C">
        <w:t>[</w:t>
      </w:r>
      <w:r w:rsidRPr="00D044ED">
        <w:t>nombre de poutre × 3</w:t>
      </w:r>
      <w:r w:rsidR="005454B9">
        <w:t xml:space="preserve"> equations</w:t>
      </w:r>
      <w:r w:rsidR="00B03C6C">
        <w:t>]</w:t>
      </w:r>
      <w:r w:rsidRPr="00D044ED">
        <w:t xml:space="preserve"> </w:t>
      </w:r>
      <w:r w:rsidR="00B03C6C" w:rsidRPr="00102B40">
        <w:t>–</w:t>
      </w:r>
      <w:r w:rsidR="00B03C6C">
        <w:t xml:space="preserve"> [nombre d'inconnues de liaison]</w:t>
      </w:r>
    </w:p>
    <w:p w:rsidR="00D044ED" w:rsidRP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&gt; 0 : la structure est hypostatique (mobile, instable) ;</w:t>
      </w:r>
    </w:p>
    <w:p w:rsidR="00D044ED" w:rsidRP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= 0 </w:t>
      </w:r>
      <w:r w:rsidR="003622D4">
        <w:t>: la structure est isostatique (minimum de liaisons pour obtenir la stabilité)</w:t>
      </w:r>
    </w:p>
    <w:p w:rsid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&lt; 0 :</w:t>
      </w:r>
      <w:r w:rsidR="003622D4">
        <w:t xml:space="preserve"> la structure est hyperstatique</w:t>
      </w:r>
      <w:r w:rsidR="00B03C6C">
        <w:t xml:space="preserve"> (avec des liaisons superflues)</w:t>
      </w:r>
    </w:p>
    <w:p w:rsidR="00C1318A" w:rsidRDefault="00C1318A" w:rsidP="007A4D9A">
      <w:pPr>
        <w:pStyle w:val="Normal1"/>
      </w:pPr>
    </w:p>
    <w:p w:rsidR="00C1318A" w:rsidRDefault="00C1318A" w:rsidP="00DB36FA">
      <w:pPr>
        <w:pStyle w:val="Sous-titre"/>
      </w:pPr>
      <w:r>
        <w:t xml:space="preserve">Exercice : déterminer la mobilité </w:t>
      </w:r>
      <w:r w:rsidR="00DB36FA">
        <w:t>de la structure suivante :</w:t>
      </w:r>
      <w:r>
        <w:t xml:space="preserve">  </w:t>
      </w:r>
    </w:p>
    <w:tbl>
      <w:tblPr>
        <w:tblStyle w:val="Grilledutableau"/>
        <w:tblpPr w:leftFromText="141" w:rightFromText="141" w:vertAnchor="text" w:horzAnchor="page" w:tblpX="1169" w:tblpY="150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:rsidR="00A12196" w:rsidRPr="00BF2CF8" w:rsidRDefault="00A12196" w:rsidP="00A12196">
            <w:pPr>
              <w:pStyle w:val="Normal1"/>
              <w:jc w:val="left"/>
              <w:rPr>
                <w:i/>
              </w:rPr>
            </w:pPr>
            <w:r w:rsidRPr="00BF2CF8">
              <w:rPr>
                <w:i/>
              </w:rPr>
              <w:t>m</w:t>
            </w:r>
            <w:r>
              <w:t xml:space="preserve"> = 2 poutres x 3 équations – 3 inconnues de liaison = </w:t>
            </w:r>
            <w:r w:rsidRPr="003C62BB">
              <w:rPr>
                <w:b/>
              </w:rPr>
              <w:t>3</w:t>
            </w:r>
          </w:p>
        </w:tc>
      </w:tr>
      <w:tr w:rsidR="00A12196" w:rsidTr="00A12196">
        <w:trPr>
          <w:trHeight w:val="416"/>
        </w:trPr>
        <w:tc>
          <w:tcPr>
            <w:tcW w:w="2122" w:type="dxa"/>
            <w:vAlign w:val="center"/>
          </w:tcPr>
          <w:p w:rsidR="00A12196" w:rsidRPr="00A12196" w:rsidRDefault="00A12196" w:rsidP="00A12196">
            <w:pPr>
              <w:pStyle w:val="Normal1"/>
              <w:jc w:val="left"/>
              <w:rPr>
                <w:b/>
              </w:rPr>
            </w:pPr>
            <w:r w:rsidRPr="00A12196">
              <w:rPr>
                <w:b/>
              </w:rPr>
              <w:t xml:space="preserve">Hypostatique    </w:t>
            </w:r>
            <w:r w:rsidRPr="00A12196">
              <w:rPr>
                <w:b/>
              </w:rPr>
              <w:sym w:font="Wingdings" w:char="F0FE"/>
            </w:r>
          </w:p>
        </w:tc>
        <w:tc>
          <w:tcPr>
            <w:tcW w:w="1984" w:type="dxa"/>
            <w:vAlign w:val="center"/>
          </w:tcPr>
          <w:p w:rsidR="00A12196" w:rsidRDefault="00A12196" w:rsidP="00A12196">
            <w:pPr>
              <w:pStyle w:val="Normal1"/>
              <w:jc w:val="left"/>
            </w:pPr>
            <w:r>
              <w:t xml:space="preserve">Isostatique     </w:t>
            </w:r>
            <w:r>
              <w:sym w:font="Wingdings" w:char="F0A8"/>
            </w:r>
          </w:p>
        </w:tc>
        <w:tc>
          <w:tcPr>
            <w:tcW w:w="2126" w:type="dxa"/>
            <w:vAlign w:val="center"/>
          </w:tcPr>
          <w:p w:rsidR="00A12196" w:rsidRDefault="00A12196" w:rsidP="00A12196">
            <w:pPr>
              <w:pStyle w:val="Normal1"/>
              <w:jc w:val="left"/>
            </w:pPr>
            <w:r>
              <w:t xml:space="preserve">Hyperstatique   </w:t>
            </w:r>
            <w:r>
              <w:sym w:font="Wingdings" w:char="F0A8"/>
            </w:r>
          </w:p>
        </w:tc>
      </w:tr>
    </w:tbl>
    <w:p w:rsidR="00A12196" w:rsidRPr="00A12196" w:rsidRDefault="00A12196" w:rsidP="00A1219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844AA4" wp14:editId="2F305629">
                <wp:simplePos x="0" y="0"/>
                <wp:positionH relativeFrom="column">
                  <wp:posOffset>823668</wp:posOffset>
                </wp:positionH>
                <wp:positionV relativeFrom="paragraph">
                  <wp:posOffset>82233</wp:posOffset>
                </wp:positionV>
                <wp:extent cx="622935" cy="1873655"/>
                <wp:effectExtent l="0" t="568007" r="0" b="561658"/>
                <wp:wrapNone/>
                <wp:docPr id="270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187365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pivot</w:t>
                            </w:r>
                          </w:p>
                          <w:p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1 (Mfz)</w:t>
                            </w:r>
                          </w:p>
                          <w:p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  <w:r w:rsidR="00C160F6">
                              <w:rPr>
                                <w:rFonts w:ascii="Arial" w:hAnsi="Arial" w:cs="Arial"/>
                                <w:sz w:val="18"/>
                              </w:rPr>
                              <w:t>2 (Rx et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44AA4" id="Forme automatique 2" o:spid="_x0000_s1026" style="position:absolute;margin-left:64.85pt;margin-top:6.5pt;width:49.05pt;height:147.5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" filled="f" stroked="f">
                <v:textbox>
                  <w:txbxContent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pivot</w:t>
                      </w:r>
                    </w:p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1 (Mfz)</w:t>
                      </w:r>
                    </w:p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  <w:r w:rsidR="00C160F6">
                        <w:rPr>
                          <w:rFonts w:ascii="Arial" w:hAnsi="Arial" w:cs="Arial"/>
                          <w:sz w:val="18"/>
                        </w:rPr>
                        <w:t>2 (Rx et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Ry)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36FA" w:rsidRDefault="001D369A" w:rsidP="00DB36F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8C3A63A" wp14:editId="34CCF456">
                <wp:simplePos x="0" y="0"/>
                <wp:positionH relativeFrom="column">
                  <wp:posOffset>5684578</wp:posOffset>
                </wp:positionH>
                <wp:positionV relativeFrom="paragraph">
                  <wp:posOffset>1651716</wp:posOffset>
                </wp:positionV>
                <wp:extent cx="622935" cy="2080121"/>
                <wp:effectExtent l="0" t="671195" r="0" b="668020"/>
                <wp:wrapNone/>
                <wp:docPr id="294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208012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</w:p>
                          <w:p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</w:p>
                          <w:p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C3A63A" id="_x0000_s1027" style="position:absolute;margin-left:447.6pt;margin-top:130.05pt;width:49.05pt;height:163.8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" filled="f" stroked="f">
                <v:textbox>
                  <w:txbxContent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</w:p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</w:p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 wp14:anchorId="35C644FC" wp14:editId="125144CD">
                <wp:simplePos x="0" y="0"/>
                <wp:positionH relativeFrom="column">
                  <wp:posOffset>5452999</wp:posOffset>
                </wp:positionH>
                <wp:positionV relativeFrom="paragraph">
                  <wp:posOffset>724304</wp:posOffset>
                </wp:positionV>
                <wp:extent cx="1075690" cy="1733550"/>
                <wp:effectExtent l="19050" t="0" r="10160" b="0"/>
                <wp:wrapNone/>
                <wp:docPr id="295" name="Groupe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5690" cy="1733550"/>
                          <a:chOff x="0" y="0"/>
                          <a:chExt cx="1076154" cy="1733608"/>
                        </a:xfrm>
                      </wpg:grpSpPr>
                      <wps:wsp>
                        <wps:cNvPr id="283" name="Connecteur droit 283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4" name="Connecteur droit 284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5" name="Ellipse 285"/>
                        <wps:cNvSpPr/>
                        <wps:spPr>
                          <a:xfrm>
                            <a:off x="157018" y="387928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6" name="Groupe 286"/>
                        <wpg:cNvGrpSpPr>
                          <a:grpSpLocks noChangeAspect="1"/>
                        </wpg:cNvGrpSpPr>
                        <wpg:grpSpPr>
                          <a:xfrm>
                            <a:off x="0" y="1644073"/>
                            <a:ext cx="449580" cy="89535"/>
                            <a:chOff x="0" y="0"/>
                            <a:chExt cx="378110" cy="75565"/>
                          </a:xfrm>
                        </wpg:grpSpPr>
                        <wps:wsp>
                          <wps:cNvPr id="287" name="Connecteur droit 287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8" name="Connecteur droit 288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9" name="Connecteur droit 289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Connecteur droit 290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1" name="Connecteur droit 291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" name="Connecteur droit 292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3" name="Connecteur droit 293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D04FB1" id="Groupe 295" o:spid="_x0000_s1026" style="position:absolute;margin-left:429.35pt;margin-top:57.05pt;width:84.7pt;height:136.5pt;z-index:-251590656;mso-width-relative:margin;mso-height-relative:margin" coordsize="10761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">
                <v:line id="Connecteur droit 283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L9gsUAAADcAAAADwAAAGRycy9kb3ducmV2LnhtbESPwWrDMBBE74H+g9hCb4lcF5rgRjHF&#10;YAiUJsTJocfF2ljG1spYquP+fVQo9DjMzBtmm8+2FxONvnWs4HmVgCCunW65UXA5l8sNCB+QNfaO&#10;ScEPech3D4stZtrd+ERTFRoRIewzVGBCGDIpfW3Iol+5gTh6VzdaDFGOjdQj3iLc9jJNkldpseW4&#10;YHCgwlDdVd9WQfNF2n5c9sf19Dldu2NRJgdTKvX0OL+/gQg0h//wX3uvFaSbF/g9E4+A3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nL9gsUAAADcAAAADwAAAAAAAAAA&#10;AAAAAAChAgAAZHJzL2Rvd25yZXYueG1sUEsFBgAAAAAEAAQA+QAAAJMDAAAAAA==&#10;" strokecolor="black [3213]" strokeweight="2.25pt"/>
                <v:line id="Connecteur droit 284" o:spid="_x0000_s1028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tl9sUAAADcAAAADwAAAGRycy9kb3ducmV2LnhtbESPwWrDMBBE74H+g9hCb4lcU5rgRjHF&#10;YAiUJsTJocfF2ljG1spYquP+fVQo9DjMzBtmm8+2FxONvnWs4HmVgCCunW65UXA5l8sNCB+QNfaO&#10;ScEPech3D4stZtrd+ERTFRoRIewzVGBCGDIpfW3Iol+5gTh6VzdaDFGOjdQj3iLc9jJNkldpseW4&#10;YHCgwlDdVd9WQfNF2n5c9sf19Dldu2NRJgdTKvX0OL+/gQg0h//wX3uvFaSbF/g9E4+A3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tl9sUAAADcAAAADwAAAAAAAAAA&#10;AAAAAAChAgAAZHJzL2Rvd25yZXYueG1sUEsFBgAAAAAEAAQA+QAAAJMDAAAAAA==&#10;" strokecolor="black [3213]" strokeweight="2.25pt"/>
                <v:oval id="Ellipse 285" o:spid="_x0000_s1029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LmRMQA&#10;AADcAAAADwAAAGRycy9kb3ducmV2LnhtbESPT2vCQBTE7wW/w/IEb3VjpFWiGxFB8NTStIjHR/bl&#10;n9m3Ibsm6bfvFgo9DjPzG2Z/mEwrBupdbVnBahmBIM6trrlU8PV5ft6CcB5ZY2uZFHyTg0M6e9pj&#10;ou3IHzRkvhQBwi5BBZX3XSKlyysy6Ja2Iw5eYXuDPsi+lLrHMcBNK+MoepUGaw4LFXZ0qii/Zw+j&#10;oDgOxebNFHgbL6v3Zs3XOmtipRbz6bgD4Wny/+G/9kUriLcv8HsmHAG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C5kTEAAAA3AAAAA8AAAAAAAAAAAAAAAAAmAIAAGRycy9k&#10;b3ducmV2LnhtbFBLBQYAAAAABAAEAPUAAACJAwAAAAA=&#10;" fillcolor="black [3213]" strokecolor="black [3213]" strokeweight="1pt"/>
                <v:group id="Groupe 286" o:spid="_x0000_s1030" style="position:absolute;top:16440;width:4495;height:896" coordsize="378110,75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o:lock v:ext="edit" aspectratio="t"/>
                  <v:line id="Connecteur droit 287" o:spid="_x0000_s1031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6+48cAAADcAAAADwAAAGRycy9kb3ducmV2LnhtbESPQWvCQBSE70L/w/IKvUjdmGJMUlcR&#10;S6EXEaOH9vbIviah2bchuzXpv+8KgsdhZr5hVpvRtOJCvWssK5jPIhDEpdUNVwrOp/fnFITzyBpb&#10;y6Tgjxxs1g+TFebaDnykS+ErESDsclRQe9/lUrqyJoNuZjvi4H3b3qAPsq+k7nEIcNPKOIoSabDh&#10;sFBjR7uayp/i1yh4OydDkVWL5XT+sh8zPsSfX3uj1NPjuH0F4Wn09/Ct/aEVxOkSrmfCEZDr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2nr7jxwAAANwAAAAPAAAAAAAA&#10;AAAAAAAAAKECAABkcnMvZG93bnJldi54bWxQSwUGAAAAAAQABAD5AAAAlQMAAAAA&#10;" strokecolor="black [3213]" strokeweight="1pt"/>
                  <v:line id="Connecteur droit 288" o:spid="_x0000_s1032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yidsEAAADcAAAADwAAAGRycy9kb3ducmV2LnhtbERPTWsCMRC9C/0PYYTeNFlbiqxGEUEq&#10;pRe19Dxsxt3FzWSbRN3213cOhR4f73u5HnynbhRTG9hCMTWgiKvgWq4tfJx2kzmolJEddoHJwjcl&#10;WK8eRkssXbjzgW7HXCsJ4VSihSbnvtQ6VQ15TNPQEwt3DtFjFhhr7SLeJdx3embMi/bYsjQ02NO2&#10;oepyvHoLs0K/x8Lsd8/nn6dPfWjfTH79svZxPGwWoDIN+V/859478c1lrZyRI6B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vKJ2wQAAANwAAAAPAAAAAAAAAAAAAAAA&#10;AKECAABkcnMvZG93bnJldi54bWxQSwUGAAAAAAQABAD5AAAAjwMAAAAA&#10;" strokecolor="black [3213]" strokeweight="1pt"/>
                  <v:line id="Connecteur droit 289" o:spid="_x0000_s1033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AH7cQAAADcAAAADwAAAGRycy9kb3ducmV2LnhtbESPT2sCMRTE70K/Q3gFb5qslmJXoxRB&#10;lOLFP/T82Dx3Fzcv2yTq2k/fCAWPw8xvhpktOtuIK/lQO9aQDRUI4sKZmksNx8NqMAERIrLBxjFp&#10;uFOAxfylN8PcuBvv6LqPpUglHHLUUMXY5lKGoiKLYeha4uSdnLcYk/SlNB5vqdw2cqTUu7RYc1qo&#10;sKVlRcV5f7EaRpnc+kxtVm+n3/G33NVfKq5/tO6/dp9TEJG6+Az/0xuTuMkHPM6kIy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8AftxAAAANwAAAAPAAAAAAAAAAAA&#10;AAAAAKECAABkcnMvZG93bnJldi54bWxQSwUGAAAAAAQABAD5AAAAkgMAAAAA&#10;" strokecolor="black [3213]" strokeweight="1pt"/>
                  <v:line id="Connecteur droit 290" o:spid="_x0000_s1034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M4rcEAAADcAAAADwAAAGRycy9kb3ducmV2LnhtbERPTWsCMRC9F/wPYQRvNVlbSrsapQhS&#10;Kb2opedhM+4ubibbJOraX985FHp8vO/FavCdulBMbWALxdSAIq6Ca7m28HnY3D+DShnZYReYLNwo&#10;wWo5ultg6cKVd3TZ51pJCKcSLTQ596XWqWrIY5qGnli4Y4ges8BYaxfxKuG+0zNjnrTHlqWhwZ7W&#10;DVWn/dlbmBX6IxZmu3k8/jx86V37bvLbt7WT8fA6B5VpyP/iP/fWie9F5ssZOQJ6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EzitwQAAANwAAAAPAAAAAAAAAAAAAAAA&#10;AKECAABkcnMvZG93bnJldi54bWxQSwUGAAAAAAQABAD5AAAAjwMAAAAA&#10;" strokecolor="black [3213]" strokeweight="1pt"/>
                  <v:line id="Connecteur droit 291" o:spid="_x0000_s1035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+dNsMAAADcAAAADwAAAGRycy9kb3ducmV2LnhtbESPQWsCMRSE74L/ITzBmyZrS6mrUUpB&#10;KuJFLZ4fm+fu4uZlm6S6+usboeBxmPlmmPmys424kA+1Yw3ZWIEgLpypudTwfViN3kGEiGywcUwa&#10;bhRguej35pgbd+UdXfaxFKmEQ44aqhjbXMpQVGQxjF1LnLyT8xZjkr6UxuM1ldtGTpR6kxZrTgsV&#10;tvRZUXHe/1oNk0xufabWq9fT/eUod/VGxa8frYeD7mMGIlIXn+F/em0SN83gcSYdAb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fnTbDAAAA3AAAAA8AAAAAAAAAAAAA&#10;AAAAoQIAAGRycy9kb3ducmV2LnhtbFBLBQYAAAAABAAEAPkAAACRAwAAAAA=&#10;" strokecolor="black [3213]" strokeweight="1pt"/>
                  <v:line id="Connecteur droit 292" o:spid="_x0000_s1036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0DQcQAAADcAAAADwAAAGRycy9kb3ducmV2LnhtbESPQWsCMRSE74X+h/AK3mqyayntahQR&#10;RCle1NLzY/PcXdy8rEnUtb++EQoeh5lvhpnMetuKC/nQONaQDRUI4tKZhisN3/vl6weIEJENto5J&#10;w40CzKbPTxMsjLvyli67WIlUwqFADXWMXSFlKGuyGIauI07ewXmLMUlfSePxmsptK3Ol3qXFhtNC&#10;jR0taiqPu7PVkGdy4zO1Xr4dfkc/ctt8qbg6aT146edjEJH6+Aj/02uTuM8c7mfSEZD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jQNBxAAAANwAAAAPAAAAAAAAAAAA&#10;AAAAAKECAABkcnMvZG93bnJldi54bWxQSwUGAAAAAAQABAD5AAAAkgMAAAAA&#10;" strokecolor="black [3213]" strokeweight="1pt"/>
                  <v:line id="Connecteur droit 293" o:spid="_x0000_s1037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Gm2sQAAADcAAAADwAAAGRycy9kb3ducmV2LnhtbESPQWsCMRSE7wX/Q3iF3mqyKqWumxUp&#10;SEW8aEvPj81zd+nmZZukuvXXG6HgcZj5ZphiOdhOnMiH1rGGbKxAEFfOtFxr+PxYP7+CCBHZYOeY&#10;NPxRgGU5eigwN+7MezodYi1SCYccNTQx9rmUoWrIYhi7njh5R+ctxiR9LY3Hcyq3nZwo9SIttpwW&#10;GuzpraHq+/BrNUwyufOZ2qxnx8v0S+7brYrvP1o/PQ6rBYhIQ7yH/+mNSdx8Crcz6QjI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wabaxAAAANwAAAAPAAAAAAAAAAAA&#10;AAAAAKECAABkcnMvZG93bnJldi54bWxQSwUGAAAAAAQABAD5AAAAkgMAAAAA&#10;" strokecolor="black [3213]" strokeweight="1pt"/>
                </v:group>
              </v:group>
            </w:pict>
          </mc:Fallback>
        </mc:AlternateContent>
      </w:r>
      <w:r w:rsidR="00DB36FA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 wp14:anchorId="014ACC6C" wp14:editId="2D90F8CB">
                <wp:simplePos x="0" y="0"/>
                <wp:positionH relativeFrom="column">
                  <wp:posOffset>17145</wp:posOffset>
                </wp:positionH>
                <wp:positionV relativeFrom="paragraph">
                  <wp:posOffset>-4445</wp:posOffset>
                </wp:positionV>
                <wp:extent cx="1048385" cy="1962785"/>
                <wp:effectExtent l="19050" t="0" r="18415" b="0"/>
                <wp:wrapNone/>
                <wp:docPr id="269" name="Groupe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385" cy="1962785"/>
                          <a:chOff x="0" y="0"/>
                          <a:chExt cx="1048727" cy="1963189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1653309"/>
                            <a:ext cx="374015" cy="309880"/>
                            <a:chOff x="0" y="0"/>
                            <a:chExt cx="374465" cy="309889"/>
                          </a:xfrm>
                        </wpg:grpSpPr>
                        <wps:wsp>
                          <wps:cNvPr id="59" name="Triangle isocèle 59"/>
                          <wps:cNvSpPr/>
                          <wps:spPr>
                            <a:xfrm>
                              <a:off x="56072" y="0"/>
                              <a:ext cx="257965" cy="148281"/>
                            </a:xfrm>
                            <a:prstGeom prst="triangl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Ellipse 9"/>
                          <wps:cNvSpPr/>
                          <wps:spPr>
                            <a:xfrm>
                              <a:off x="51759" y="146649"/>
                              <a:ext cx="103505" cy="103505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Ellipse 10"/>
                          <wps:cNvSpPr/>
                          <wps:spPr>
                            <a:xfrm>
                              <a:off x="211347" y="146649"/>
                              <a:ext cx="103505" cy="103505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Connecteur droit 21"/>
                          <wps:cNvCnPr/>
                          <wps:spPr>
                            <a:xfrm>
                              <a:off x="0" y="250166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Connecteur droit 22"/>
                          <wps:cNvCnPr/>
                          <wps:spPr>
                            <a:xfrm rot="2700000">
                              <a:off x="-10783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Connecteur droit 23"/>
                          <wps:cNvCnPr/>
                          <wps:spPr>
                            <a:xfrm rot="2700000">
                              <a:off x="66855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Connecteur droit 24"/>
                          <wps:cNvCnPr/>
                          <wps:spPr>
                            <a:xfrm rot="2700000">
                              <a:off x="135866" y="27388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Connecteur droit 25"/>
                          <wps:cNvCnPr/>
                          <wps:spPr>
                            <a:xfrm rot="2700000">
                              <a:off x="204878" y="27388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Connecteur droit 26"/>
                          <wps:cNvCnPr/>
                          <wps:spPr>
                            <a:xfrm rot="2700000">
                              <a:off x="273889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Connecteur droit 27"/>
                          <wps:cNvCnPr/>
                          <wps:spPr>
                            <a:xfrm rot="2700000">
                              <a:off x="338587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61" name="Connecteur droit 261"/>
                        <wps:cNvCnPr/>
                        <wps:spPr>
                          <a:xfrm>
                            <a:off x="184727" y="0"/>
                            <a:ext cx="0" cy="165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Connecteur droit 262"/>
                        <wps:cNvCnPr/>
                        <wps:spPr>
                          <a:xfrm>
                            <a:off x="184727" y="443345"/>
                            <a:ext cx="864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8" name="Ellipse 268"/>
                        <wps:cNvSpPr/>
                        <wps:spPr>
                          <a:xfrm>
                            <a:off x="129309" y="387927"/>
                            <a:ext cx="120073" cy="12007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1F4D36" id="Groupe 269" o:spid="_x0000_s1026" style="position:absolute;margin-left:1.35pt;margin-top:-.35pt;width:82.55pt;height:154.55pt;z-index:-251582464" coordsize="10487,19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">
                <v:group id="Groupe 48" o:spid="_x0000_s1027" style="position:absolute;top:16533;width:3740;height:3098" coordsize="374465,3098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Triangle isocèle 59" o:spid="_x0000_s1028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5cU8YA&#10;AADbAAAADwAAAGRycy9kb3ducmV2LnhtbESPzWvCQBTE7wX/h+UJvdWNpfEjukpRhEJ78evg7Zl9&#10;JtHs25BdTdq/visIHoeZ+Q0znbemFDeqXWFZQb8XgSBOrS44U7Dbrt5GIJxH1lhaJgW/5GA+67xM&#10;MdG24TXdNj4TAcIuQQW591UipUtzMuh6tiIO3snWBn2QdSZ1jU2Am1K+R9FAGiw4LORY0SKn9LK5&#10;GgXyOlz/ufh7+NPEA/lxbPbL82Gl1Gu3/ZyA8NT6Z/jR/tIK4jHcv4Qf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5cU8YAAADbAAAADwAAAAAAAAAAAAAAAACYAgAAZHJz&#10;L2Rvd25yZXYueG1sUEsFBgAAAAAEAAQA9QAAAIsDAAAAAA==&#10;" filled="f" strokecolor="black [3213]" strokeweight="1pt"/>
                  <v:oval id="Ellipse 9" o:spid="_x0000_s1029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gzmcEA&#10;AADaAAAADwAAAGRycy9kb3ducmV2LnhtbESP3YrCMBSE74V9h3AWvJE1UUHcapRlYVe9tPoAh+bY&#10;FpuT0sT+vL0RBC+HmfmG2ex6W4mWGl861jCbKhDEmTMl5xou57+vFQgfkA1WjknDQB5224/RBhPj&#10;Oj5Rm4ZcRAj7BDUUIdSJlD4ryKKfupo4elfXWAxRNrk0DXYRbis5V2opLZYcFwqs6beg7JberYb2&#10;f36gyYBDl6/qQZ0m++NNLbQef/Y/axCB+vAOv9oHo+EbnlfiDZ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IM5nBAAAA2gAAAA8AAAAAAAAAAAAAAAAAmAIAAGRycy9kb3du&#10;cmV2LnhtbFBLBQYAAAAABAAEAPUAAACGAwAAAAA=&#10;" filled="f" strokecolor="black [3213]" strokeweight="1pt"/>
                  <v:oval id="Ellipse 10" o:spid="_x0000_s1030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seQsIA&#10;AADbAAAADwAAAGRycy9kb3ducmV2LnhtbESPzWoCQRCE70LeYeiAF9GZKIisjhKE+HPU5AGanc7u&#10;4k7PsjPuz9vbh0Bu3VR11de7w+Br1VEbq8AWPhYGFHEeXMWFhZ/vr/kGVEzIDuvAZGGkCIf922SH&#10;mQs936i7p0JJCMcMLZQpNZnWMS/JY1yEhli039B6TLK2hXYt9hLua700Zq09ViwNJTZ0LCl/3J/e&#10;QndaXmg24tgXm2Y0t9n5+jAra6fvw+cWVKIh/Zv/ri9O8IVefpEB9P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yx5CwgAAANsAAAAPAAAAAAAAAAAAAAAAAJgCAABkcnMvZG93&#10;bnJldi54bWxQSwUGAAAAAAQABAD1AAAAhwMAAAAA&#10;" filled="f" strokecolor="black [3213]" strokeweight="1pt"/>
                  <v:line id="Connecteur droit 21" o:spid="_x0000_s1031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lrWsUAAADbAAAADwAAAGRycy9kb3ducmV2LnhtbESPT2vCQBTE70K/w/IKXkQ3ifgvdZXS&#10;UuhFxOjB3h7Z1yQ0+zZkVxO/fVcQPA4z8xtmve1NLa7UusqygngSgSDOra64UHA6fo2XIJxH1lhb&#10;JgU3crDdvAzWmGrb8YGumS9EgLBLUUHpfZNK6fKSDLqJbYiD92tbgz7ItpC6xS7ATS2TKJpLgxWH&#10;hRIb+igp/8suRsHnad5lq2K2GMXTXb/ifXL+2Rmlhq/9+xsIT71/hh/tb60gieH+JfwAuf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PlrWsUAAADbAAAADwAAAAAAAAAA&#10;AAAAAAChAgAAZHJzL2Rvd25yZXYueG1sUEsFBgAAAAAEAAQA+QAAAJMDAAAAAA==&#10;" strokecolor="black [3213]" strokeweight="1pt"/>
                  <v:line id="Connecteur droit 22" o:spid="_x0000_s1032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9lHcMAAADbAAAADwAAAGRycy9kb3ducmV2LnhtbESPT2sCMRTE70K/Q3iF3jTZrRRZjSIF&#10;UYoX/+D5sXnuLm5etknUbT99Iwg9DjO/GWa26G0rbuRD41hDNlIgiEtnGq40HA+r4QREiMgGW8ek&#10;4YcCLOYvgxkWxt15R7d9rEQq4VCghjrGrpAylDVZDCPXESfv7LzFmKSvpPF4T+W2lblSH9Jiw2mh&#10;xo4+ayov+6vVkGdy6zO1WY3Pv+8nuWu+VFx/a/322i+nICL18T/8pDcmcTk8vqQfIO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fZR3DAAAA2wAAAA8AAAAAAAAAAAAA&#10;AAAAoQIAAGRycy9kb3ducmV2LnhtbFBLBQYAAAAABAAEAPkAAACRAwAAAAA=&#10;" strokecolor="black [3213]" strokeweight="1pt"/>
                  <v:line id="Connecteur droit 23" o:spid="_x0000_s1033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PAhsIAAADbAAAADwAAAGRycy9kb3ducmV2LnhtbESPQWsCMRSE7wX/Q3gFbzVZFZHVKKUg&#10;injRFs+PzXN3cfOyJqmu/fWNIHgcZr4ZZr7sbCOu5EPtWEM2UCCIC2dqLjX8fK8+piBCRDbYOCYN&#10;dwqwXPTe5pgbd+M9XQ+xFKmEQ44aqhjbXMpQVGQxDFxLnLyT8xZjkr6UxuMtldtGDpWaSIs1p4UK&#10;W/qqqDgffq2GYSZ3PlOb1fj0NzrKfb1VcX3Ruv/efc5AROriK/ykNyZxI3h8S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PAhsIAAADbAAAADwAAAAAAAAAAAAAA&#10;AAChAgAAZHJzL2Rvd25yZXYueG1sUEsFBgAAAAAEAAQA+QAAAJADAAAAAA==&#10;" strokecolor="black [3213]" strokeweight="1pt"/>
                  <v:line id="Connecteur droit 24" o:spid="_x0000_s1034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pY8sIAAADbAAAADwAAAGRycy9kb3ducmV2LnhtbESPQWsCMRSE7wX/Q3iCt26yVoqsRhFB&#10;KtKLtnh+bJ67i5uXNYm6+uubQqHHYeabYebL3rbiRj40jjXkmQJBXDrTcKXh+2vzOgURIrLB1jFp&#10;eFCA5WLwMsfCuDvv6XaIlUglHArUUMfYFVKGsiaLIXMdcfJOzluMSfpKGo/3VG5bOVbqXVpsOC3U&#10;2NG6pvJ8uFoN41x++lxtN5PT8+0o981OxY+L1qNhv5qBiNTH//AfvTWJm8Dvl/QD5OI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vpY8sIAAADbAAAADwAAAAAAAAAAAAAA&#10;AAChAgAAZHJzL2Rvd25yZXYueG1sUEsFBgAAAAAEAAQA+QAAAJADAAAAAA==&#10;" strokecolor="black [3213]" strokeweight="1pt"/>
                  <v:line id="Connecteur droit 25" o:spid="_x0000_s1035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b9acQAAADbAAAADwAAAGRycy9kb3ducmV2LnhtbESPzWrDMBCE74W+g9hCb43k/FFcyyEE&#10;QkLpJWnoebE2tqm1ciQlcfv0USHQ4zDzzTDFYrCduJAPrWMN2UiBIK6cabnWcPhcv7yCCBHZYOeY&#10;NPxQgEX5+FBgbtyVd3TZx1qkEg45amhi7HMpQ9WQxTByPXHyjs5bjEn6WhqP11RuOzlWai4ttpwW&#10;Guxp1VD1vT9bDeNMfvhMbdfT4+/kS+7adxU3J62fn4blG4hIQ/wP3+mtSdwM/r6kHyD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tv1pxAAAANsAAAAPAAAAAAAAAAAA&#10;AAAAAKECAABkcnMvZG93bnJldi54bWxQSwUGAAAAAAQABAD5AAAAkgMAAAAA&#10;" strokecolor="black [3213]" strokeweight="1pt"/>
                  <v:line id="Connecteur droit 26" o:spid="_x0000_s1036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RjHsMAAADbAAAADwAAAGRycy9kb3ducmV2LnhtbESPT2sCMRTE7wW/Q3iCt26ytoisRpGC&#10;VKQX/+D5sXnuLm5e1iTV1U/fFAo9DjO/GWa+7G0rbuRD41hDnikQxKUzDVcajof16xREiMgGW8ek&#10;4UEBlovByxwL4+68o9s+ViKVcChQQx1jV0gZyposhsx1xMk7O28xJukraTzeU7lt5VipibTYcFqo&#10;saOPmsrL/ttqGOfyy+dqs34/P99OctdsVfy8aj0a9qsZiEh9/A//0RuTuAn8fkk/QC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1kYx7DAAAA2wAAAA8AAAAAAAAAAAAA&#10;AAAAoQIAAGRycy9kb3ducmV2LnhtbFBLBQYAAAAABAAEAPkAAACRAwAAAAA=&#10;" strokecolor="black [3213]" strokeweight="1pt"/>
                  <v:line id="Connecteur droit 27" o:spid="_x0000_s1037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jGhcMAAADbAAAADwAAAGRycy9kb3ducmV2LnhtbESPQWsCMRSE74X+h/AKvdVkVbRsNysi&#10;iFJ60UrPj81zd+nmZU2ibvvrTUHocZj5ZphiMdhOXMiH1rGGbKRAEFfOtFxrOHyuX15BhIhssHNM&#10;Gn4owKJ8fCgwN+7KO7rsYy1SCYccNTQx9rmUoWrIYhi5njh5R+ctxiR9LY3Hayq3nRwrNZMWW04L&#10;Dfa0aqj63p+thnEmP3ymtuvp8XfyJXftu4qbk9bPT8PyDUSkIf6H7/TWJG4Of1/SD5D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oxoXDAAAA2wAAAA8AAAAAAAAAAAAA&#10;AAAAoQIAAGRycy9kb3ducmV2LnhtbFBLBQYAAAAABAAEAPkAAACRAwAAAAA=&#10;" strokecolor="black [3213]" strokeweight="1pt"/>
                </v:group>
                <v:line id="Connecteur droit 261" o:spid="_x0000_s1038" style="position:absolute;visibility:visible;mso-wrap-style:square" from="1847,0" to="1847,16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AglMUAAADcAAAADwAAAGRycy9kb3ducmV2LnhtbESPwWrDMBBE74H+g9hCb4nsHNziRjYl&#10;YAiE1DTJocfF2ljG1spYquP+fVUo9DjMzBtmVy52EDNNvnOsIN0kIIgbpztuFVwv1foFhA/IGgfH&#10;pOCbPJTFw2qHuXZ3/qD5HFoRIexzVGBCGHMpfWPIot+4kTh6NzdZDFFOrdQT3iPcDnKbJJm02HFc&#10;MDjS3lDTn7+sgvaTtD1eD/XzfJpvfb2vkndTKfX0uLy9ggi0hP/wX/ugFWyzFH7PxCMgi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eAglMUAAADcAAAADwAAAAAAAAAA&#10;AAAAAAChAgAAZHJzL2Rvd25yZXYueG1sUEsFBgAAAAAEAAQA+QAAAJMDAAAAAA==&#10;" strokecolor="black [3213]" strokeweight="2.25pt"/>
                <v:line id="Connecteur droit 262" o:spid="_x0000_s1039" style="position:absolute;visibility:visible;mso-wrap-style:square" from="1847,4433" to="10487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K+48MAAADcAAAADwAAAGRycy9kb3ducmV2LnhtbESPQYvCMBSE7wv+h/AEb2tqDyrVKCIU&#10;hGUVXQ97fDTPpti8lCbW+u+NIHgcZuYbZrnubS06an3lWMFknIAgLpyuuFRw/su/5yB8QNZYOyYF&#10;D/KwXg2+lphpd+cjdadQighhn6ECE0KTSekLQxb92DXE0bu41mKIsi2lbvEe4baWaZJMpcWK44LB&#10;hraGiuvpZhWU/6Ttz3l3mHW/3eV62ObJ3uRKjYb9ZgEiUB8+4Xd7pxWk0xReZ+IRkK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yvuPDAAAA3AAAAA8AAAAAAAAAAAAA&#10;AAAAoQIAAGRycy9kb3ducmV2LnhtbFBLBQYAAAAABAAEAPkAAACRAwAAAAA=&#10;" strokecolor="black [3213]" strokeweight="2.25pt"/>
                <v:oval id="Ellipse 268" o:spid="_x0000_s1040" style="position:absolute;left:1293;top:3879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+vIMEA&#10;AADcAAAADwAAAGRycy9kb3ducmV2LnhtbERPy0rDQBTdF/oPwy24ayaJUCVmWoIgdNViFHF5ydy8&#10;zNwJmWmS/r2zEFwezjs/rWYQM02us6wgiWIQxJXVHTcKPj/e9s8gnEfWOFgmBXdycDpuNzlm2i78&#10;TnPpGxFC2GWooPV+zKR0VUsGXWRH4sDVdjLoA5waqSdcQrgZZBrHB2mw49DQ4kivLVU/5c0oqIu5&#10;frqYGr+Xc3LtH/mrK/tUqYfdWryA8LT6f/Gf+6wVpIewNpwJR0Ae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PryDBAAAA3AAAAA8AAAAAAAAAAAAAAAAAmAIAAGRycy9kb3du&#10;cmV2LnhtbFBLBQYAAAAABAAEAPUAAACGAwAAAAA=&#10;" fillcolor="black [3213]" strokecolor="black [3213]" strokeweight="1pt"/>
              </v:group>
            </w:pict>
          </mc:Fallback>
        </mc:AlternateContent>
      </w:r>
    </w:p>
    <w:p w:rsidR="00102B40" w:rsidRDefault="00102B40" w:rsidP="00DB36FA"/>
    <w:p w:rsidR="00C160F6" w:rsidRDefault="00C160F6" w:rsidP="00DB36FA"/>
    <w:tbl>
      <w:tblPr>
        <w:tblStyle w:val="Grilledutableau"/>
        <w:tblpPr w:leftFromText="141" w:rightFromText="141" w:vertAnchor="text" w:horzAnchor="page" w:tblpX="3248" w:tblpY="30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102B40" w:rsidTr="00A12196">
        <w:trPr>
          <w:trHeight w:val="472"/>
        </w:trPr>
        <w:tc>
          <w:tcPr>
            <w:tcW w:w="6232" w:type="dxa"/>
            <w:gridSpan w:val="3"/>
            <w:shd w:val="clear" w:color="auto" w:fill="FFFFFF" w:themeFill="background1"/>
            <w:vAlign w:val="center"/>
          </w:tcPr>
          <w:p w:rsidR="00A12196" w:rsidRPr="00102B40" w:rsidRDefault="00A12196" w:rsidP="009D3D19">
            <w:pPr>
              <w:rPr>
                <w:rFonts w:ascii="Arial" w:eastAsia="Times New Roman" w:hAnsi="Arial" w:cs="Arial"/>
                <w:i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i/>
                <w:szCs w:val="24"/>
                <w:lang w:eastAsia="fr-FR"/>
              </w:rPr>
              <w:t>m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 = </w:t>
            </w:r>
          </w:p>
        </w:tc>
      </w:tr>
      <w:tr w:rsidR="00A12196" w:rsidRPr="00102B40" w:rsidTr="00A12196">
        <w:trPr>
          <w:trHeight w:val="416"/>
        </w:trPr>
        <w:tc>
          <w:tcPr>
            <w:tcW w:w="2122" w:type="dxa"/>
            <w:shd w:val="clear" w:color="auto" w:fill="FFFFFF" w:themeFill="background1"/>
            <w:vAlign w:val="center"/>
          </w:tcPr>
          <w:p w:rsidR="00A12196" w:rsidRPr="009D3D19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9D3D19">
              <w:rPr>
                <w:rFonts w:ascii="Arial" w:eastAsia="Times New Roman" w:hAnsi="Arial" w:cs="Arial"/>
                <w:szCs w:val="24"/>
                <w:lang w:eastAsia="fr-FR"/>
              </w:rPr>
              <w:t xml:space="preserve">Hypostatique   </w:t>
            </w:r>
            <w:r w:rsidR="009D3D19" w:rsidRPr="009D3D19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Isostatique  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Hyperstatique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</w:tr>
    </w:tbl>
    <w:p w:rsidR="00A12196" w:rsidRDefault="00A12196" w:rsidP="00DB36F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33A19C" wp14:editId="19CBB351">
                <wp:simplePos x="0" y="0"/>
                <wp:positionH relativeFrom="column">
                  <wp:posOffset>519430</wp:posOffset>
                </wp:positionH>
                <wp:positionV relativeFrom="paragraph">
                  <wp:posOffset>130238</wp:posOffset>
                </wp:positionV>
                <wp:extent cx="622935" cy="2080121"/>
                <wp:effectExtent l="0" t="671195" r="0" b="668020"/>
                <wp:wrapNone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208012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 w:rsidR="00BF2CF8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</w:p>
                          <w:p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  <w:r w:rsidR="00BF2CF8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</w:p>
                          <w:p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3A19C" id="_x0000_s1028" style="position:absolute;margin-left:40.9pt;margin-top:10.25pt;width:49.05pt;height:163.8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" filled="f" stroked="f">
                <v:textbox>
                  <w:txbxContent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 w:rsidR="00BF2CF8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</w:p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  <w:r w:rsidR="00BF2CF8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</w:p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</w:p>
                  </w:txbxContent>
                </v:textbox>
              </v:roundrect>
            </w:pict>
          </mc:Fallback>
        </mc:AlternateContent>
      </w:r>
    </w:p>
    <w:p w:rsidR="00A12196" w:rsidRDefault="00A12196" w:rsidP="00DB36FA"/>
    <w:p w:rsidR="00A12196" w:rsidRDefault="00A12196" w:rsidP="00DB36FA"/>
    <w:p w:rsidR="00A12196" w:rsidRDefault="00A12196" w:rsidP="00DB36FA"/>
    <w:tbl>
      <w:tblPr>
        <w:tblStyle w:val="Grilledutableau"/>
        <w:tblpPr w:leftFromText="141" w:rightFromText="141" w:vertAnchor="text" w:horzAnchor="page" w:tblpX="1250" w:tblpY="413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102B40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:rsidR="00A12196" w:rsidRPr="00102B40" w:rsidRDefault="00A12196" w:rsidP="009D3D19">
            <w:pPr>
              <w:pStyle w:val="Normal1"/>
              <w:rPr>
                <w:i/>
              </w:rPr>
            </w:pPr>
            <w:r w:rsidRPr="00102B40">
              <w:rPr>
                <w:i/>
              </w:rPr>
              <w:t>m</w:t>
            </w:r>
            <w:r w:rsidRPr="00102B40">
              <w:t xml:space="preserve"> = </w:t>
            </w:r>
          </w:p>
        </w:tc>
      </w:tr>
      <w:tr w:rsidR="00A12196" w:rsidRPr="00102B40" w:rsidTr="00A12196">
        <w:trPr>
          <w:trHeight w:val="416"/>
        </w:trPr>
        <w:tc>
          <w:tcPr>
            <w:tcW w:w="2122" w:type="dxa"/>
            <w:vAlign w:val="center"/>
          </w:tcPr>
          <w:p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Hypostatique 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1984" w:type="dxa"/>
            <w:vAlign w:val="center"/>
          </w:tcPr>
          <w:p w:rsidR="00A12196" w:rsidRPr="009D3D19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9D3D19">
              <w:rPr>
                <w:rFonts w:ascii="Arial" w:eastAsia="Times New Roman" w:hAnsi="Arial" w:cs="Arial"/>
                <w:szCs w:val="24"/>
                <w:lang w:eastAsia="fr-FR"/>
              </w:rPr>
              <w:t xml:space="preserve">Isostatique     </w:t>
            </w:r>
            <w:r w:rsidR="009D3D19" w:rsidRPr="009D3D19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2126" w:type="dxa"/>
            <w:vAlign w:val="center"/>
          </w:tcPr>
          <w:p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Hyperstatique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</w:tr>
    </w:tbl>
    <w:p w:rsidR="00A12196" w:rsidRDefault="00A12196" w:rsidP="00DB36FA"/>
    <w:p w:rsidR="00102B40" w:rsidRDefault="005454B9" w:rsidP="00DB36FA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2C5C90A3" wp14:editId="76258824">
                <wp:simplePos x="0" y="0"/>
                <wp:positionH relativeFrom="column">
                  <wp:posOffset>57795</wp:posOffset>
                </wp:positionH>
                <wp:positionV relativeFrom="paragraph">
                  <wp:posOffset>155922</wp:posOffset>
                </wp:positionV>
                <wp:extent cx="1076154" cy="1733608"/>
                <wp:effectExtent l="19050" t="0" r="10160" b="0"/>
                <wp:wrapNone/>
                <wp:docPr id="313" name="Groupe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154" cy="1733608"/>
                          <a:chOff x="0" y="0"/>
                          <a:chExt cx="1076154" cy="1733608"/>
                        </a:xfrm>
                      </wpg:grpSpPr>
                      <wps:wsp>
                        <wps:cNvPr id="297" name="Connecteur droit 297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Ellipse 299"/>
                        <wps:cNvSpPr/>
                        <wps:spPr>
                          <a:xfrm>
                            <a:off x="157018" y="387927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Connecteur droit 298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00" name="Groupe 300"/>
                        <wpg:cNvGrpSpPr>
                          <a:grpSpLocks noChangeAspect="1"/>
                        </wpg:cNvGrpSpPr>
                        <wpg:grpSpPr>
                          <a:xfrm>
                            <a:off x="0" y="1644073"/>
                            <a:ext cx="449580" cy="89535"/>
                            <a:chOff x="0" y="0"/>
                            <a:chExt cx="378110" cy="75565"/>
                          </a:xfrm>
                        </wpg:grpSpPr>
                        <wps:wsp>
                          <wps:cNvPr id="301" name="Connecteur droit 301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" name="Connecteur droit 302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Connecteur droit 303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Connecteur droit 304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Connecteur droit 305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7" name="Connecteur droit 307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8" name="Connecteur droit 308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9" name="Connecteur droit 309"/>
                        <wps:cNvCnPr/>
                        <wps:spPr>
                          <a:xfrm flipV="1">
                            <a:off x="212436" y="443346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Ellipse 310"/>
                        <wps:cNvSpPr/>
                        <wps:spPr>
                          <a:xfrm>
                            <a:off x="628073" y="397164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Ellipse 312"/>
                        <wps:cNvSpPr/>
                        <wps:spPr>
                          <a:xfrm>
                            <a:off x="157018" y="8866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CE07D" id="Groupe 313" o:spid="_x0000_s1026" style="position:absolute;margin-left:4.55pt;margin-top:12.3pt;width:84.75pt;height:136.5pt;z-index:251724800" coordsize="10761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">
                <v:line id="Connecteur droit 297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BtXMMAAADcAAAADwAAAGRycy9kb3ducmV2LnhtbESPQYvCMBSE78L+h/CEvWmqB3WrUUQo&#10;CLKK1cMeH82zKTYvpcnW7r/fCILHYWa+YVab3taio9ZXjhVMxgkI4sLpiksF10s2WoDwAVlj7ZgU&#10;/JGHzfpjsMJUuwefqctDKSKEfYoKTAhNKqUvDFn0Y9cQR+/mWoshyraUusVHhNtaTpNkJi1WHBcM&#10;NrQzVNzzX6ug/CFtD9f9ad59d7f7aZclR5Mp9Tnst0sQgfrwDr/ae61g+jWH55l4BOT6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QbVzDAAAA3AAAAA8AAAAAAAAAAAAA&#10;AAAAoQIAAGRycy9kb3ducmV2LnhtbFBLBQYAAAAABAAEAPkAAACRAwAAAAA=&#10;" strokecolor="black [3213]" strokeweight="2.25pt"/>
                <v:oval id="Ellipse 299" o:spid="_x0000_s1028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Z6nMQA&#10;AADcAAAADwAAAGRycy9kb3ducmV2LnhtbESPT2vCQBTE7wW/w/IEb3VjhFajGxFB8NTStIjHR/bl&#10;n9m3Ibsm6bfvFgo9DjPzG2Z/mEwrBupdbVnBahmBIM6trrlU8PV5ft6AcB5ZY2uZFHyTg0M6e9pj&#10;ou3IHzRkvhQBwi5BBZX3XSKlyysy6Ja2Iw5eYXuDPsi+lLrHMcBNK+MoepEGaw4LFXZ0qii/Zw+j&#10;oDgOxeubKfA2XlbvzZqvddbESi3m03EHwtPk/8N/7YtWEG+38HsmHAG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WepzEAAAA3AAAAA8AAAAAAAAAAAAAAAAAmAIAAGRycy9k&#10;b3ducmV2LnhtbFBLBQYAAAAABAAEAPUAAACJAwAAAAA=&#10;" fillcolor="black [3213]" strokecolor="black [3213]" strokeweight="1pt"/>
                <v:line id="Connecteur droit 298" o:spid="_x0000_s1029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/5LsIAAADcAAAADwAAAGRycy9kb3ducmV2LnhtbERPz2vCMBS+D/wfwhN2m6k9bLMaRQqF&#10;wnAy9eDx0TybYvNSmth2/705DHb8+H5vdpNtxUC9bxwrWC4SEMSV0w3XCi7n4u0ThA/IGlvHpOCX&#10;POy2s5cNZtqN/EPDKdQihrDPUIEJocuk9JUhi37hOuLI3VxvMUTY11L3OMZw28o0Sd6lxYZjg8GO&#10;ckPV/fSwCuoraft1KY8fw2G43Y95kXybQqnX+bRfgwg0hX/xn7vUCtJVXBvPxCMgt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Q/5LsIAAADcAAAADwAAAAAAAAAAAAAA&#10;AAChAgAAZHJzL2Rvd25yZXYueG1sUEsFBgAAAAAEAAQA+QAAAJADAAAAAA==&#10;" strokecolor="black [3213]" strokeweight="2.25pt"/>
                <v:group id="Groupe 300" o:spid="_x0000_s1030" style="position:absolute;top:16440;width:4495;height:896" coordsize="378110,75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o:lock v:ext="edit" aspectratio="t"/>
                  <v:line id="Connecteur droit 301" o:spid="_x0000_s1031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mPy8YAAADcAAAADwAAAGRycy9kb3ducmV2LnhtbESPT2vCQBTE7wW/w/KEXkQ3Ueqf6CpS&#10;KXiR0uhBb4/sMwlm34bsatJv7xaEHoeZ+Q2z2nSmEg9qXGlZQTyKQBBnVpecKzgdv4ZzEM4ja6ws&#10;k4JfcrBZ995WmGjb8g89Up+LAGGXoILC+zqR0mUFGXQjWxMH72obgz7IJpe6wTbATSXHUTSVBksO&#10;CwXW9FlQdkvvRsHuNG3TRf4xG8STQ7fg7/H5cjBKvfe77RKEp87/h1/tvVYwiWL4OxOOgFw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0Jj8vGAAAA3AAAAA8AAAAAAAAA&#10;AAAAAAAAoQIAAGRycy9kb3ducmV2LnhtbFBLBQYAAAAABAAEAPkAAACUAwAAAAA=&#10;" strokecolor="black [3213]" strokeweight="1pt"/>
                  <v:line id="Connecteur droit 302" o:spid="_x0000_s1032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aZW8QAAADcAAAADwAAAGRycy9kb3ducmV2LnhtbESPT2sCMRTE70K/Q3gFb5rsWqRsjVIE&#10;UaQX/9DzY/PcXbp52SZRVz+9KRQ8DjPzG2a26G0rLuRD41hDNlYgiEtnGq40HA+r0TuIEJENto5J&#10;w40CLOYvgxkWxl15R5d9rESCcChQQx1jV0gZyposhrHriJN3ct5iTNJX0ni8JrhtZa7UVFpsOC3U&#10;2NGypvJnf7Ya8kx++UxtVm+n++Rb7pqtiutfrYev/ecHiEh9fIb/2xujYaJy+DuTjoCc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ZplbxAAAANwAAAAPAAAAAAAAAAAA&#10;AAAAAKECAABkcnMvZG93bnJldi54bWxQSwUGAAAAAAQABAD5AAAAkgMAAAAA&#10;" strokecolor="black [3213]" strokeweight="1pt"/>
                  <v:line id="Connecteur droit 303" o:spid="_x0000_s1033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o8wMQAAADcAAAADwAAAGRycy9kb3ducmV2LnhtbESPT2sCMRTE7wW/Q3hCbzVZV0rZGkUE&#10;qYgX/9DzY/PcXbp5WZOoaz99Iwg9DjPzG2Y6720rruRD41hDNlIgiEtnGq40HA+rtw8QISIbbB2T&#10;hjsFmM8GL1MsjLvxjq77WIkE4VCghjrGrpAylDVZDCPXESfv5LzFmKSvpPF4S3DbyrFS79Jiw2mh&#10;xo6WNZU/+4vVMM7k1mdqvZqcfvNvuWs2Kn6dtX4d9otPEJH6+B9+ttdGQ65yeJxJR0DO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KjzAxAAAANwAAAAPAAAAAAAAAAAA&#10;AAAAAKECAABkcnMvZG93bnJldi54bWxQSwUGAAAAAAQABAD5AAAAkgMAAAAA&#10;" strokecolor="black [3213]" strokeweight="1pt"/>
                  <v:line id="Connecteur droit 304" o:spid="_x0000_s1034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OktMQAAADcAAAADwAAAGRycy9kb3ducmV2LnhtbESPT2sCMRTE70K/Q3iF3txkVYpsjSKC&#10;KNKLf+j5sXnuLm5e1iTq1k/fFAo9DjPzG2a26G0r7uRD41hDnikQxKUzDVcaTsf1cAoiRGSDrWPS&#10;8E0BFvOXwQwL4x68p/shViJBOBSooY6xK6QMZU0WQ+Y64uSdnbcYk/SVNB4fCW5bOVLqXVpsOC3U&#10;2NGqpvJyuFkNo1x++lxt15Pzc/wl981Oxc1V67fXfvkBIlIf/8N/7a3RMFYT+D2TjoC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w6S0xAAAANwAAAAPAAAAAAAAAAAA&#10;AAAAAKECAABkcnMvZG93bnJldi54bWxQSwUGAAAAAAQABAD5AAAAkgMAAAAA&#10;" strokecolor="black [3213]" strokeweight="1pt"/>
                  <v:line id="Connecteur droit 305" o:spid="_x0000_s1035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8BL8QAAADcAAAADwAAAGRycy9kb3ducmV2LnhtbESPT2sCMRTE7wW/Q3hCbzVZtSKrUaQg&#10;SunFP3h+bJ67i5uXbRJ1209vCgWPw8z8hpkvO9uIG/lQO9aQDRQI4sKZmksNx8P6bQoiRGSDjWPS&#10;8EMBloveyxxz4+68o9s+liJBOOSooYqxzaUMRUUWw8C1xMk7O28xJulLaTzeE9w2cqjURFqsOS1U&#10;2NJHRcVlf7Uahpn88pnarsfn39FJ7upPFTffWr/2u9UMRKQuPsP/7a3RMFLv8HcmHQ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jwEvxAAAANwAAAAPAAAAAAAAAAAA&#10;AAAAAKECAABkcnMvZG93bnJldi54bWxQSwUGAAAAAAQABAD5AAAAkgMAAAAA&#10;" strokecolor="black [3213]" strokeweight="1pt"/>
                  <v:line id="Connecteur droit 307" o:spid="_x0000_s1036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E6w8QAAADcAAAADwAAAGRycy9kb3ducmV2LnhtbESPT2sCMRTE7wW/Q3hCbzVZlSqrUaQg&#10;SunFP3h+bJ67i5uXbRJ1209vCgWPw8z8hpkvO9uIG/lQO9aQDRQI4sKZmksNx8P6bQoiRGSDjWPS&#10;8EMBloveyxxz4+68o9s+liJBOOSooYqxzaUMRUUWw8C1xMk7O28xJulLaTzeE9w2cqjUu7RYc1qo&#10;sKWPiorL/mo1DDP55TO1XY/Pv6OT3NWfKm6+tX7td6sZiEhdfIb/21ujYaQm8HcmHQ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ETrDxAAAANwAAAAPAAAAAAAAAAAA&#10;AAAAAKECAABkcnMvZG93bnJldi54bWxQSwUGAAAAAAQABAD5AAAAkgMAAAAA&#10;" strokecolor="black [3213]" strokeweight="1pt"/>
                  <v:line id="Connecteur droit 308" o:spid="_x0000_s1037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6uscAAAADcAAAADwAAAGRycy9kb3ducmV2LnhtbERPy4rCMBTdD/gP4QruxqQqItUogyDK&#10;MBsfuL4017ZMc1OTqHW+frIQXB7Oe7HqbCPu5EPtWEM2VCCIC2dqLjWcjpvPGYgQkQ02jknDkwKs&#10;lr2PBebGPXhP90MsRQrhkKOGKsY2lzIUFVkMQ9cSJ+7ivMWYoC+l8fhI4baRI6Wm0mLNqaHCltYV&#10;Fb+Hm9UwyuSPz9RuM7n8jc9yX3+ruL1qPeh3X3MQkbr4Fr/cO6NhrNLadCYdAbn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+OrrHAAAAA3AAAAA8AAAAAAAAAAAAAAAAA&#10;oQIAAGRycy9kb3ducmV2LnhtbFBLBQYAAAAABAAEAPkAAACOAwAAAAA=&#10;" strokecolor="black [3213]" strokeweight="1pt"/>
                </v:group>
                <v:line id="Connecteur droit 309" o:spid="_x0000_s1038" style="position:absolute;flip:y;visibility:visible;mso-wrap-style:square" from="2124,4433" to="7291,9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ceO8YAAADcAAAADwAAAGRycy9kb3ducmV2LnhtbESPQWvCQBSE7wX/w/IEb7qxgtTUVbQi&#10;CkqhsT309sg+k2D2bcyuJvrr3YLQ4zAz3zDTeWtKcaXaFZYVDAcRCOLU6oIzBd+Hdf8NhPPIGkvL&#10;pOBGDuazzssUY20b/qJr4jMRIOxiVJB7X8VSujQng25gK+LgHW1t0AdZZ1LX2AS4KeVrFI2lwYLD&#10;Qo4VfeSUnpKLUYDV/p6Oz5vF9mZOzfJ3M9x9rn6U6nXbxTsIT63/Dz/bW61gFE3g70w4AnL2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e3HjvGAAAA3AAAAA8AAAAAAAAA&#10;AAAAAAAAoQIAAGRycy9kb3ducmV2LnhtbFBLBQYAAAAABAAEAPkAAACUAwAAAAA=&#10;" strokecolor="black [3213]" strokeweight="2.25pt"/>
                <v:oval id="Ellipse 310" o:spid="_x0000_s1039" style="position:absolute;left:6280;top:3971;width:1201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7fxsEA&#10;AADcAAAADwAAAGRycy9kb3ducmV2LnhtbERPyWrDMBC9F/IPYgK5NbJjaINjJYRAwKeWuqXkOFjj&#10;LdbIWKrt/H11KPT4eHt2WkwvJhpda1lBvI1AEJdWt1wr+Pq8Pu9BOI+ssbdMCh7k4HRcPWWYajvz&#10;B02Fr0UIYZeigsb7IZXSlQ0ZdFs7EAeusqNBH+BYSz3iHMJNL3dR9CINthwaGhzo0lB5L36Mguo8&#10;Va9vpsLbnMfvXcLfbdHtlNqsl/MBhKfF/4v/3LlWkMRhfjgTjo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e38bBAAAA3AAAAA8AAAAAAAAAAAAAAAAAmAIAAGRycy9kb3du&#10;cmV2LnhtbFBLBQYAAAAABAAEAPUAAACGAwAAAAA=&#10;" fillcolor="black [3213]" strokecolor="black [3213]" strokeweight="1pt"/>
                <v:oval id="Ellipse 312" o:spid="_x0000_s1040" style="position:absolute;left:1570;top:8866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DkKsMA&#10;AADcAAAADwAAAGRycy9kb3ducmV2LnhtbESPT2vCQBTE7wW/w/IEb3WTCFaiq4hQ8GRpKuLxkX35&#10;o9m3IbtN0m/fFQSPw8z8htnsRtOInjpXW1YQzyMQxLnVNZcKzj+f7ysQziNrbCyTgj9ysNtO3jaY&#10;ajvwN/WZL0WAsEtRQeV9m0rp8ooMurltiYNX2M6gD7Irpe5wCHDTyCSKltJgzWGhwpYOFeX37Nco&#10;KPZ98XEyBV6HY/x1W/Clzm6JUrPpuF+D8DT6V/jZPmoFiziBx5lwBO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DkKsMAAADcAAAADwAAAAAAAAAAAAAAAACYAgAAZHJzL2Rv&#10;d25yZXYueG1sUEsFBgAAAAAEAAQA9QAAAIgDAAAAAA==&#10;" fillcolor="black [3213]" strokecolor="black [3213]" strokeweight="1pt"/>
              </v:group>
            </w:pict>
          </mc:Fallback>
        </mc:AlternateContent>
      </w:r>
    </w:p>
    <w:p w:rsidR="00C1318A" w:rsidRDefault="00C1318A" w:rsidP="007A4D9A">
      <w:pPr>
        <w:pStyle w:val="Normal1"/>
      </w:pPr>
    </w:p>
    <w:p w:rsidR="00BF2CF8" w:rsidRDefault="00BF2CF8" w:rsidP="007A4D9A">
      <w:pPr>
        <w:pStyle w:val="Normal1"/>
      </w:pPr>
    </w:p>
    <w:p w:rsidR="00BF2CF8" w:rsidRDefault="00BF2CF8" w:rsidP="007A4D9A">
      <w:pPr>
        <w:pStyle w:val="Normal1"/>
      </w:pPr>
    </w:p>
    <w:p w:rsidR="00EF706F" w:rsidRDefault="00EF706F" w:rsidP="007A4D9A">
      <w:pPr>
        <w:pStyle w:val="Normal1"/>
      </w:pPr>
    </w:p>
    <w:p w:rsidR="00BF2CF8" w:rsidRDefault="00BF2CF8" w:rsidP="007A4D9A">
      <w:pPr>
        <w:pStyle w:val="Normal1"/>
      </w:pPr>
    </w:p>
    <w:p w:rsidR="00BF2CF8" w:rsidRDefault="00BF2CF8" w:rsidP="007A4D9A">
      <w:pPr>
        <w:pStyle w:val="Normal1"/>
      </w:pPr>
    </w:p>
    <w:tbl>
      <w:tblPr>
        <w:tblStyle w:val="Grilledutableau"/>
        <w:tblpPr w:leftFromText="141" w:rightFromText="141" w:vertAnchor="text" w:horzAnchor="page" w:tblpX="3248" w:tblpY="41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A12196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:rsidR="00A12196" w:rsidRPr="00A12196" w:rsidRDefault="00A12196" w:rsidP="009D3D19">
            <w:pPr>
              <w:pStyle w:val="Normal1"/>
              <w:rPr>
                <w:i/>
              </w:rPr>
            </w:pPr>
            <w:r w:rsidRPr="00A12196">
              <w:rPr>
                <w:i/>
              </w:rPr>
              <w:t>m</w:t>
            </w:r>
            <w:r w:rsidRPr="00A12196">
              <w:t xml:space="preserve"> = </w:t>
            </w:r>
          </w:p>
        </w:tc>
      </w:tr>
      <w:tr w:rsidR="00A12196" w:rsidRPr="00102B40" w:rsidTr="00A12196">
        <w:trPr>
          <w:trHeight w:val="416"/>
        </w:trPr>
        <w:tc>
          <w:tcPr>
            <w:tcW w:w="2122" w:type="dxa"/>
            <w:vAlign w:val="center"/>
          </w:tcPr>
          <w:p w:rsidR="00A12196" w:rsidRPr="00A12196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t xml:space="preserve">Hypostatique    </w:t>
            </w: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1984" w:type="dxa"/>
            <w:vAlign w:val="center"/>
          </w:tcPr>
          <w:p w:rsidR="00A12196" w:rsidRPr="00A12196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t xml:space="preserve">Isostatique     </w:t>
            </w: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2126" w:type="dxa"/>
            <w:vAlign w:val="center"/>
          </w:tcPr>
          <w:p w:rsidR="00A12196" w:rsidRPr="009D3D19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9D3D19">
              <w:rPr>
                <w:rFonts w:ascii="Arial" w:eastAsia="Times New Roman" w:hAnsi="Arial" w:cs="Arial"/>
                <w:szCs w:val="24"/>
                <w:lang w:eastAsia="fr-FR"/>
              </w:rPr>
              <w:t xml:space="preserve">Hyperstatique   </w:t>
            </w:r>
            <w:r w:rsidR="009D3D19" w:rsidRPr="009D3D19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</w:tr>
    </w:tbl>
    <w:p w:rsidR="00102B40" w:rsidRDefault="001D369A" w:rsidP="007A4D9A">
      <w:pPr>
        <w:pStyle w:val="Normal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7064CBA3" wp14:editId="65E531A9">
                <wp:simplePos x="0" y="0"/>
                <wp:positionH relativeFrom="column">
                  <wp:posOffset>4922769</wp:posOffset>
                </wp:positionH>
                <wp:positionV relativeFrom="paragraph">
                  <wp:posOffset>10139</wp:posOffset>
                </wp:positionV>
                <wp:extent cx="1615800" cy="1733608"/>
                <wp:effectExtent l="19050" t="0" r="3810" b="0"/>
                <wp:wrapNone/>
                <wp:docPr id="314" name="Groupe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800" cy="1733608"/>
                          <a:chOff x="-539646" y="0"/>
                          <a:chExt cx="1615800" cy="1733608"/>
                        </a:xfrm>
                      </wpg:grpSpPr>
                      <wps:wsp>
                        <wps:cNvPr id="315" name="Connecteur droit 315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Ellipse 316"/>
                        <wps:cNvSpPr/>
                        <wps:spPr>
                          <a:xfrm>
                            <a:off x="157018" y="387927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Connecteur droit 317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18" name="Groupe 318"/>
                        <wpg:cNvGrpSpPr>
                          <a:grpSpLocks noChangeAspect="1"/>
                        </wpg:cNvGrpSpPr>
                        <wpg:grpSpPr>
                          <a:xfrm>
                            <a:off x="-539646" y="1644072"/>
                            <a:ext cx="989226" cy="89536"/>
                            <a:chOff x="-453858" y="-1"/>
                            <a:chExt cx="831968" cy="75566"/>
                          </a:xfrm>
                        </wpg:grpSpPr>
                        <wps:wsp>
                          <wps:cNvPr id="319" name="Connecteur droit 319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" name="Connecteur droit 512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3" name="Connecteur droit 513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Connecteur droit 514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5" name="Connecteur droit 515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6" name="Connecteur droit 516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7" name="Connecteur droit 517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" name="Connecteur droit 322"/>
                          <wps:cNvCnPr/>
                          <wps:spPr>
                            <a:xfrm>
                              <a:off x="-453858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3" name="Connecteur droit 323"/>
                          <wps:cNvCnPr/>
                          <wps:spPr>
                            <a:xfrm rot="2700000">
                              <a:off x="-460988" y="3599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4" name="Connecteur droit 324"/>
                          <wps:cNvCnPr/>
                          <wps:spPr>
                            <a:xfrm rot="2700000">
                              <a:off x="-386125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5" name="Connecteur droit 325"/>
                          <wps:cNvCnPr/>
                          <wps:spPr>
                            <a:xfrm rot="2700000">
                              <a:off x="-314826" y="3599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6" name="Connecteur droit 326"/>
                          <wps:cNvCnPr/>
                          <wps:spPr>
                            <a:xfrm rot="2700000">
                              <a:off x="-245311" y="39564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7" name="Connecteur droit 327"/>
                          <wps:cNvCnPr/>
                          <wps:spPr>
                            <a:xfrm rot="2700000">
                              <a:off x="-179360" y="39564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Connecteur droit 328"/>
                          <wps:cNvCnPr/>
                          <wps:spPr>
                            <a:xfrm rot="2700000">
                              <a:off x="-111626" y="37781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8" name="Connecteur droit 518"/>
                        <wps:cNvCnPr/>
                        <wps:spPr>
                          <a:xfrm flipV="1">
                            <a:off x="212436" y="443346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9" name="Ellipse 519"/>
                        <wps:cNvSpPr/>
                        <wps:spPr>
                          <a:xfrm>
                            <a:off x="628073" y="397164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Ellipse 520"/>
                        <wps:cNvSpPr/>
                        <wps:spPr>
                          <a:xfrm>
                            <a:off x="157018" y="8866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Connecteur droit 320"/>
                        <wps:cNvCnPr/>
                        <wps:spPr>
                          <a:xfrm flipV="1">
                            <a:off x="-313294" y="1143645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1" name="Ellipse 321"/>
                        <wps:cNvSpPr/>
                        <wps:spPr>
                          <a:xfrm>
                            <a:off x="148433" y="10898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A669A1" id="Groupe 314" o:spid="_x0000_s1026" style="position:absolute;margin-left:387.6pt;margin-top:.8pt;width:127.25pt;height:136.5pt;z-index:251727872;mso-width-relative:margin;mso-height-relative:margin" coordorigin="-5396" coordsize="16158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">
                <v:line id="Connecteur droit 315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xad8MAAADcAAAADwAAAGRycy9kb3ducmV2LnhtbESPQYvCMBSE78L+h/CEvWmqi65UoyxC&#10;QVhUdD14fDTPpti8lCbW7r83guBxmJlvmMWqs5VoqfGlYwWjYQKCOHe65ELB6S8bzED4gKyxckwK&#10;/snDavnRW2Cq3Z0P1B5DISKEfYoKTAh1KqXPDVn0Q1cTR+/iGoshyqaQusF7hNtKjpNkKi2WHBcM&#10;1rQ2lF+PN6ugOJO2v6fN/rvdtpfrfp0lO5Mp9dnvfuYgAnXhHX61N1rB12gCzzPxCM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8WnfDAAAA3AAAAA8AAAAAAAAAAAAA&#10;AAAAoQIAAGRycy9kb3ducmV2LnhtbFBLBQYAAAAABAAEAPkAAACRAwAAAAA=&#10;" strokecolor="black [3213]" strokeweight="2.25pt"/>
                <v:oval id="Ellipse 316" o:spid="_x0000_s1028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viKcMA&#10;AADcAAAADwAAAGRycy9kb3ducmV2LnhtbESPT4vCMBTE7wt+h/AEb2taBVeqUUQQPK3YXRaPj+b1&#10;jzYvpcm29dsbQfA4zMxvmPV2MLXoqHWVZQXxNAJBnFldcaHg9+fwuQThPLLG2jIpuJOD7Wb0scZE&#10;257P1KW+EAHCLkEFpfdNIqXLSjLoprYhDl5uW4M+yLaQusU+wE0tZ1G0kAYrDgslNrQvKbul/0ZB&#10;vuvyr2+T46U/xqfrnP+q9DpTajIedisQngb/Dr/aR61gHi/geSYc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viKcMAAADcAAAADwAAAAAAAAAAAAAAAACYAgAAZHJzL2Rv&#10;d25yZXYueG1sUEsFBgAAAAAEAAQA9QAAAIgDAAAAAA==&#10;" fillcolor="black [3213]" strokecolor="black [3213]" strokeweight="1pt"/>
                <v:line id="Connecteur droit 317" o:spid="_x0000_s1029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Jhm8MAAADcAAAADwAAAGRycy9kb3ducmV2LnhtbESPT4vCMBTE7wt+h/AEb2uqwirVKCIU&#10;BNkV/xw8PppnU2xeShNr/fYbQfA4zMxvmMWqs5VoqfGlYwWjYQKCOHe65ELB+ZR9z0D4gKyxckwK&#10;nuRhtex9LTDV7sEHao+hEBHCPkUFJoQ6ldLnhiz6oauJo3d1jcUQZVNI3eAjwm0lx0nyIy2WHBcM&#10;1rQxlN+Od6uguJC2u/N2P21/2+ttv8mSP5MpNeh36zmIQF34hN/trVYwGU3hdSYeAb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iYZvDAAAA3AAAAA8AAAAAAAAAAAAA&#10;AAAAoQIAAGRycy9kb3ducmV2LnhtbFBLBQYAAAAABAAEAPkAAACRAwAAAAA=&#10;" strokecolor="black [3213]" strokeweight="2.25pt"/>
                <v:group id="Groupe 318" o:spid="_x0000_s1030" style="position:absolute;left:-5396;top:16440;width:9891;height:896" coordorigin="-4538" coordsize="8319,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o:lock v:ext="edit" aspectratio="t"/>
                  <v:line id="Connecteur droit 319" o:spid="_x0000_s1031" style="position:absolute;visibility:visible;mso-wrap-style:square" from="0,128" to="3600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YVEMYAAADcAAAADwAAAGRycy9kb3ducmV2LnhtbESPQWvCQBSE74L/YXlCL1I3UapNdBVp&#10;KXgRMXpob4/sMwlm34bs1qT/3i0IHoeZ+YZZbXpTixu1rrKsIJ5EIIhzqysuFJxPX6/vIJxH1lhb&#10;JgV/5GCzHg5WmGrb8ZFumS9EgLBLUUHpfZNK6fKSDLqJbYiDd7GtQR9kW0jdYhfgppbTKJpLgxWH&#10;hRIb+igpv2a/RsHned5lSfG2GMezfZ/wYfr9szdKvYz67RKEp94/w4/2TiuYxQn8nwlHQK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amFRDGAAAA3AAAAA8AAAAAAAAA&#10;AAAAAAAAoQIAAGRycy9kb3ducmV2LnhtbFBLBQYAAAAABAAEAPkAAACUAwAAAAA=&#10;" strokecolor="black [3213]" strokeweight="1pt"/>
                  <v:line id="Connecteur droit 512" o:spid="_x0000_s1032" style="position:absolute;rotation:45;visibility:visible;mso-wrap-style:square" from="-72,360" to="645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TNfsQAAADcAAAADwAAAGRycy9kb3ducmV2LnhtbESPQWsCMRSE74X+h/AK3mqya1vKahQR&#10;RCle1NLzY/PcXdy8rEnUtb++EQoeh5n5hpnMetuKC/nQONaQDRUI4tKZhisN3/vl6yeIEJENto5J&#10;w40CzKbPTxMsjLvyli67WIkE4VCghjrGrpAylDVZDEPXESfv4LzFmKSvpPF4TXDbylypD2mx4bRQ&#10;Y0eLmsrj7mw15Jnc+Eytl2+H39GP3DZfKq5OWg9e+vkYRKQ+PsL/7bXR8J7lcD+TjoC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9M1+xAAAANwAAAAPAAAAAAAAAAAA&#10;AAAAAKECAABkcnMvZG93bnJldi54bWxQSwUGAAAAAAQABAD5AAAAkgMAAAAA&#10;" strokecolor="black [3213]" strokeweight="1pt"/>
                  <v:line id="Connecteur droit 513" o:spid="_x0000_s1033" style="position:absolute;rotation:45;visibility:visible;mso-wrap-style:square" from="677,395" to="139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ho5cQAAADcAAAADwAAAGRycy9kb3ducmV2LnhtbESPT2sCMRTE7wW/Q3hCbzVZtSKrUaQg&#10;SunFP3h+bJ67i5uXbRJ1209vCgWPw8z8hpkvO9uIG/lQO9aQDRQI4sKZmksNx8P6bQoiRGSDjWPS&#10;8EMBloveyxxz4+68o9s+liJBOOSooYqxzaUMRUUWw8C1xMk7O28xJulLaTzeE9w2cqjURFqsOS1U&#10;2NJHRcVlf7Uahpn88pnarsfn39FJ7upPFTffWr/2u9UMRKQuPsP/7a3R8J6N4O9MOgJy8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uGjlxAAAANwAAAAPAAAAAAAAAAAA&#10;AAAAAKECAABkcnMvZG93bnJldi54bWxQSwUGAAAAAAQABAD5AAAAkgMAAAAA&#10;" strokecolor="black [3213]" strokeweight="1pt"/>
                  <v:line id="Connecteur droit 514" o:spid="_x0000_s1034" style="position:absolute;rotation:45;visibility:visible;mso-wrap-style:square" from="1390,360" to="211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HwkcQAAADcAAAADwAAAGRycy9kb3ducmV2LnhtbESPT2sCMRTE74LfITyhN03WWpHVKFIQ&#10;pfTiHzw/Ns/dxc3LNom67advCgWPw8z8hlmsOtuIO/lQO9aQjRQI4sKZmksNp+NmOAMRIrLBxjFp&#10;+KYAq2W/t8DcuAfv6X6IpUgQDjlqqGJscylDUZHFMHItcfIuzluMSfpSGo+PBLeNHCs1lRZrTgsV&#10;tvReUXE93KyGcSY/faZ2m8nl5/Us9/WHitsvrV8G3XoOIlIXn+H/9s5oeMs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UfCRxAAAANwAAAAPAAAAAAAAAAAA&#10;AAAAAKECAABkcnMvZG93bnJldi54bWxQSwUGAAAAAAQABAD5AAAAkgMAAAAA&#10;" strokecolor="black [3213]" strokeweight="1pt"/>
                  <v:line id="Connecteur droit 515" o:spid="_x0000_s1035" style="position:absolute;rotation:45;visibility:visible;mso-wrap-style:square" from="2085,395" to="280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1VCsQAAADcAAAADwAAAGRycy9kb3ducmV2LnhtbESPT2sCMRTE74LfITyhN03WVpHVKFKQ&#10;SunFP3h+bJ67i5uXbZLq6qdvCgWPw8z8hlmsOtuIK/lQO9aQjRQI4sKZmksNx8NmOAMRIrLBxjFp&#10;uFOA1bLfW2Bu3I13dN3HUiQIhxw1VDG2uZShqMhiGLmWOHln5y3GJH0pjcdbgttGjpWaSos1p4UK&#10;W3qvqLjsf6yGcSa/fKa2m7fz4/Ukd/Wnih/fWr8MuvUcRKQuPsP/7a3RMMk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VUKxAAAANwAAAAPAAAAAAAAAAAA&#10;AAAAAKECAABkcnMvZG93bnJldi54bWxQSwUGAAAAAAQABAD5AAAAkgMAAAAA&#10;" strokecolor="black [3213]" strokeweight="1pt"/>
                  <v:line id="Connecteur droit 516" o:spid="_x0000_s1036" style="position:absolute;rotation:45;visibility:visible;mso-wrap-style:square" from="2744,395" to="3462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/LfcQAAADcAAAADwAAAGRycy9kb3ducmV2LnhtbESPT2sCMRTE70K/Q3gFb5qstlJWoxRB&#10;lOLFP/T82Dx3Fzcv2yTq2k/fCAWPw8z8hpktOtuIK/lQO9aQDRUI4sKZmksNx8Nq8AEiRGSDjWPS&#10;cKcAi/lLb4a5cTfe0XUfS5EgHHLUUMXY5lKGoiKLYeha4uSdnLcYk/SlNB5vCW4bOVJqIi3WnBYq&#10;bGlZUXHeX6yGUSa3PlOb1dvpd/wtd/WXiusfrfuv3ecURKQuPsP/7Y3R8J5N4HEmHQE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z8t9xAAAANwAAAAPAAAAAAAAAAAA&#10;AAAAAKECAABkcnMvZG93bnJldi54bWxQSwUGAAAAAAQABAD5AAAAkgMAAAAA&#10;" strokecolor="black [3213]" strokeweight="1pt"/>
                  <v:line id="Connecteur droit 517" o:spid="_x0000_s1037" style="position:absolute;rotation:45;visibility:visible;mso-wrap-style:square" from="3422,378" to="4139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Nu5sQAAADcAAAADwAAAGRycy9kb3ducmV2LnhtbESPQWsCMRSE74L/ITyhN03Wtla2RpGC&#10;VMSLWjw/Ns/dpZuXNUl1219vhILHYWa+YWaLzjbiQj7UjjVkIwWCuHCm5lLD12E1nIIIEdlg45g0&#10;/FKAxbzfm2Fu3JV3dNnHUiQIhxw1VDG2uZShqMhiGLmWOHkn5y3GJH0pjcdrgttGjpWaSIs1p4UK&#10;W/qoqPje/1gN40xufabWq5fT3/NR7uqNip9nrZ8G3fIdRKQuPsL/7bXR8Jq9wf1MOgJ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g27mxAAAANwAAAAPAAAAAAAAAAAA&#10;AAAAAKECAABkcnMvZG93bnJldi54bWxQSwUGAAAAAAQABAD5AAAAkgMAAAAA&#10;" strokecolor="black [3213]" strokeweight="1pt"/>
                  <v:line id="Connecteur droit 322" o:spid="_x0000_s1038" style="position:absolute;visibility:visible;mso-wrap-style:square" from="-4538,128" to="-938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5N3MYAAADcAAAADwAAAGRycy9kb3ducmV2LnhtbESPQWvCQBSE74L/YXmFXsRsjKg1zSpS&#10;KfQipdGDvT2yr0lo9m3Irib9911B8DjMzDdMth1MI67UudqyglkUgyAurK65VHA6vk9fQDiPrLGx&#10;TAr+yMF2Mx5lmGrb8xddc1+KAGGXooLK+zaV0hUVGXSRbYmD92M7gz7IrpS6wz7ATSOTOF5KgzWH&#10;hQpbequo+M0vRsH+tOzzdblYTWbzw7Dmz+T8fTBKPT8Nu1cQngb/CN/bH1rBPEngdiYcAbn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uTdzGAAAA3AAAAA8AAAAAAAAA&#10;AAAAAAAAoQIAAGRycy9kb3ducmV2LnhtbFBLBQYAAAAABAAEAPkAAACUAwAAAAA=&#10;" strokecolor="black [3213]" strokeweight="1pt"/>
                  <v:line id="Connecteur droit 323" o:spid="_x0000_s1039" style="position:absolute;rotation:45;visibility:visible;mso-wrap-style:square" from="-4610,360" to="-3893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9goMQAAADcAAAADwAAAGRycy9kb3ducmV2LnhtbESPQWsCMRSE7wX/Q3gFbzXZ3SKyNUop&#10;iCK9aIvnx+a5u3Tzsiaprv31jSB4HGbmG2a+HGwnzuRD61hDNlEgiCtnWq41fH+tXmYgQkQ22Dkm&#10;DVcKsFyMnuZYGnfhHZ33sRYJwqFEDU2MfSllqBqyGCauJ07e0XmLMUlfS+PxkuC2k7lSU2mx5bTQ&#10;YE8fDVU/+1+rIc/kp8/UZvV6/CsOctduVVyftB4/D+9vICIN8RG+tzdGQ5EXcDuTjo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n2CgxAAAANwAAAAPAAAAAAAAAAAA&#10;AAAAAKECAABkcnMvZG93bnJldi54bWxQSwUGAAAAAAQABAD5AAAAkgMAAAAA&#10;" strokecolor="black [3213]" strokeweight="1pt"/>
                  <v:line id="Connecteur droit 324" o:spid="_x0000_s1040" style="position:absolute;rotation:45;visibility:visible;mso-wrap-style:square" from="-3861,395" to="-3143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b41MQAAADcAAAADwAAAGRycy9kb3ducmV2LnhtbESPQWsCMRSE7wX/Q3iCt5rsKqVsjSKC&#10;KKUXtfT82Dx3FzcvaxJ17a9vBKHHYWa+YWaL3rbiSj40jjVkYwWCuHSm4UrD92H9+g4iRGSDrWPS&#10;cKcAi/ngZYaFcTfe0XUfK5EgHArUUMfYFVKGsiaLYew64uQdnbcYk/SVNB5vCW5bmSv1Ji02nBZq&#10;7GhVU3naX6yGPJNfPlPb9fT4O/mRu+ZTxc1Z69GwX36AiNTH//CzvTUaJvkUHmfSEZ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dvjUxAAAANwAAAAPAAAAAAAAAAAA&#10;AAAAAKECAABkcnMvZG93bnJldi54bWxQSwUGAAAAAAQABAD5AAAAkgMAAAAA&#10;" strokecolor="black [3213]" strokeweight="1pt"/>
                  <v:line id="Connecteur droit 325" o:spid="_x0000_s1041" style="position:absolute;rotation:45;visibility:visible;mso-wrap-style:square" from="-3148,360" to="-2429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pdT8UAAADcAAAADwAAAGRycy9kb3ducmV2LnhtbESPT2sCMRTE7wW/Q3gFbzXZ1UrZGkUK&#10;opRe/IPnx+a5u3Tzsk2irv30plDwOMzMb5jZoretuJAPjWMN2UiBIC6dabjScNivXt5AhIhssHVM&#10;Gm4UYDEfPM2wMO7KW7rsYiUShEOBGuoYu0LKUNZkMYxcR5y8k/MWY5K+ksbjNcFtK3OlptJiw2mh&#10;xo4+aiq/d2erIc/kl8/UZjU5/Y6Pctt8qrj+0Xr43C/fQUTq4yP8394YDeP8Ff7OpCM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jpdT8UAAADcAAAADwAAAAAAAAAA&#10;AAAAAAChAgAAZHJzL2Rvd25yZXYueG1sUEsFBgAAAAAEAAQA+QAAAJMDAAAAAA==&#10;" strokecolor="black [3213]" strokeweight="1pt"/>
                  <v:line id="Connecteur droit 326" o:spid="_x0000_s1042" style="position:absolute;rotation:45;visibility:visible;mso-wrap-style:square" from="-2453,395" to="-1733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jDOMUAAADcAAAADwAAAGRycy9kb3ducmV2LnhtbESPQWvCQBSE70L/w/IK3nQ3UaSk2Ugp&#10;SKV4UUvPj+wzCc2+TXe3GvvrXaHQ4zAz3zDlerS9OJMPnWMN2VyBIK6d6bjR8HHczJ5AhIhssHdM&#10;Gq4UYF09TEosjLvwns6H2IgE4VCghjbGoZAy1C1ZDHM3ECfv5LzFmKRvpPF4SXDby1yplbTYcVpo&#10;caDXluqvw4/VkGdy5zO13SxPv4tPue/eVXz71nr6OL48g4g0xv/wX3trNCzyFdzPpCMg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ujDOMUAAADcAAAADwAAAAAAAAAA&#10;AAAAAAChAgAAZHJzL2Rvd25yZXYueG1sUEsFBgAAAAAEAAQA+QAAAJMDAAAAAA==&#10;" strokecolor="black [3213]" strokeweight="1pt"/>
                  <v:line id="Connecteur droit 327" o:spid="_x0000_s1043" style="position:absolute;rotation:45;visibility:visible;mso-wrap-style:square" from="-1793,395" to="-107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Rmo8UAAADcAAAADwAAAGRycy9kb3ducmV2LnhtbESPT2sCMRTE7wW/Q3gFbzXZVWrZGkUK&#10;opRe/IPnx+a5u3Tzsk2irv30plDwOMzMb5jZoretuJAPjWMN2UiBIC6dabjScNivXt5AhIhssHVM&#10;Gm4UYDEfPM2wMO7KW7rsYiUShEOBGuoYu0LKUNZkMYxcR5y8k/MWY5K+ksbjNcFtK3OlXqXFhtNC&#10;jR191FR+785WQ57JL5+pzWpy+h0f5bb5VHH9o/XwuV++g4jUx0f4v70xGsb5FP7OpCM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aRmo8UAAADcAAAADwAAAAAAAAAA&#10;AAAAAAChAgAAZHJzL2Rvd25yZXYueG1sUEsFBgAAAAAEAAQA+QAAAJMDAAAAAA==&#10;" strokecolor="black [3213]" strokeweight="1pt"/>
                  <v:line id="Connecteur droit 328" o:spid="_x0000_s1044" style="position:absolute;rotation:45;visibility:visible;mso-wrap-style:square" from="-1116,378" to="-399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vy0cEAAADcAAAADwAAAGRycy9kb3ducmV2LnhtbERPy4rCMBTdD/gP4QruxqRVBukYRQRR&#10;htn4YNaX5toWm5uaRK3z9ZOFMMvDec+XvW3FnXxoHGvIxgoEcelMw5WG03HzPgMRIrLB1jFpeFKA&#10;5WLwNsfCuAfv6X6IlUghHArUUMfYFVKGsiaLYew64sSdnbcYE/SVNB4fKdy2MlfqQ1psODXU2NG6&#10;pvJyuFkNeSa/faZ2m+n5d/Ij982Xitur1qNhv/oEEamP/+KXe2c0TPK0Np1JR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O/LRwQAAANwAAAAPAAAAAAAAAAAAAAAA&#10;AKECAABkcnMvZG93bnJldi54bWxQSwUGAAAAAAQABAD5AAAAjwMAAAAA&#10;" strokecolor="black [3213]" strokeweight="1pt"/>
                </v:group>
                <v:line id="Connecteur droit 518" o:spid="_x0000_s1045" style="position:absolute;flip:y;visibility:visible;mso-wrap-style:square" from="2124,4433" to="7291,9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nvhcQAAADcAAAADwAAAGRycy9kb3ducmV2LnhtbERPTWvCQBC9F/wPyxR6azYRKiW6ilUk&#10;gqXQtB68DdkxCcnOxuxqYn9991Do8fG+F6vRtOJGvastK0iiGARxYXXNpYLvr93zKwjnkTW2lknB&#10;nRyslpOHBabaDvxJt9yXIoSwS1FB5X2XSumKigy6yHbEgTvb3qAPsC+l7nEI4aaV0zieSYM1h4YK&#10;O9pUVDT51SjA7v2nmF2y9f5umuHtlCWHj+1RqafHcT0H4Wn0/+I/914reEnC2nAmHA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ae+FxAAAANwAAAAPAAAAAAAAAAAA&#10;AAAAAKECAABkcnMvZG93bnJldi54bWxQSwUGAAAAAAQABAD5AAAAkgMAAAAA&#10;" strokecolor="black [3213]" strokeweight="2.25pt"/>
                <v:oval id="Ellipse 519" o:spid="_x0000_s1046" style="position:absolute;left:6280;top:3971;width:1201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+0o8UA&#10;AADcAAAADwAAAGRycy9kb3ducmV2LnhtbESPT2vCQBTE74LfYXlCb7qJpdpG1xCEgqcWUyk9PrIv&#10;fzT7NmTXJP323UKhx2FmfsPs08m0YqDeNZYVxKsIBHFhdcOVgsvH6/IZhPPIGlvLpOCbHKSH+WyP&#10;ibYjn2nIfSUChF2CCmrvu0RKV9Rk0K1sRxy80vYGfZB9JXWPY4CbVq6jaCMNNhwWauzoWFNxy+9G&#10;QZkN5fbNlPg1nuL36yN/Nvl1rdTDYsp2IDxN/j/81z5pBU/xC/yeCUdAH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7SjxQAAANwAAAAPAAAAAAAAAAAAAAAAAJgCAABkcnMv&#10;ZG93bnJldi54bWxQSwUGAAAAAAQABAD1AAAAigMAAAAA&#10;" fillcolor="black [3213]" strokecolor="black [3213]" strokeweight="1pt"/>
                <v:oval id="Ellipse 520" o:spid="_x0000_s1047" style="position:absolute;left:1570;top:8866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nXg8IA&#10;AADcAAAADwAAAGRycy9kb3ducmV2LnhtbERPy0rDQBTdF/yH4QrumklTqpJmWoIgZGUxLeLykrl5&#10;tJk7ITNN4t87C8Hl4byz42J6MdHoOssKNlEMgriyuuNGweX8vn4F4Tyyxt4yKfghB8fDwyrDVNuZ&#10;P2kqfSNCCLsUFbTeD6mUrmrJoIvsQBy42o4GfYBjI/WIcwg3vUzi+Fka7Dg0tDjQW0vVrbwbBXU+&#10;1S8fpsbvudicrlv+6sprotTT45LvQXha/L/4z11oBbskzA9nwhG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edeDwgAAANwAAAAPAAAAAAAAAAAAAAAAAJgCAABkcnMvZG93&#10;bnJldi54bWxQSwUGAAAAAAQABAD1AAAAhwMAAAAA&#10;" fillcolor="black [3213]" strokecolor="black [3213]" strokeweight="1pt"/>
                <v:line id="Connecteur droit 320" o:spid="_x0000_s1048" style="position:absolute;flip:y;visibility:visible;mso-wrap-style:square" from="-3132,11436" to="2034,16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jrxsMAAADcAAAADwAAAGRycy9kb3ducmV2LnhtbERPTYvCMBC9C/6HMII3TVWQpRrFVURh&#10;RbC6h70NzWxbbCa1ydrqrzeHBY+P9z1ftqYUd6pdYVnBaBiBIE6tLjhTcDlvBx8gnEfWWFomBQ9y&#10;sFx0O3OMtW34RPfEZyKEsItRQe59FUvp0pwMuqGtiAP3a2uDPsA6k7rGJoSbUo6jaCoNFhwacqxo&#10;nVN6Tf6MAqwOz3R62632D3NtPn92o6/j5lupfq9dzUB4av1b/O/eawWTcZgfzoQjIB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468bDAAAA3AAAAA8AAAAAAAAAAAAA&#10;AAAAoQIAAGRycy9kb3ducmV2LnhtbFBLBQYAAAAABAAEAPkAAACRAwAAAAA=&#10;" strokecolor="black [3213]" strokeweight="2.25pt"/>
                <v:oval id="Ellipse 321" o:spid="_x0000_s1049" style="position:absolute;left:1484;top:10898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6w4MMA&#10;AADcAAAADwAAAGRycy9kb3ducmV2LnhtbESPT2vCQBTE7wW/w/IEb3WTCFaiq4hQ8GRpKuLxkX35&#10;o9m3IbtN0m/fFQSPw8z8htnsRtOInjpXW1YQzyMQxLnVNZcKzj+f7ysQziNrbCyTgj9ysNtO3jaY&#10;ajvwN/WZL0WAsEtRQeV9m0rp8ooMurltiYNX2M6gD7Irpe5wCHDTyCSKltJgzWGhwpYOFeX37Nco&#10;KPZ98XEyBV6HY/x1W/Clzm6JUrPpuF+D8DT6V/jZPmoFiySGx5lwBO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6w4MMAAADcAAAADwAAAAAAAAAAAAAAAACYAgAAZHJzL2Rv&#10;d25yZXYueG1sUEsFBgAAAAAEAAQA9QAAAIgDAAAAAA==&#10;" fillcolor="black [3213]" strokecolor="black [3213]" strokeweight="1pt"/>
              </v:group>
            </w:pict>
          </mc:Fallback>
        </mc:AlternateContent>
      </w:r>
    </w:p>
    <w:p w:rsidR="00102B40" w:rsidRDefault="00102B40" w:rsidP="007A4D9A">
      <w:pPr>
        <w:pStyle w:val="Normal1"/>
      </w:pPr>
    </w:p>
    <w:p w:rsidR="00102B40" w:rsidRDefault="00102B40" w:rsidP="007A4D9A">
      <w:pPr>
        <w:pStyle w:val="Normal1"/>
      </w:pPr>
    </w:p>
    <w:p w:rsidR="00531845" w:rsidRDefault="00531845" w:rsidP="007A4D9A">
      <w:pPr>
        <w:pStyle w:val="Normal1"/>
      </w:pPr>
    </w:p>
    <w:p w:rsidR="00C1318A" w:rsidRDefault="00C1318A" w:rsidP="007A4D9A">
      <w:pPr>
        <w:pStyle w:val="Normal1"/>
      </w:pPr>
    </w:p>
    <w:p w:rsidR="00EF706F" w:rsidRDefault="00EF706F" w:rsidP="007A4D9A">
      <w:pPr>
        <w:pStyle w:val="Normal1"/>
      </w:pPr>
    </w:p>
    <w:p w:rsidR="00102B40" w:rsidRDefault="00102B40" w:rsidP="007A4D9A">
      <w:pPr>
        <w:pStyle w:val="Normal1"/>
      </w:pPr>
    </w:p>
    <w:p w:rsidR="003622D4" w:rsidRDefault="003622D4" w:rsidP="007A4D9A">
      <w:pPr>
        <w:pStyle w:val="Normal1"/>
      </w:pPr>
    </w:p>
    <w:p w:rsidR="00A12196" w:rsidRDefault="00A12196" w:rsidP="007A4D9A">
      <w:pPr>
        <w:pStyle w:val="Normal1"/>
      </w:pPr>
    </w:p>
    <w:p w:rsidR="00BF2CF8" w:rsidRDefault="00BF2CF8" w:rsidP="007A4D9A">
      <w:pPr>
        <w:pStyle w:val="Normal1"/>
      </w:pPr>
    </w:p>
    <w:p w:rsidR="009656DC" w:rsidRPr="00963C53" w:rsidRDefault="00A84C7A" w:rsidP="00BF2CF8">
      <w:pPr>
        <w:pStyle w:val="Titre1"/>
      </w:pPr>
      <w:r>
        <w:lastRenderedPageBreak/>
        <w:t>EXERCICE RESOLU</w:t>
      </w:r>
    </w:p>
    <w:p w:rsidR="00EC3295" w:rsidRPr="00963C53" w:rsidRDefault="00EC3295" w:rsidP="00EC32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644D8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3397618</wp:posOffset>
                </wp:positionH>
                <wp:positionV relativeFrom="paragraph">
                  <wp:posOffset>194232</wp:posOffset>
                </wp:positionV>
                <wp:extent cx="0" cy="952596"/>
                <wp:effectExtent l="95250" t="0" r="57150" b="38100"/>
                <wp:wrapNone/>
                <wp:docPr id="487" name="Connecteur droit avec flèch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9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2349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87" o:spid="_x0000_s1026" type="#_x0000_t32" style="position:absolute;margin-left:267.55pt;margin-top:15.3pt;width:0;height: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" strokecolor="black [3213]" strokeweight="3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3397280</wp:posOffset>
                </wp:positionH>
                <wp:positionV relativeFrom="paragraph">
                  <wp:posOffset>106728</wp:posOffset>
                </wp:positionV>
                <wp:extent cx="1087664" cy="278005"/>
                <wp:effectExtent l="0" t="0" r="0" b="0"/>
                <wp:wrapNone/>
                <wp:docPr id="4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664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5B6" w:rsidRPr="001D369A" w:rsidRDefault="00F905B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1</w:t>
                            </w:r>
                            <w:r w:rsidR="001D369A" w:rsidRPr="001D369A">
                              <w:rPr>
                                <w:rFonts w:ascii="Arial" w:hAnsi="Arial" w:cs="Arial"/>
                                <w:sz w:val="20"/>
                              </w:rPr>
                              <w:t>=400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267.5pt;margin-top:8.4pt;width:85.65pt;height:2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" filled="f" stroked="f">
                <v:textbox>
                  <w:txbxContent>
                    <w:p w:rsidR="00F905B6" w:rsidRPr="001D369A" w:rsidRDefault="00F905B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1</w:t>
                      </w:r>
                      <w:r w:rsidR="001D369A" w:rsidRPr="001D369A">
                        <w:rPr>
                          <w:rFonts w:ascii="Arial" w:hAnsi="Arial" w:cs="Arial"/>
                          <w:sz w:val="20"/>
                        </w:rPr>
                        <w:t>=400 daN</w:t>
                      </w:r>
                    </w:p>
                  </w:txbxContent>
                </v:textbox>
              </v:shape>
            </w:pict>
          </mc:Fallback>
        </mc:AlternateContent>
      </w:r>
      <w:r w:rsidR="003C62BB"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587584" behindDoc="0" locked="0" layoutInCell="1" allowOverlap="1" wp14:anchorId="76EECFFF" wp14:editId="42AE6292">
                <wp:simplePos x="0" y="0"/>
                <wp:positionH relativeFrom="margin">
                  <wp:posOffset>4771016</wp:posOffset>
                </wp:positionH>
                <wp:positionV relativeFrom="paragraph">
                  <wp:posOffset>163905</wp:posOffset>
                </wp:positionV>
                <wp:extent cx="1046480" cy="924776"/>
                <wp:effectExtent l="0" t="0" r="0" b="0"/>
                <wp:wrapNone/>
                <wp:docPr id="499" name="Groupe 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924776"/>
                          <a:chOff x="0" y="-50779"/>
                          <a:chExt cx="1370494" cy="1320986"/>
                        </a:xfrm>
                      </wpg:grpSpPr>
                      <wps:wsp>
                        <wps:cNvPr id="491" name="Connecteur droit avec flèche 491"/>
                        <wps:cNvCnPr/>
                        <wps:spPr>
                          <a:xfrm>
                            <a:off x="134754" y="962526"/>
                            <a:ext cx="756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" name="Connecteur droit avec flèche 492"/>
                        <wps:cNvCnPr/>
                        <wps:spPr>
                          <a:xfrm rot="16200000" flipV="1">
                            <a:off x="-178068" y="630454"/>
                            <a:ext cx="75565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67" y="-50779"/>
                            <a:ext cx="615868" cy="50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B607C1" w:rsidRDefault="001D369A">
                              <w:pP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  <w:t>Y+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176" y="765676"/>
                            <a:ext cx="551318" cy="504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Default="001D369A">
                              <w:r w:rsidRPr="009656DC"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X</w:t>
                              </w:r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7" name="Arc 497"/>
                        <wps:cNvSpPr/>
                        <wps:spPr>
                          <a:xfrm>
                            <a:off x="0" y="577515"/>
                            <a:ext cx="567891" cy="567623"/>
                          </a:xfrm>
                          <a:prstGeom prst="arc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51679" y="451680"/>
                            <a:ext cx="777606" cy="47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Default="00F905B6">
                              <w:r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Mfz+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EECFFF" id="Groupe 499" o:spid="_x0000_s1030" style="position:absolute;left:0;text-align:left;margin-left:375.65pt;margin-top:12.9pt;width:82.4pt;height:72.8pt;z-index:251587584;mso-position-horizontal-relative:margin;mso-width-relative:margin;mso-height-relative:margin" coordorigin=",-507" coordsize="13704,13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">
                <v:shape id="Connecteur droit avec flèche 491" o:spid="_x0000_s1031" type="#_x0000_t32" style="position:absolute;left:1347;top:9625;width:75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ShO8QAAADcAAAADwAAAGRycy9kb3ducmV2LnhtbESPQWvCQBSE70L/w/IKvenGViRNXaU1&#10;Kl4TvfT2yL4mabJvQ3bV+O9dQfA4zMw3zGI1mFacqXe1ZQXTSQSCuLC65lLB8bAdxyCcR9bYWiYF&#10;V3KwWr6MFphoe+GMzrkvRYCwS1BB5X2XSOmKigy6ie2Ig/dne4M+yL6UusdLgJtWvkfRXBqsOSxU&#10;2NG6oqLJT0aB2W0+NkXzn2XpT3oYmjjn9Peq1Nvr8P0FwtPgn+FHe68VzD6ncD8Tjo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RKE7xAAAANwAAAAPAAAAAAAAAAAA&#10;AAAAAKECAABkcnMvZG93bnJldi54bWxQSwUGAAAAAAQABAD5AAAAkgMAAAAA&#10;" strokecolor="black [3213]" strokeweight="2.25pt">
                  <v:stroke endarrow="block"/>
                </v:shape>
                <v:shape id="Connecteur droit avec flèche 492" o:spid="_x0000_s1032" type="#_x0000_t32" style="position:absolute;left:-1781;top:6304;width:7556;height:0;rotation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eqQsYAAADcAAAADwAAAGRycy9kb3ducmV2LnhtbESPQWvCQBSE7wX/w/IEb3Vj0kpNXcUW&#10;xF4qmPRQb4/sMwlm34bsGmN/fbdQ8DjMzDfMcj2YRvTUudqygtk0AkFcWF1zqeAr3z6+gHAeWWNj&#10;mRTcyMF6NXpYYqrtlQ/UZ74UAcIuRQWV920qpSsqMuimtiUO3sl2Bn2QXSl1h9cAN42Mo2guDdYc&#10;Fips6b2i4pxdjIJo932bs//Bvn5OkuPx7XOv84VSk/GweQXhafD38H/7Qyt4WsTwdyYc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XqkLGAAAA3AAAAA8AAAAAAAAA&#10;AAAAAAAAoQIAAGRycy9kb3ducmV2LnhtbFBLBQYAAAAABAAEAPkAAACUAwAAAAA=&#10;" strokecolor="black [3213]" strokeweight="2.25pt">
                  <v:stroke endarrow="block"/>
                </v:shape>
                <v:shape id="_x0000_s1033" type="#_x0000_t202" style="position:absolute;left:323;top:-507;width:6159;height:5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8v4MQA&#10;AADcAAAADwAAAGRycy9kb3ducmV2LnhtbESPT2vCQBTE7wW/w/IKvTW7lVg0dSNiKXhSqm2ht0f2&#10;5Q/Nvg3ZrYnf3hUEj8PM/IZZrkbbihP1vnGs4SVRIIgLZxquNHwdP57nIHxANtg6Jg1n8rDKJw9L&#10;zIwb+JNOh1CJCGGfoYY6hC6T0hc1WfSJ64ijV7reYoiyr6TpcYhw28qpUq/SYsNxocaONjUVf4d/&#10;q+F7V/7+pGpfvdtZN7hRSbYLqfXT47h+AxFoDPfwrb01GtJFCt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PL+DEAAAA3AAAAA8AAAAAAAAAAAAAAAAAmAIAAGRycy9k&#10;b3ducmV2LnhtbFBLBQYAAAAABAAEAPUAAACJAwAAAAA=&#10;" filled="f" stroked="f">
                  <v:textbox>
                    <w:txbxContent>
                      <w:p w:rsidR="00F905B6" w:rsidRPr="00B607C1" w:rsidRDefault="001D369A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</w:rPr>
                          <w:t>Y+</w:t>
                        </w:r>
                      </w:p>
                    </w:txbxContent>
                  </v:textbox>
                </v:shape>
                <v:shape id="_x0000_s1034" type="#_x0000_t202" style="position:absolute;left:8191;top:7656;width:5513;height:5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OKe8MA&#10;AADcAAAADwAAAGRycy9kb3ducmV2LnhtbESPQYvCMBSE7wv+h/AEb2ui6KLVKKIInlzWVcHbo3m2&#10;xealNNHWf78RhD0OM/MNM1+2thQPqn3hWMOgr0AQp84UnGk4/m4/JyB8QDZYOiYNT/KwXHQ+5pgY&#10;1/APPQ4hExHCPkENeQhVIqVPc7Lo+64ijt7V1RZDlHUmTY1NhNtSDpX6khYLjgs5VrTOKb0d7lbD&#10;aX+9nEfqO9vYcdW4Vkm2U6l1r9uuZiACteE//G7vjIbRdAyvM/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OKe8MAAADcAAAADwAAAAAAAAAAAAAAAACYAgAAZHJzL2Rv&#10;d25yZXYueG1sUEsFBgAAAAAEAAQA9QAAAIgDAAAAAA==&#10;" filled="f" stroked="f">
                  <v:textbox>
                    <w:txbxContent>
                      <w:p w:rsidR="00F905B6" w:rsidRDefault="001D369A">
                        <w:r w:rsidRPr="009656DC"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X</w:t>
                        </w:r>
                        <w:r>
                          <w:t>+</w:t>
                        </w:r>
                      </w:p>
                    </w:txbxContent>
                  </v:textbox>
                </v:shape>
                <v:shape id="Arc 497" o:spid="_x0000_s1035" style="position:absolute;top:5775;width:5678;height:5676;visibility:visible;mso-wrap-style:square;v-text-anchor:middle" coordsize="567891,567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zSisIA&#10;AADcAAAADwAAAGRycy9kb3ducmV2LnhtbESPT4vCMBTE7wt+h/AEb2uqrKtWo4is4E3Wf+dH89oU&#10;m5fSRFu/vREW9jjMzG+Y5bqzlXhQ40vHCkbDBARx5nTJhYLzafc5A+EDssbKMSl4kof1qvexxFS7&#10;ln/pcQyFiBD2KSowIdSplD4zZNEPXU0cvdw1FkOUTSF1g22E20qOk+RbWiw5LhisaWsoux3vVsF1&#10;Y12OUzPeTfZtfphcbvMD/yg16HebBYhAXfgP/7X3WsHXfArvM/EI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HNKKwgAAANwAAAAPAAAAAAAAAAAAAAAAAJgCAABkcnMvZG93&#10;bnJldi54bWxQSwUGAAAAAAQABAD1AAAAhwMAAAAA&#10;" path="m283945,nsc440764,,567891,127067,567891,283812r-283945,c283946,189208,283945,94604,283945,xem283945,nfc440764,,567891,127067,567891,283812e" filled="f" strokecolor="black [3213]" strokeweight="2.25pt">
                  <v:stroke startarrow="block"/>
                  <v:path arrowok="t" o:connecttype="custom" o:connectlocs="283945,0;567891,283812" o:connectangles="0,0"/>
                </v:shape>
                <v:shape id="_x0000_s1036" type="#_x0000_t202" style="position:absolute;left:4516;top:4516;width:7776;height:4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Il5cIA&#10;AADcAAAADwAAAGRycy9kb3ducmV2LnhtbERPy2rCQBTdF/yH4QrumhmLFpM6CdIidKXUR6G7S+aa&#10;hGbuhMzUpH/vLASXh/NeF6NtxZV63zjWME8UCOLSmYYrDafj9nkFwgdkg61j0vBPHop88rTGzLiB&#10;v+h6CJWIIewz1FCH0GVS+rImiz5xHXHkLq63GCLsK2l6HGK4beWLUq/SYsOxocaO3msqfw9/VsN5&#10;d/n5Xqh99WGX3eBGJdmmUuvZdNy8gQg0hof47v40GhZpXBvPxCMg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iXlwgAAANwAAAAPAAAAAAAAAAAAAAAAAJgCAABkcnMvZG93&#10;bnJldi54bWxQSwUGAAAAAAQABAD1AAAAhwMAAAAA&#10;" filled="f" stroked="f">
                  <v:textbox>
                    <w:txbxContent>
                      <w:p w:rsidR="00F905B6" w:rsidRDefault="00F905B6">
                        <w:r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Mfz+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607C1" w:rsidRDefault="00A12196" w:rsidP="00FB4C7A">
      <w:pPr>
        <w:pStyle w:val="Sous-titre"/>
        <w:autoSpaceDE w:val="0"/>
        <w:autoSpaceDN w:val="0"/>
        <w:adjustRightInd w:val="0"/>
        <w:spacing w:after="0"/>
        <w:rPr>
          <w:lang w:eastAsia="fr-FR"/>
        </w:rPr>
      </w:pPr>
      <w:r>
        <w:rPr>
          <w:lang w:eastAsia="fr-FR"/>
        </w:rPr>
        <w:t>On considere</w:t>
      </w:r>
      <w:r w:rsidR="001D369A">
        <w:rPr>
          <w:lang w:eastAsia="fr-FR"/>
        </w:rPr>
        <w:t xml:space="preserve"> la poutre suivante :</w:t>
      </w:r>
    </w:p>
    <w:p w:rsidR="001D369A" w:rsidRPr="001D369A" w:rsidRDefault="004212B9" w:rsidP="001D369A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1877829</wp:posOffset>
                </wp:positionH>
                <wp:positionV relativeFrom="paragraph">
                  <wp:posOffset>121320</wp:posOffset>
                </wp:positionV>
                <wp:extent cx="401494" cy="253233"/>
                <wp:effectExtent l="0" t="0" r="0" b="0"/>
                <wp:wrapNone/>
                <wp:docPr id="508" name="Zone de text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1494" cy="2532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05B6" w:rsidRPr="002278FC" w:rsidRDefault="00F905B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</w:rPr>
                              <w:t>L/2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508" o:spid="_x0000_s1037" type="#_x0000_t202" style="position:absolute;margin-left:147.85pt;margin-top:9.55pt;width:31.6pt;height:1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" filled="f" stroked="f" strokeweight=".5pt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</w:rPr>
                      </w:pPr>
                      <w:r w:rsidRPr="002278FC">
                        <w:rPr>
                          <w:rFonts w:ascii="Arial" w:hAnsi="Arial" w:cs="Arial"/>
                        </w:rPr>
                        <w:t>L/2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858458</wp:posOffset>
                </wp:positionH>
                <wp:positionV relativeFrom="paragraph">
                  <wp:posOffset>257233</wp:posOffset>
                </wp:positionV>
                <wp:extent cx="0" cy="287563"/>
                <wp:effectExtent l="0" t="0" r="19050" b="36830"/>
                <wp:wrapNone/>
                <wp:docPr id="505" name="Connecteur droit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56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6028C" id="Connecteur droit 50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pt,20.25pt" to="67.6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" strokecolor="black [3213]"/>
            </w:pict>
          </mc:Fallback>
        </mc:AlternateContent>
      </w:r>
    </w:p>
    <w:p w:rsidR="00B607C1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846102</wp:posOffset>
                </wp:positionH>
                <wp:positionV relativeFrom="paragraph">
                  <wp:posOffset>26686</wp:posOffset>
                </wp:positionV>
                <wp:extent cx="2555355" cy="0"/>
                <wp:effectExtent l="38100" t="76200" r="16510" b="114300"/>
                <wp:wrapNone/>
                <wp:docPr id="507" name="Connecteur droit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53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1257B1" id="Connecteur droit 50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pt,2.1pt" to="267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" strokecolor="black [3213]">
                <v:stroke startarrow="open" endarrow="open"/>
              </v:line>
            </w:pict>
          </mc:Fallback>
        </mc:AlternateContent>
      </w:r>
    </w:p>
    <w:p w:rsidR="00EF706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469244</wp:posOffset>
                </wp:positionH>
                <wp:positionV relativeFrom="paragraph">
                  <wp:posOffset>29254</wp:posOffset>
                </wp:positionV>
                <wp:extent cx="0" cy="719845"/>
                <wp:effectExtent l="0" t="93028" r="0" b="97472"/>
                <wp:wrapNone/>
                <wp:docPr id="143" name="Connecteur droit avec flèch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71984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3E2497" id="Connecteur droit avec flèche 143" o:spid="_x0000_s1026" type="#_x0000_t32" style="position:absolute;margin-left:36.95pt;margin-top:2.3pt;width:0;height:56.7pt;rotation:-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" strokecolor="black [3213]" strokeweight="3pt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-120770</wp:posOffset>
                </wp:positionH>
                <wp:positionV relativeFrom="paragraph">
                  <wp:posOffset>172858</wp:posOffset>
                </wp:positionV>
                <wp:extent cx="954517" cy="278005"/>
                <wp:effectExtent l="0" t="0" r="0" b="0"/>
                <wp:wrapNone/>
                <wp:docPr id="3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517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69A" w:rsidRPr="001D369A" w:rsidRDefault="001D369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2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=200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left:0;text-align:left;margin-left:-9.5pt;margin-top:13.6pt;width:75.15pt;height:21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" filled="f" stroked="f">
                <v:textbox>
                  <w:txbxContent>
                    <w:p w:rsidR="001D369A" w:rsidRPr="001D369A" w:rsidRDefault="001D369A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2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=200 daN</w:t>
                      </w:r>
                    </w:p>
                  </w:txbxContent>
                </v:textbox>
              </v:shape>
            </w:pict>
          </mc:Fallback>
        </mc:AlternateContent>
      </w:r>
    </w:p>
    <w:p w:rsidR="00EF706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846102</wp:posOffset>
                </wp:positionH>
                <wp:positionV relativeFrom="paragraph">
                  <wp:posOffset>37379</wp:posOffset>
                </wp:positionV>
                <wp:extent cx="5050785" cy="297719"/>
                <wp:effectExtent l="0" t="0" r="17145" b="26670"/>
                <wp:wrapNone/>
                <wp:docPr id="476" name="Rectangle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785" cy="29771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700C2F" id="Rectangle 476" o:spid="_x0000_s1026" style="position:absolute;margin-left:66.6pt;margin-top:2.95pt;width:397.7pt;height:23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" filled="f" strokecolor="black [3213]" strokeweight="1pt"/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728720</wp:posOffset>
                </wp:positionH>
                <wp:positionV relativeFrom="paragraph">
                  <wp:posOffset>185648</wp:posOffset>
                </wp:positionV>
                <wp:extent cx="5686565" cy="0"/>
                <wp:effectExtent l="0" t="0" r="0" b="19050"/>
                <wp:wrapNone/>
                <wp:docPr id="469" name="Connecteur droit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5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61C6A" id="Connecteur droit 46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4pt,14.6pt" to="505.1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" strokecolor="black [3213]">
                <v:stroke dashstyle="longDashDot"/>
              </v:line>
            </w:pict>
          </mc:Fallback>
        </mc:AlternateContent>
      </w:r>
    </w:p>
    <w:p w:rsidR="00644D8F" w:rsidRPr="00644D8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8"/>
          <w:szCs w:val="24"/>
          <w:lang w:eastAsia="fr-FR"/>
        </w:rPr>
      </w:pPr>
      <w:r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450710</wp:posOffset>
                </wp:positionH>
                <wp:positionV relativeFrom="paragraph">
                  <wp:posOffset>58488</wp:posOffset>
                </wp:positionV>
                <wp:extent cx="375190" cy="326920"/>
                <wp:effectExtent l="0" t="0" r="0" b="0"/>
                <wp:wrapNone/>
                <wp:docPr id="1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190" cy="32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5B6" w:rsidRPr="002278FC" w:rsidRDefault="00F905B6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35.5pt;margin-top:4.6pt;width:29.55pt;height:2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" filled="f" stroked="f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5887352</wp:posOffset>
                </wp:positionH>
                <wp:positionV relativeFrom="paragraph">
                  <wp:posOffset>83199</wp:posOffset>
                </wp:positionV>
                <wp:extent cx="375190" cy="326920"/>
                <wp:effectExtent l="0" t="0" r="0" b="0"/>
                <wp:wrapNone/>
                <wp:docPr id="1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190" cy="32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5B6" w:rsidRPr="002278FC" w:rsidRDefault="00F905B6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463.55pt;margin-top:6.55pt;width:29.55pt;height:2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" filled="f" stroked="f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D369A"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1CFBF094" wp14:editId="08492088">
                <wp:simplePos x="0" y="0"/>
                <wp:positionH relativeFrom="column">
                  <wp:posOffset>5668645</wp:posOffset>
                </wp:positionH>
                <wp:positionV relativeFrom="paragraph">
                  <wp:posOffset>138430</wp:posOffset>
                </wp:positionV>
                <wp:extent cx="450215" cy="354965"/>
                <wp:effectExtent l="19050" t="0" r="45085" b="6985"/>
                <wp:wrapThrough wrapText="bothSides">
                  <wp:wrapPolygon edited="0">
                    <wp:start x="7312" y="0"/>
                    <wp:lineTo x="-914" y="17388"/>
                    <wp:lineTo x="-914" y="18547"/>
                    <wp:lineTo x="0" y="20866"/>
                    <wp:lineTo x="22849" y="20866"/>
                    <wp:lineTo x="22849" y="18547"/>
                    <wp:lineTo x="14623" y="0"/>
                    <wp:lineTo x="7312" y="0"/>
                  </wp:wrapPolygon>
                </wp:wrapThrough>
                <wp:docPr id="521" name="Groupe 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215" cy="354965"/>
                          <a:chOff x="0" y="0"/>
                          <a:chExt cx="450227" cy="355484"/>
                        </a:xfrm>
                      </wpg:grpSpPr>
                      <wps:wsp>
                        <wps:cNvPr id="522" name="Triangle isocèle 522"/>
                        <wps:cNvSpPr/>
                        <wps:spPr>
                          <a:xfrm>
                            <a:off x="98342" y="124221"/>
                            <a:ext cx="251819" cy="159286"/>
                          </a:xfrm>
                          <a:prstGeom prst="triangl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Ellipse 523"/>
                        <wps:cNvSpPr/>
                        <wps:spPr>
                          <a:xfrm>
                            <a:off x="165628" y="0"/>
                            <a:ext cx="124383" cy="124228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Connecteur droit 524"/>
                        <wps:cNvCnPr/>
                        <wps:spPr>
                          <a:xfrm>
                            <a:off x="0" y="284672"/>
                            <a:ext cx="4326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5" name="Connecteur droit 525"/>
                        <wps:cNvCnPr/>
                        <wps:spPr>
                          <a:xfrm rot="2700000">
                            <a:off x="-12077" y="307101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6" name="Connecteur droit 526"/>
                        <wps:cNvCnPr/>
                        <wps:spPr>
                          <a:xfrm rot="2700000">
                            <a:off x="81088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7" name="Connecteur droit 527"/>
                        <wps:cNvCnPr/>
                        <wps:spPr>
                          <a:xfrm rot="2700000">
                            <a:off x="162177" y="307101"/>
                            <a:ext cx="864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8" name="Connecteur droit 528"/>
                        <wps:cNvCnPr/>
                        <wps:spPr>
                          <a:xfrm rot="2700000">
                            <a:off x="246715" y="312277"/>
                            <a:ext cx="864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9" name="Connecteur droit 529"/>
                        <wps:cNvCnPr/>
                        <wps:spPr>
                          <a:xfrm rot="2700000">
                            <a:off x="329529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0" name="Connecteur droit 530"/>
                        <wps:cNvCnPr/>
                        <wps:spPr>
                          <a:xfrm rot="2700000">
                            <a:off x="407166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164621" id="Groupe 521" o:spid="_x0000_s1026" style="position:absolute;margin-left:446.35pt;margin-top:10.9pt;width:35.45pt;height:27.95pt;z-index:251728896" coordsize="450227,355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">
                <v:shape id="Triangle isocèle 522" o:spid="_x0000_s1027" type="#_x0000_t5" style="position:absolute;left:98342;top:124221;width:251819;height:159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BgscA&#10;AADcAAAADwAAAGRycy9kb3ducmV2LnhtbESPQWvCQBSE74X+h+UVeqsbQ6OSugliEQr1om0P3l6z&#10;zySafRuyq0n99a4g9DjMzDfMPB9MI87UudqygvEoAkFcWF1zqeD7a/UyA+E8ssbGMin4Iwd59vgw&#10;x1Tbnjd03vpSBAi7FBVU3replK6oyKAb2ZY4eHvbGfRBdqXUHfYBbhoZR9FEGqw5LFTY0rKi4rg9&#10;GQXyNN1cXPI5XffJRL7+9j/vh91KqeenYfEGwtPg/8P39odWkMQx3M6EI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6QYLHAAAA3AAAAA8AAAAAAAAAAAAAAAAAmAIAAGRy&#10;cy9kb3ducmV2LnhtbFBLBQYAAAAABAAEAPUAAACMAwAAAAA=&#10;" filled="f" strokecolor="black [3213]" strokeweight="1pt"/>
                <v:oval id="Ellipse 523" o:spid="_x0000_s1028" style="position:absolute;left:16562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+lwcMA&#10;AADcAAAADwAAAGRycy9kb3ducmV2LnhtbESPW4vCMBSE34X9D+EIvsiaWFGkGmURvOyjlx9waM62&#10;xeakNLGXf28WFvZxmJlvmO2+t5VoqfGlYw3zmQJBnDlTcq7hcT9+rkH4gGywckwaBvKw332Mtpga&#10;1/GV2lvIRYSwT1FDEUKdSumzgiz6mauJo/fjGoshyiaXpsEuwm0lE6VW0mLJcaHAmg4FZc/by2po&#10;T8mFpgMOXb6uB3Wdnr+faqH1ZNx/bUAE6sN/+K99MRqWyQJ+z8QjIH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+lwcMAAADcAAAADwAAAAAAAAAAAAAAAACYAgAAZHJzL2Rv&#10;d25yZXYueG1sUEsFBgAAAAAEAAQA9QAAAIgDAAAAAA==&#10;" filled="f" strokecolor="black [3213]" strokeweight="1pt"/>
                <v:line id="Connecteur droit 524" o:spid="_x0000_s1029" style="position:absolute;visibility:visible;mso-wrap-style:square" from="0,284672" to="432617,28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Cyy8cAAADcAAAADwAAAGRycy9kb3ducmV2LnhtbESPT2vCQBTE70K/w/IKXqTZmPqnSV1F&#10;WgQvUho96O2RfU1Cs29Ddmvit+8WhB6HmfkNs9oMphFX6lxtWcE0ikEQF1bXXCo4HXdPLyCcR9bY&#10;WCYFN3KwWT+MVphp2/MnXXNfigBhl6GCyvs2k9IVFRl0kW2Jg/dlO4M+yK6UusM+wE0jkzheSIM1&#10;h4UKW3qrqPjOf4yC99Oiz9NyvpxMnw9Dyh/J+XIwSo0fh+0rCE+D/w/f23utYJ7M4O9MOAJy/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gLLLxwAAANwAAAAPAAAAAAAA&#10;AAAAAAAAAKECAABkcnMvZG93bnJldi54bWxQSwUGAAAAAAQABAD5AAAAlQMAAAAA&#10;" strokecolor="black [3213]" strokeweight="1pt"/>
                <v:line id="Connecteur droit 525" o:spid="_x0000_s1030" style="position:absolute;rotation:45;visibility:visible;mso-wrap-style:square" from="-12077,307101" to="74044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Gft8UAAADcAAAADwAAAGRycy9kb3ducmV2LnhtbESPT2sCMRTE7wW/Q3iCt5rsWqVsjSIF&#10;qZRe/IPnx+a5u7h52Saprn76plDwOMzMb5j5sretuJAPjWMN2ViBIC6dabjScNivn19BhIhssHVM&#10;Gm4UYLkYPM2xMO7KW7rsYiUShEOBGuoYu0LKUNZkMYxdR5y8k/MWY5K+ksbjNcFtK3OlZtJiw2mh&#10;xo7eayrPux+rIc/kl8/UZv1yuk+Octt8qvjxrfVo2K/eQETq4yP8394YDdN8Cn9n0hG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Gft8UAAADcAAAADwAAAAAAAAAA&#10;AAAAAAChAgAAZHJzL2Rvd25yZXYueG1sUEsFBgAAAAAEAAQA+QAAAJMDAAAAAA==&#10;" strokecolor="black [3213]" strokeweight="1pt"/>
                <v:line id="Connecteur droit 526" o:spid="_x0000_s1031" style="position:absolute;rotation:45;visibility:visible;mso-wrap-style:square" from="81088,312277" to="167209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MBwMUAAADcAAAADwAAAGRycy9kb3ducmV2LnhtbESPT2sCMRTE74V+h/AKvdVk11ZkaxQR&#10;RJFe/IPnx+a5u3TzsiZRt376plDwOMzMb5jJrLetuJIPjWMN2UCBIC6dabjScNgv38YgQkQ22Dom&#10;DT8UYDZ9fppgYdyNt3TdxUokCIcCNdQxdoWUoazJYhi4jjh5J+ctxiR9JY3HW4LbVuZKjaTFhtNC&#10;jR0taiq/dxerIc/kl8/Uevl+ug+PcttsVFydtX596eefICL18RH+b6+Nho98BH9n0hGQ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MBwMUAAADcAAAADwAAAAAAAAAA&#10;AAAAAAChAgAAZHJzL2Rvd25yZXYueG1sUEsFBgAAAAAEAAQA+QAAAJMDAAAAAA==&#10;" strokecolor="black [3213]" strokeweight="1pt"/>
                <v:line id="Connecteur droit 527" o:spid="_x0000_s1032" style="position:absolute;rotation:45;visibility:visible;mso-wrap-style:square" from="162177,307101" to="248592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+kW8UAAADcAAAADwAAAGRycy9kb3ducmV2LnhtbESPT2sCMRTE70K/Q3iF3jTZrf3D1igi&#10;SEW8aEvPj81zd+nmZU2ibv30Rih4HGbmN8xk1ttWnMiHxrGGbKRAEJfONFxp+P5aDt9BhIhssHVM&#10;Gv4owGz6MJhgYdyZt3TaxUokCIcCNdQxdoWUoazJYhi5jjh5e+ctxiR9JY3Hc4LbVuZKvUqLDaeF&#10;Gjta1FT+7o5WQ57Jjc/UajneX55/5LZZq/h50PrpsZ9/gIjUx3v4v70yGl7yN7idSUdAT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++kW8UAAADcAAAADwAAAAAAAAAA&#10;AAAAAAChAgAAZHJzL2Rvd25yZXYueG1sUEsFBgAAAAAEAAQA+QAAAJMDAAAAAA==&#10;" strokecolor="black [3213]" strokeweight="1pt"/>
                <v:line id="Connecteur droit 528" o:spid="_x0000_s1033" style="position:absolute;rotation:45;visibility:visible;mso-wrap-style:square" from="246715,312277" to="33313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AwKcEAAADcAAAADwAAAGRycy9kb3ducmV2LnhtbERPy2oCMRTdF/yHcIXuajJjKzIaRQqi&#10;SDc+cH2ZXGcGJzdjkurUr28WhS4P5z1f9rYVd/KhcawhGykQxKUzDVcaTsf12xREiMgGW8ek4YcC&#10;LBeDlzkWxj14T/dDrEQK4VCghjrGrpAylDVZDCPXESfu4rzFmKCvpPH4SOG2lblSE2mx4dRQY0ef&#10;NZXXw7fVkGfyy2dqu36/PMdnuW92Km5uWr8O+9UMRKQ+/ov/3Fuj4SNPa9OZdATk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cDApwQAAANwAAAAPAAAAAAAAAAAAAAAA&#10;AKECAABkcnMvZG93bnJldi54bWxQSwUGAAAAAAQABAD5AAAAjwMAAAAA&#10;" strokecolor="black [3213]" strokeweight="1pt"/>
                <v:line id="Connecteur droit 529" o:spid="_x0000_s1034" style="position:absolute;rotation:45;visibility:visible;mso-wrap-style:square" from="329529,312277" to="41565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yVssUAAADcAAAADwAAAGRycy9kb3ducmV2LnhtbESPQWsCMRSE70L/Q3iF3jTZrS3t1igi&#10;SEW8aEvPj81zd+nmZU2ibv31Rih4HGbmG2Yy620rTuRD41hDNlIgiEtnGq40fH8th28gQkQ22Dom&#10;DX8UYDZ9GEywMO7MWzrtYiUShEOBGuoYu0LKUNZkMYxcR5y8vfMWY5K+ksbjOcFtK3OlXqXFhtNC&#10;jR0taip/d0erIc/kxmdqtRzvL88/ctusVfw8aP302M8/QETq4z38314ZDS/5O9zOpCM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TyVssUAAADcAAAADwAAAAAAAAAA&#10;AAAAAAChAgAAZHJzL2Rvd25yZXYueG1sUEsFBgAAAAAEAAQA+QAAAJMDAAAAAA==&#10;" strokecolor="black [3213]" strokeweight="1pt"/>
                <v:line id="Connecteur droit 530" o:spid="_x0000_s1035" style="position:absolute;rotation:45;visibility:visible;mso-wrap-style:square" from="407166,312277" to="493287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+q8sIAAADcAAAADwAAAGRycy9kb3ducmV2LnhtbERPz2vCMBS+C/sfwht406Q6h9SmMgYy&#10;GbvYiedH82zLmpcuybTur18OA48f3+9iO9peXMiHzrGGbK5AENfOdNxoOH7uZmsQISIb7B2ThhsF&#10;2JYPkwJz4658oEsVG5FCOOSooY1xyKUMdUsWw9wNxIk7O28xJugbaTxeU7jt5UKpZ2mx49TQ4kCv&#10;LdVf1Y/VsMjkh8/Ufvd0/l2e5KF7V/HtW+vp4/iyARFpjHfxv3tvNKyWaX46k46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d+q8sIAAADcAAAADwAAAAAAAAAAAAAA&#10;AAChAgAAZHJzL2Rvd25yZXYueG1sUEsFBgAAAAAEAAQA+QAAAJADAAAAAA==&#10;" strokecolor="black [3213]" strokeweight="1pt"/>
                <w10:wrap type="through"/>
              </v:group>
            </w:pict>
          </mc:Fallback>
        </mc:AlternateContent>
      </w:r>
      <w:r w:rsidR="001D369A" w:rsidRPr="001E7948">
        <w:rPr>
          <w:rFonts w:ascii="Arial Narrow" w:hAnsi="Arial Narrow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871AECF" wp14:editId="3C4C3E40">
                <wp:simplePos x="0" y="0"/>
                <wp:positionH relativeFrom="column">
                  <wp:posOffset>628650</wp:posOffset>
                </wp:positionH>
                <wp:positionV relativeFrom="paragraph">
                  <wp:posOffset>145977</wp:posOffset>
                </wp:positionV>
                <wp:extent cx="446400" cy="370800"/>
                <wp:effectExtent l="19050" t="0" r="49530" b="10795"/>
                <wp:wrapNone/>
                <wp:docPr id="531" name="Groupe 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46400" cy="370800"/>
                          <a:chOff x="0" y="0"/>
                          <a:chExt cx="374465" cy="309889"/>
                        </a:xfrm>
                      </wpg:grpSpPr>
                      <wps:wsp>
                        <wps:cNvPr id="532" name="Triangle isocèle 532"/>
                        <wps:cNvSpPr/>
                        <wps:spPr>
                          <a:xfrm>
                            <a:off x="56072" y="0"/>
                            <a:ext cx="257965" cy="148281"/>
                          </a:xfrm>
                          <a:prstGeom prst="triangl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Ellipse 533"/>
                        <wps:cNvSpPr/>
                        <wps:spPr>
                          <a:xfrm>
                            <a:off x="51759" y="146649"/>
                            <a:ext cx="103505" cy="10350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Ellipse 534"/>
                        <wps:cNvSpPr/>
                        <wps:spPr>
                          <a:xfrm>
                            <a:off x="211347" y="146649"/>
                            <a:ext cx="103505" cy="10350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Connecteur droit 535"/>
                        <wps:cNvCnPr/>
                        <wps:spPr>
                          <a:xfrm>
                            <a:off x="0" y="250166"/>
                            <a:ext cx="360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6" name="Connecteur droit 536"/>
                        <wps:cNvCnPr/>
                        <wps:spPr>
                          <a:xfrm rot="2700000">
                            <a:off x="-10783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7" name="Connecteur droit 537"/>
                        <wps:cNvCnPr/>
                        <wps:spPr>
                          <a:xfrm rot="2700000">
                            <a:off x="66855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8" name="Connecteur droit 538"/>
                        <wps:cNvCnPr/>
                        <wps:spPr>
                          <a:xfrm rot="2700000">
                            <a:off x="135866" y="273889"/>
                            <a:ext cx="7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9" name="Connecteur droit 539"/>
                        <wps:cNvCnPr/>
                        <wps:spPr>
                          <a:xfrm rot="2700000">
                            <a:off x="204878" y="273889"/>
                            <a:ext cx="7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0" name="Connecteur droit 540"/>
                        <wps:cNvCnPr/>
                        <wps:spPr>
                          <a:xfrm rot="2700000">
                            <a:off x="273889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" name="Connecteur droit 541"/>
                        <wps:cNvCnPr/>
                        <wps:spPr>
                          <a:xfrm rot="2700000">
                            <a:off x="338587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329AA" id="Groupe 531" o:spid="_x0000_s1026" style="position:absolute;margin-left:49.5pt;margin-top:11.5pt;width:35.15pt;height:29.2pt;z-index:251729920" coordsize="374465,309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">
                <o:lock v:ext="edit" aspectratio="t"/>
                <v:shape id="Triangle isocèle 532" o:spid="_x0000_s1027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PXX8YA&#10;AADcAAAADwAAAGRycy9kb3ducmV2LnhtbESPQWvCQBSE70L/w/IK3nRTNSqpq5SKINiLVg/eXrPP&#10;JDb7NmRXE/31XUHocZiZb5jZojWluFLtCssK3voRCOLU6oIzBfvvVW8KwnlkjaVlUnAjB4v5S2eG&#10;ibYNb+m685kIEHYJKsi9rxIpXZqTQde3FXHwTrY26IOsM6lrbALclHIQRWNpsOCwkGNFnzmlv7uL&#10;USAvk+3dxZvJVxOP5einOSzPx5VS3df24x2Ep9b/h5/ttVYQDwfwOBOO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PXX8YAAADcAAAADwAAAAAAAAAAAAAAAACYAgAAZHJz&#10;L2Rvd25yZXYueG1sUEsFBgAAAAAEAAQA9QAAAIsDAAAAAA==&#10;" filled="f" strokecolor="black [3213]" strokeweight="1pt"/>
                <v:oval id="Ellipse 533" o:spid="_x0000_s1028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zHMMA&#10;AADcAAAADwAAAGRycy9kb3ducmV2LnhtbESPW4vCMBSE34X9D+EIvsiaaFGkGmURvOyjlx9waM62&#10;xeakNLGXf28WFvZxmJlvmO2+t5VoqfGlYw3zmQJBnDlTcq7hcT9+rkH4gGywckwaBvKw332Mtpga&#10;1/GV2lvIRYSwT1FDEUKdSumzgiz6mauJo/fjGoshyiaXpsEuwm0lF0qtpMWS40KBNR0Kyp63l9XQ&#10;nhYXmg44dPm6HtR1ev5+qkTrybj/2oAI1If/8F/7YjQskwR+z8QjIH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YzHMMAAADcAAAADwAAAAAAAAAAAAAAAACYAgAAZHJzL2Rv&#10;d25yZXYueG1sUEsFBgAAAAAEAAQA9QAAAIgDAAAAAA==&#10;" filled="f" strokecolor="black [3213]" strokeweight="1pt"/>
                <v:oval id="Ellipse 534" o:spid="_x0000_s1029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+raMIA&#10;AADcAAAADwAAAGRycy9kb3ducmV2LnhtbESP3YrCMBSE74V9h3AEb0QT/xapRlkW1tVLdR/g0Bzb&#10;YnNSmtift98IgpfDzHzDbPedLUVDtS8ca5hNFQji1JmCMw1/15/JGoQPyAZLx6ShJw/73cdgi4lx&#10;LZ+puYRMRAj7BDXkIVSJlD7NyaKfuoo4ejdXWwxR1pk0NbYRbks5V+pTWiw4LuRY0XdO6f3ysBqa&#10;w/xI4x77NltXvTqPf093tdB6NOy+NiACdeEdfrWPRsNqsYTnmXg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6towgAAANwAAAAPAAAAAAAAAAAAAAAAAJgCAABkcnMvZG93&#10;bnJldi54bWxQSwUGAAAAAAQABAD1AAAAhwMAAAAA&#10;" filled="f" strokecolor="black [3213]" strokeweight="1pt"/>
                <v:line id="Connecteur droit 535" o:spid="_x0000_s1030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WBjcYAAADcAAAADwAAAGRycy9kb3ducmV2LnhtbESPQWvCQBSE74L/YXlCL6VuVGJrdBVR&#10;hF5EjB7q7ZF9JsHs25Ddmvjv3ULB4zAz3zCLVWcqcafGlZYVjIYRCOLM6pJzBefT7uMLhPPIGivL&#10;pOBBDlbLfm+BibYtH+me+lwECLsEFRTe14mULivIoBvamjh4V9sY9EE2udQNtgFuKjmOoqk0WHJY&#10;KLCmTUHZLf01CrbnaZvO8vjzfTTZdzM+jH8ue6PU26Bbz0F46vwr/N/+1griSQx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VgY3GAAAA3AAAAA8AAAAAAAAA&#10;AAAAAAAAoQIAAGRycy9kb3ducmV2LnhtbFBLBQYAAAAABAAEAPkAAACUAwAAAAA=&#10;" strokecolor="black [3213]" strokeweight="1pt"/>
                <v:line id="Connecteur droit 536" o:spid="_x0000_s1031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qXHcUAAADcAAAADwAAAGRycy9kb3ducmV2LnhtbESPW2sCMRSE3wv+h3AKfavJekPWjSKC&#10;VEpftKXPh83ZC92crEmq2/56UxD6OMzMN0yxGWwnLuRD61hDNlYgiEtnWq41fLzvn5cgQkQ22Dkm&#10;DT8UYLMePRSYG3flI11OsRYJwiFHDU2MfS5lKBuyGMauJ05e5bzFmKSvpfF4TXDbyYlSC2mx5bTQ&#10;YE+7hsqv07fVMMnkm8/UYT+rfqef8ti+qvhy1vrpcdiuQEQa4n/43j4YDfPpAv7OpCM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qXHcUAAADcAAAADwAAAAAAAAAA&#10;AAAAAAChAgAAZHJzL2Rvd25yZXYueG1sUEsFBgAAAAAEAAQA+QAAAJMDAAAAAA==&#10;" strokecolor="black [3213]" strokeweight="1pt"/>
                <v:line id="Connecteur droit 537" o:spid="_x0000_s1032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YyhsUAAADcAAAADwAAAGRycy9kb3ducmV2LnhtbESPT2sCMRTE74V+h/AKvdVktVVZjSKC&#10;KNKLf/D82Dx3l25etkmqaz+9KRQ8DjPzG2Y672wjLuRD7VhD1lMgiAtnai41HA+rtzGIEJENNo5J&#10;w40CzGfPT1PMjbvyji77WIoE4ZCjhirGNpcyFBVZDD3XEifv7LzFmKQvpfF4TXDbyL5SQ2mx5rRQ&#10;YUvLioqv/Y/V0M/kp8/UZvV+/h2c5K7eqrj+1vr1pVtMQETq4iP8394YDR+DEfydS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YyhsUAAADcAAAADwAAAAAAAAAA&#10;AAAAAAChAgAAZHJzL2Rvd25yZXYueG1sUEsFBgAAAAAEAAQA+QAAAJMDAAAAAA==&#10;" strokecolor="black [3213]" strokeweight="1pt"/>
                <v:line id="Connecteur droit 538" o:spid="_x0000_s1033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mm9MIAAADcAAAADwAAAGRycy9kb3ducmV2LnhtbERPz2vCMBS+C/sfwht406Q6h9SmMgYy&#10;GbvYiedH82zLmpcuybTur18OA48f3+9iO9peXMiHzrGGbK5AENfOdNxoOH7uZmsQISIb7B2ThhsF&#10;2JYPkwJz4658oEsVG5FCOOSooY1xyKUMdUsWw9wNxIk7O28xJugbaTxeU7jt5UKpZ2mx49TQ4kCv&#10;LdVf1Y/VsMjkh8/Ufvd0/l2e5KF7V/HtW+vp4/iyARFpjHfxv3tvNKyWaW06k46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6mm9MIAAADcAAAADwAAAAAAAAAAAAAA&#10;AAChAgAAZHJzL2Rvd25yZXYueG1sUEsFBgAAAAAEAAQA+QAAAJADAAAAAA==&#10;" strokecolor="black [3213]" strokeweight="1pt"/>
                <v:line id="Connecteur droit 539" o:spid="_x0000_s1034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UDb8UAAADcAAAADwAAAGRycy9kb3ducmV2LnhtbESPT2sCMRTE74V+h/AKvdVktRVdjSKC&#10;KNKLf/D82Dx3l25etkmqaz+9KRQ8DjPzG2Y672wjLuRD7VhD1lMgiAtnai41HA+rtxGIEJENNo5J&#10;w40CzGfPT1PMjbvyji77WIoE4ZCjhirGNpcyFBVZDD3XEifv7LzFmKQvpfF4TXDbyL5SQ2mx5rRQ&#10;YUvLioqv/Y/V0M/kp8/UZvV+/h2c5K7eqrj+1vr1pVtMQETq4iP8394YDR+DMfydS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UDb8UAAADcAAAADwAAAAAAAAAA&#10;AAAAAAChAgAAZHJzL2Rvd25yZXYueG1sUEsFBgAAAAAEAAQA+QAAAJMDAAAAAA==&#10;" strokecolor="black [3213]" strokeweight="1pt"/>
                <v:line id="Connecteur droit 540" o:spid="_x0000_s1035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nZj8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pp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2dmPwQAAANwAAAAPAAAAAAAAAAAAAAAA&#10;AKECAABkcnMvZG93bnJldi54bWxQSwUGAAAAAAQABAD5AAAAjwMAAAAA&#10;" strokecolor="black [3213]" strokeweight="1pt"/>
                <v:line id="Connecteur droit 541" o:spid="_x0000_s1036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V8FMQAAADcAAAADwAAAGRycy9kb3ducmV2LnhtbESPT2sCMRTE74LfITyhN03WWpHVKFIQ&#10;pfTiHzw/Ns/dxc3LNom67advCgWPw8z8hlmsOtuIO/lQO9aQjRQI4sKZmksNp+NmOAMRIrLBxjFp&#10;+KYAq2W/t8DcuAfv6X6IpUgQDjlqqGJscylDUZHFMHItcfIuzluMSfpSGo+PBLeNHCs1lRZrTgsV&#10;tvReUXE93KyGcSY/faZ2m8nl5/Us9/WHitsvrV8G3XoOIlIXn+H/9s5oeJtk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lXwUxAAAANwAAAAPAAAAAAAAAAAA&#10;AAAAAKECAABkcnMvZG93bnJldi54bWxQSwUGAAAAAAQABAD5AAAAkgMAAAAA&#10;" strokecolor="black [3213]" strokeweight="1pt"/>
              </v:group>
            </w:pict>
          </mc:Fallback>
        </mc:AlternateContent>
      </w:r>
    </w:p>
    <w:p w:rsidR="00EF706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A91A53" wp14:editId="6163A357">
                <wp:simplePos x="0" y="0"/>
                <wp:positionH relativeFrom="column">
                  <wp:posOffset>2932646</wp:posOffset>
                </wp:positionH>
                <wp:positionV relativeFrom="paragraph">
                  <wp:posOffset>186323</wp:posOffset>
                </wp:positionV>
                <wp:extent cx="1000665" cy="302741"/>
                <wp:effectExtent l="0" t="0" r="0" b="2540"/>
                <wp:wrapNone/>
                <wp:docPr id="509" name="Zone de text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00665" cy="302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05B6" w:rsidRPr="002278FC" w:rsidRDefault="00F905B6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  <w:sz w:val="24"/>
                              </w:rPr>
                              <w:t>L</w:t>
                            </w:r>
                            <w:r w:rsidR="004212B9">
                              <w:rPr>
                                <w:rFonts w:ascii="Arial" w:hAnsi="Arial" w:cs="Arial"/>
                                <w:sz w:val="24"/>
                              </w:rPr>
                              <w:t xml:space="preserve"> = 5.00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91A53" id="Zone de texte 509" o:spid="_x0000_s1041" type="#_x0000_t202" style="position:absolute;left:0;text-align:left;margin-left:230.9pt;margin-top:14.65pt;width:78.8pt;height:23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" filled="f" stroked="f" strokeweight=".5pt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2278FC">
                        <w:rPr>
                          <w:rFonts w:ascii="Arial" w:hAnsi="Arial" w:cs="Arial"/>
                          <w:sz w:val="24"/>
                        </w:rPr>
                        <w:t>L</w:t>
                      </w:r>
                      <w:r w:rsidR="004212B9">
                        <w:rPr>
                          <w:rFonts w:ascii="Arial" w:hAnsi="Arial" w:cs="Arial"/>
                          <w:sz w:val="24"/>
                        </w:rPr>
                        <w:t xml:space="preserve"> = 5.00 m</w:t>
                      </w:r>
                    </w:p>
                  </w:txbxContent>
                </v:textbox>
              </v:shape>
            </w:pict>
          </mc:Fallback>
        </mc:AlternateContent>
      </w:r>
    </w:p>
    <w:p w:rsidR="00EF706F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5FDD340" wp14:editId="159E06EF">
                <wp:simplePos x="0" y="0"/>
                <wp:positionH relativeFrom="column">
                  <wp:posOffset>833747</wp:posOffset>
                </wp:positionH>
                <wp:positionV relativeFrom="paragraph">
                  <wp:posOffset>29349</wp:posOffset>
                </wp:positionV>
                <wp:extent cx="5074719" cy="287563"/>
                <wp:effectExtent l="19050" t="0" r="50165" b="36830"/>
                <wp:wrapNone/>
                <wp:docPr id="503" name="Groupe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719" cy="287563"/>
                          <a:chOff x="0" y="0"/>
                          <a:chExt cx="5076000" cy="287655"/>
                        </a:xfrm>
                      </wpg:grpSpPr>
                      <wps:wsp>
                        <wps:cNvPr id="500" name="Connecteur droit 500"/>
                        <wps:cNvCnPr/>
                        <wps:spPr>
                          <a:xfrm>
                            <a:off x="12357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1" name="Connecteur droit 501"/>
                        <wps:cNvCnPr/>
                        <wps:spPr>
                          <a:xfrm>
                            <a:off x="5066270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" name="Connecteur droit 502"/>
                        <wps:cNvCnPr/>
                        <wps:spPr>
                          <a:xfrm>
                            <a:off x="0" y="191530"/>
                            <a:ext cx="5076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olid"/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52189D" id="Groupe 503" o:spid="_x0000_s1026" style="position:absolute;margin-left:65.65pt;margin-top:2.3pt;width:399.6pt;height:22.65pt;z-index:251673600" coordsize="50760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">
                <v:line id="Connecteur droit 500" o:spid="_x0000_s1027" style="position:absolute;visibility:visible;mso-wrap-style:square" from="123,0" to="123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+gYcIAAADc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ySOD+eiUdAr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+gYcIAAADcAAAADwAAAAAAAAAAAAAA&#10;AAChAgAAZHJzL2Rvd25yZXYueG1sUEsFBgAAAAAEAAQA+QAAAJADAAAAAA==&#10;" strokecolor="black [3213]"/>
                <v:line id="Connecteur droit 501" o:spid="_x0000_s1028" style="position:absolute;visibility:visible;mso-wrap-style:square" from="50662,0" to="50662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MF+sUAAADcAAAADwAAAGRycy9kb3ducmV2LnhtbESPQWvCQBSE7wX/w/IEb3UTQSPRVYIg&#10;WHvStvT6yD6TtNm3YXcbo7++KxR6HGbmG2a9HUwrenK+sawgnSYgiEurG64UvL/tn5cgfEDW2Fom&#10;BTfysN2MntaYa3vlE/XnUIkIYZ+jgjqELpfSlzUZ9FPbEUfvYp3BEKWrpHZ4jXDTylmSLKTBhuNC&#10;jR3taiq/zz9GwbI8frkiK17S+UeX3fvZ62L/mSk1GQ/FCkSgIfyH/9oHrWCepPA4E4+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+MF+sUAAADcAAAADwAAAAAAAAAA&#10;AAAAAAChAgAAZHJzL2Rvd25yZXYueG1sUEsFBgAAAAAEAAQA+QAAAJMDAAAAAA==&#10;" strokecolor="black [3213]"/>
                <v:line id="Connecteur droit 502" o:spid="_x0000_s1029" style="position:absolute;visibility:visible;mso-wrap-style:square" from="0,1915" to="50760,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Nl6sAAAADcAAAADwAAAGRycy9kb3ducmV2LnhtbESP3YrCMBSE7wXfIZwF72yylRWpRlkE&#10;WUG88OcBDs3ZpticlCZb69sbQdjLYWa+YVabwTWipy7UnjV8ZgoEcelNzZWG62U3XYAIEdlg45k0&#10;PCjAZj0erbAw/s4n6s+xEgnCoUANNsa2kDKUlhyGzLfEyfv1ncOYZFdJ0+E9wV0jc6Xm0mHNacFi&#10;S1tL5e385xLFHNnO8iPvfJ9TVPLH3A6s9eRj+F6CiDTE//C7vTcavlQOrzPpCMj1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6DZerAAAAA3AAAAA8AAAAAAAAAAAAAAAAA&#10;oQIAAGRycy9kb3ducmV2LnhtbFBLBQYAAAAABAAEAPkAAACOAwAAAAA=&#10;" strokecolor="black [3213]">
                  <v:stroke startarrow="open" endarrow="open"/>
                </v:line>
              </v:group>
            </w:pict>
          </mc:Fallback>
        </mc:AlternateContent>
      </w:r>
    </w:p>
    <w:p w:rsidR="00EF706F" w:rsidRDefault="00EF706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2278FC" w:rsidRDefault="002278FC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1D369A" w:rsidRDefault="001D369A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B607C1" w:rsidRDefault="003C62BB" w:rsidP="007A4D9A">
      <w:pPr>
        <w:pStyle w:val="Sous-titre"/>
        <w:rPr>
          <w:lang w:eastAsia="fr-FR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7FCB1CE" wp14:editId="143E03F4">
                <wp:simplePos x="0" y="0"/>
                <wp:positionH relativeFrom="margin">
                  <wp:posOffset>4628496</wp:posOffset>
                </wp:positionH>
                <wp:positionV relativeFrom="paragraph">
                  <wp:posOffset>204507</wp:posOffset>
                </wp:positionV>
                <wp:extent cx="1046480" cy="924776"/>
                <wp:effectExtent l="0" t="0" r="0" b="0"/>
                <wp:wrapNone/>
                <wp:docPr id="542" name="Groupe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924776"/>
                          <a:chOff x="0" y="-50779"/>
                          <a:chExt cx="1370494" cy="1320986"/>
                        </a:xfrm>
                      </wpg:grpSpPr>
                      <wps:wsp>
                        <wps:cNvPr id="543" name="Connecteur droit avec flèche 543"/>
                        <wps:cNvCnPr/>
                        <wps:spPr>
                          <a:xfrm>
                            <a:off x="134754" y="962526"/>
                            <a:ext cx="756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4" name="Connecteur droit avec flèche 544"/>
                        <wps:cNvCnPr/>
                        <wps:spPr>
                          <a:xfrm rot="16200000" flipV="1">
                            <a:off x="-178068" y="630454"/>
                            <a:ext cx="75565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67" y="-50779"/>
                            <a:ext cx="615868" cy="50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62BB" w:rsidRPr="00B607C1" w:rsidRDefault="003C62BB">
                              <w:pP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  <w:t>Y+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176" y="765676"/>
                            <a:ext cx="551318" cy="504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62BB" w:rsidRDefault="003C62BB">
                              <w:r w:rsidRPr="009656DC"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X</w:t>
                              </w:r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7" name="Arc 547"/>
                        <wps:cNvSpPr/>
                        <wps:spPr>
                          <a:xfrm>
                            <a:off x="0" y="577515"/>
                            <a:ext cx="567891" cy="567623"/>
                          </a:xfrm>
                          <a:prstGeom prst="arc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51679" y="451680"/>
                            <a:ext cx="777606" cy="47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C62BB" w:rsidRDefault="003C62BB">
                              <w:r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Mfz+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FCB1CE" id="Groupe 542" o:spid="_x0000_s1042" style="position:absolute;left:0;text-align:left;margin-left:364.45pt;margin-top:16.1pt;width:82.4pt;height:72.8pt;z-index:251731968;mso-position-horizontal-relative:margin;mso-width-relative:margin;mso-height-relative:margin" coordorigin=",-507" coordsize="13704,13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">
                <v:shape id="Connecteur droit avec flèche 543" o:spid="_x0000_s1043" type="#_x0000_t32" style="position:absolute;left:1347;top:9625;width:75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u5DcUAAADcAAAADwAAAGRycy9kb3ducmV2LnhtbESPQW+CQBSE7yb+h80z6U0Xa9sYymK0&#10;WNMr0EtvL+wrIOxbwm4V/73bpEmPk5n5JpPsJtOLC42utaxgvYpAEFdWt1wr+Czfl1sQziNr7C2T&#10;ghs52KXzWYKxtlfO6VL4WgQIuxgVNN4PsZSuasigW9mBOHjfdjTogxxrqUe8Brjp5WMUvUiDLYeF&#10;Bgd6a6jqih+jwJyOm2PVnfM8O2Tl1G0Lzr5uSj0spv0rCE+T/w//tT+0guenDfyeCUdApn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Vu5DcUAAADcAAAADwAAAAAAAAAA&#10;AAAAAAChAgAAZHJzL2Rvd25yZXYueG1sUEsFBgAAAAAEAAQA+QAAAJMDAAAAAA==&#10;" strokecolor="black [3213]" strokeweight="2.25pt">
                  <v:stroke endarrow="block"/>
                </v:shape>
                <v:shape id="Connecteur droit avec flèche 544" o:spid="_x0000_s1044" type="#_x0000_t32" style="position:absolute;left:-1781;top:6304;width:7556;height:0;rotation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O0d8UAAADcAAAADwAAAGRycy9kb3ducmV2LnhtbESPS4vCQBCE7wv+h6EFb+vEJxodxV0Q&#10;vazg46C3JtMmwUxPyIwx+ut3FhY8FlX1FTVfNqYQNVUut6yg141AECdW55wqOB3XnxMQziNrLCyT&#10;gic5WC5aH3OMtX3wnuqDT0WAsItRQeZ9GUvpkowMuq4tiYN3tZVBH2SVSl3hI8BNIftRNJYGcw4L&#10;GZb0nVFyO9yNgmhzfo7Zv7DOR4PB5fL1s9PHqVKddrOagfDU+Hf4v73VCkbDIfydCU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O0d8UAAADcAAAADwAAAAAAAAAA&#10;AAAAAAChAgAAZHJzL2Rvd25yZXYueG1sUEsFBgAAAAAEAAQA+QAAAJMDAAAAAA==&#10;" strokecolor="black [3213]" strokeweight="2.25pt">
                  <v:stroke endarrow="block"/>
                </v:shape>
                <v:shape id="_x0000_s1045" type="#_x0000_t202" style="position:absolute;left:323;top:-507;width:6159;height:5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pocMA&#10;AADcAAAADwAAAGRycy9kb3ducmV2LnhtbESPT4vCMBTE7wt+h/AEb2viYhetRhEXwZPL+g+8PZpn&#10;W2xeShNt/fabhQWPw8z8hpkvO1uJBzW+dKxhNFQgiDNnSs41HA+b9wkIH5ANVo5Jw5M8LBe9tzmm&#10;xrX8Q499yEWEsE9RQxFCnUrps4Is+qGriaN3dY3FEGWTS9NgG+G2kh9KfUqLJceFAmtaF5Td9ner&#10;4bS7Xs5j9Z1/2aRuXack26nUetDvVjMQgbrwCv+3t0ZDMk7g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KpocMAAADcAAAADwAAAAAAAAAAAAAAAACYAgAAZHJzL2Rv&#10;d25yZXYueG1sUEsFBgAAAAAEAAQA9QAAAIgDAAAAAA==&#10;" filled="f" stroked="f">
                  <v:textbox>
                    <w:txbxContent>
                      <w:p w:rsidR="003C62BB" w:rsidRPr="00B607C1" w:rsidRDefault="003C62BB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</w:rPr>
                          <w:t>Y+</w:t>
                        </w:r>
                      </w:p>
                    </w:txbxContent>
                  </v:textbox>
                </v:shape>
                <v:shape id="_x0000_s1046" type="#_x0000_t202" style="position:absolute;left:8191;top:7656;width:5513;height:5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31sMA&#10;AADcAAAADwAAAGRycy9kb3ducmV2LnhtbESPT4vCMBTE7wt+h/AEb2vioqLVKLIi7ElZ/4G3R/Ns&#10;i81LaaLtfnsjLHgcZuY3zHzZ2lI8qPaFYw2DvgJBnDpTcKbheNh8TkD4gGywdEwa/sjDctH5mGNi&#10;XMO/9NiHTEQI+wQ15CFUiZQ+zcmi77uKOHpXV1sMUdaZNDU2EW5L+aXUWFosOC7kWNF3Tultf7ca&#10;Ttvr5TxUu2xtR1XjWiXZTqXWvW67moEI1IZ3+L/9YzSMhmN4nY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A31sMAAADcAAAADwAAAAAAAAAAAAAAAACYAgAAZHJzL2Rv&#10;d25yZXYueG1sUEsFBgAAAAAEAAQA9QAAAIgDAAAAAA==&#10;" filled="f" stroked="f">
                  <v:textbox>
                    <w:txbxContent>
                      <w:p w:rsidR="003C62BB" w:rsidRDefault="003C62BB">
                        <w:r w:rsidRPr="009656DC"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X</w:t>
                        </w:r>
                        <w:r>
                          <w:t>+</w:t>
                        </w:r>
                      </w:p>
                    </w:txbxContent>
                  </v:textbox>
                </v:shape>
                <v:shape id="Arc 547" o:spid="_x0000_s1047" style="position:absolute;top:5775;width:5678;height:5676;visibility:visible;mso-wrap-style:square;v-text-anchor:middle" coordsize="567891,567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3xUMQA&#10;AADcAAAADwAAAGRycy9kb3ducmV2LnhtbESPQWvCQBSE74L/YXlCb7qpNNWmWUWkgjdpWnt+ZF+y&#10;Idm3Ibua9N93C4Ueh5n5hsn3k+3EnQbfOFbwuEpAEJdON1wr+Pw4LbcgfEDW2DkmBd/kYb+bz3LM&#10;tBv5ne5FqEWEsM9QgQmhz6T0pSGLfuV64uhVbrAYohxqqQccI9x2cp0kz9Jiw3HBYE9HQ2Vb3KyC&#10;r4N1FW7M+pSex+qSXtuXC78p9bCYDq8gAk3hP/zXPmsF6dMG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d8VDEAAAA3AAAAA8AAAAAAAAAAAAAAAAAmAIAAGRycy9k&#10;b3ducmV2LnhtbFBLBQYAAAAABAAEAPUAAACJAwAAAAA=&#10;" path="m283945,nsc440764,,567891,127067,567891,283812r-283945,c283946,189208,283945,94604,283945,xem283945,nfc440764,,567891,127067,567891,283812e" filled="f" strokecolor="black [3213]" strokeweight="2.25pt">
                  <v:stroke startarrow="block"/>
                  <v:path arrowok="t" o:connecttype="custom" o:connectlocs="283945,0;567891,283812" o:connectangles="0,0"/>
                </v:shape>
                <v:shape id="_x0000_s1048" type="#_x0000_t202" style="position:absolute;left:4516;top:4516;width:7776;height:4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MGP78A&#10;AADcAAAADwAAAGRycy9kb3ducmV2LnhtbERPTYvCMBC9C/6HMII3TRSVtRpFFMHTLroqeBuasS02&#10;k9JE2/33m4Pg8fG+l+vWluJFtS8caxgNFQji1JmCMw3n3/3gC4QPyAZLx6ThjzysV93OEhPjGj7S&#10;6xQyEUPYJ6ghD6FKpPRpThb90FXEkbu72mKIsM6kqbGJ4baUY6Vm0mLBsSHHirY5pY/T02q4fN9v&#10;14n6yXZ2WjWuVZLtXGrd77WbBYhAbfiI3+6D0TCdxLXxTDwC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wwY/vwAAANwAAAAPAAAAAAAAAAAAAAAAAJgCAABkcnMvZG93bnJl&#10;di54bWxQSwUGAAAAAAQABAD1AAAAhAMAAAAA&#10;" filled="f" stroked="f">
                  <v:textbox>
                    <w:txbxContent>
                      <w:p w:rsidR="003C62BB" w:rsidRDefault="003C62BB">
                        <w:r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Mfz+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12196">
        <w:rPr>
          <w:lang w:eastAsia="fr-FR"/>
        </w:rPr>
        <w:t>on isole le système, on remplace l</w:t>
      </w:r>
      <w:r w:rsidR="00B607C1">
        <w:rPr>
          <w:lang w:eastAsia="fr-FR"/>
        </w:rPr>
        <w:t>es liaisons par leur</w:t>
      </w:r>
      <w:r w:rsidR="0051176C">
        <w:rPr>
          <w:lang w:eastAsia="fr-FR"/>
        </w:rPr>
        <w:t>s</w:t>
      </w:r>
      <w:r w:rsidR="00A12196">
        <w:rPr>
          <w:lang w:eastAsia="fr-FR"/>
        </w:rPr>
        <w:t xml:space="preserve"> inconnues de liaison :</w:t>
      </w:r>
    </w:p>
    <w:p w:rsidR="002278FC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2A727F" wp14:editId="39773739">
                <wp:simplePos x="0" y="0"/>
                <wp:positionH relativeFrom="column">
                  <wp:posOffset>3517837</wp:posOffset>
                </wp:positionH>
                <wp:positionV relativeFrom="paragraph">
                  <wp:posOffset>25585</wp:posOffset>
                </wp:positionV>
                <wp:extent cx="1087664" cy="278005"/>
                <wp:effectExtent l="0" t="0" r="0" b="0"/>
                <wp:wrapNone/>
                <wp:docPr id="3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664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2BB" w:rsidRPr="001D369A" w:rsidRDefault="003C62BB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1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=400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A727F" id="_x0000_s1049" type="#_x0000_t202" style="position:absolute;left:0;text-align:left;margin-left:277pt;margin-top:2pt;width:85.65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" filled="f" stroked="f">
                <v:textbox>
                  <w:txbxContent>
                    <w:p w:rsidR="003C62BB" w:rsidRPr="001D369A" w:rsidRDefault="003C62BB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1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=400 daN</w:t>
                      </w:r>
                    </w:p>
                  </w:txbxContent>
                </v:textbox>
              </v:shape>
            </w:pict>
          </mc:Fallback>
        </mc:AlternateContent>
      </w:r>
      <w:r w:rsidR="00505232"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D8E4B51" wp14:editId="46EC3273">
                <wp:simplePos x="0" y="0"/>
                <wp:positionH relativeFrom="column">
                  <wp:posOffset>105449</wp:posOffset>
                </wp:positionH>
                <wp:positionV relativeFrom="paragraph">
                  <wp:posOffset>108753</wp:posOffset>
                </wp:positionV>
                <wp:extent cx="6800215" cy="1664335"/>
                <wp:effectExtent l="0" t="0" r="0" b="0"/>
                <wp:wrapNone/>
                <wp:docPr id="148" name="Groupe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215" cy="1664335"/>
                          <a:chOff x="72542" y="74140"/>
                          <a:chExt cx="6800412" cy="1664585"/>
                        </a:xfrm>
                      </wpg:grpSpPr>
                      <wps:wsp>
                        <wps:cNvPr id="488" name="Connecteur droit 488"/>
                        <wps:cNvCnPr/>
                        <wps:spPr>
                          <a:xfrm>
                            <a:off x="784654" y="914400"/>
                            <a:ext cx="5022215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9" name="Connecteur droit avec flèche 489"/>
                        <wps:cNvCnPr/>
                        <wps:spPr>
                          <a:xfrm flipV="1">
                            <a:off x="784654" y="920578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0" name="Connecteur droit avec flèche 490"/>
                        <wps:cNvCnPr/>
                        <wps:spPr>
                          <a:xfrm flipV="1">
                            <a:off x="5776784" y="920578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616146" y="630194"/>
                            <a:ext cx="375213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2278FC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47584" y="1050324"/>
                            <a:ext cx="660991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644D8F" w:rsidRDefault="001D369A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Pr="00644D8F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A,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622" y="605481"/>
                            <a:ext cx="375213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2278FC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5" name="Connecteur droit avec flèche 145"/>
                        <wps:cNvCnPr/>
                        <wps:spPr>
                          <a:xfrm rot="16200000">
                            <a:off x="432487" y="556054"/>
                            <a:ext cx="0" cy="71988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721179" y="988540"/>
                            <a:ext cx="743902" cy="36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644D8F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="00681625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B</w:t>
                              </w:r>
                              <w:r w:rsidR="001D369A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,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227806" y="605481"/>
                            <a:ext cx="645148" cy="355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905B6" w:rsidRPr="00644D8F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="00681625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B</w:t>
                              </w:r>
                              <w:r w:rsidR="001D369A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, 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1" name="Connecteur droit avec flèche 511"/>
                        <wps:cNvCnPr/>
                        <wps:spPr>
                          <a:xfrm>
                            <a:off x="3323968" y="74140"/>
                            <a:ext cx="0" cy="817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" name="Connecteur droit avec flèche 133"/>
                        <wps:cNvCnPr/>
                        <wps:spPr>
                          <a:xfrm rot="5400000" flipH="1" flipV="1">
                            <a:off x="6190736" y="494270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8E4B51" id="Groupe 148" o:spid="_x0000_s1050" style="position:absolute;left:0;text-align:left;margin-left:8.3pt;margin-top:8.55pt;width:535.45pt;height:131.05pt;z-index:251680768;mso-width-relative:margin;mso-height-relative:margin" coordorigin="725,741" coordsize="68004,16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">
                <v:line id="Connecteur droit 488" o:spid="_x0000_s1051" style="position:absolute;visibility:visible;mso-wrap-style:square" from="7846,9144" to="58068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gpEMAAAADcAAAADwAAAGRycy9kb3ducmV2LnhtbERPTYvCMBC9C/sfwix401RZRLtGcReE&#10;RRHUetjj0IxNsZmUJGr99+YgeHy87/mys424kQ+1YwWjYQaCuHS65krBqVgPpiBCRNbYOCYFDwqw&#10;XHz05phrd+cD3Y6xEimEQ44KTIxtLmUoDVkMQ9cSJ+7svMWYoK+k9nhP4baR4yybSIs1pwaDLf0a&#10;Ki/Hq1WwmhWyPBU7s/Hnf7P1627f+B+l+p/d6htEpC6+xS/3n1bwNU1r05l0BO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04KRDAAAAA3AAAAA8AAAAAAAAAAAAAAAAA&#10;oQIAAGRycy9kb3ducmV2LnhtbFBLBQYAAAAABAAEAPkAAACOAwAAAAA=&#10;" strokecolor="#bfbfbf [2412]" strokeweight="6pt"/>
                <v:shape id="Connecteur droit avec flèche 489" o:spid="_x0000_s1052" type="#_x0000_t32" style="position:absolute;left:7846;top:9205;width:0;height:81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JYNcMAAADcAAAADwAAAGRycy9kb3ducmV2LnhtbESPUWvCQBCE34X+h2OFvoheKkU09RRR&#10;hD4Jjf6ANbcmqbm9kNto8u97hUIfh5n5hllve1erB7Wh8mzgbZaAIs69rbgwcDkfp0tQQZAt1p7J&#10;wEABtpuX0RpT65/8RY9MChUhHFI0UIo0qdYhL8lhmPmGOHo33zqUKNtC2xafEe5qPU+ShXZYcVwo&#10;saF9Sfk965yB7nBlmQzfcuKBs/2wm1B+OBnzOu53H6CEevkP/7U/rYH35Qp+z8QjoD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iWDXDAAAA3AAAAA8AAAAAAAAAAAAA&#10;AAAAoQIAAGRycy9kb3ducmV2LnhtbFBLBQYAAAAABAAEAPkAAACRAwAAAAA=&#10;" strokecolor="black [3213]" strokeweight="3pt">
                  <v:stroke endarrow="block"/>
                </v:shape>
                <v:shape id="Connecteur droit avec flèche 490" o:spid="_x0000_s1053" type="#_x0000_t32" style="position:absolute;left:57767;top:9205;width:0;height:81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Fndb8AAADcAAAADwAAAGRycy9kb3ducmV2LnhtbERPzYrCMBC+C/sOYRa8iKaKyFqNIoqw&#10;J8HqA8w2Y9vdZlKaUdu33xwEjx/f/3rbuVo9qA2VZwPTSQKKOPe24sLA9XIcf4EKgmyx9kwGegqw&#10;3XwM1pha/+QzPTIpVAzhkKKBUqRJtQ55SQ7DxDfEkbv51qFE2BbatviM4a7WsyRZaIcVx4YSG9qX&#10;lP9ld2fgfvhhGfW/cuKes32/G1F+OBkz/Ox2K1BCnbzFL/e3NTBfxvnxTDwCevM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sFndb8AAADcAAAADwAAAAAAAAAAAAAAAACh&#10;AgAAZHJzL2Rvd25yZXYueG1sUEsFBgAAAAAEAAQA+QAAAI0DAAAAAA==&#10;" strokecolor="black [3213]" strokeweight="3pt">
                  <v:stroke endarrow="block"/>
                </v:shape>
                <v:shape id="_x0000_s1054" type="#_x0000_t202" style="position:absolute;left:56161;top:6301;width:3752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<v:textbox>
                    <w:txbxContent>
                      <w:p w:rsidR="00F905B6" w:rsidRPr="002278FC" w:rsidRDefault="00F905B6">
                        <w:pPr>
                          <w:rPr>
                            <w:rFonts w:ascii="Arial" w:hAnsi="Arial" w:cs="Arial"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B</w:t>
                        </w:r>
                      </w:p>
                    </w:txbxContent>
                  </v:textbox>
                </v:shape>
                <v:shape id="_x0000_s1055" type="#_x0000_t202" style="position:absolute;left:7475;top:10503;width:6610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mIM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piDEAAAA3AAAAA8AAAAAAAAAAAAAAAAAmAIAAGRycy9k&#10;b3ducmV2LnhtbFBLBQYAAAAABAAEAPUAAACJAwAAAAA=&#10;" filled="f" stroked="f">
                  <v:textbox>
                    <w:txbxContent>
                      <w:p w:rsidR="00F905B6" w:rsidRPr="00644D8F" w:rsidRDefault="001D369A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Pr="00644D8F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A, y</w:t>
                        </w:r>
                      </w:p>
                    </w:txbxContent>
                  </v:textbox>
                </v:shape>
                <v:shape id="_x0000_s1056" type="#_x0000_t202" style="position:absolute;left:6796;top:6054;width:3752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Z8w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0he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GfMDBAAAA3AAAAA8AAAAAAAAAAAAAAAAAmAIAAGRycy9kb3du&#10;cmV2LnhtbFBLBQYAAAAABAAEAPUAAACGAwAAAAA=&#10;" filled="f" stroked="f">
                  <v:textbox>
                    <w:txbxContent>
                      <w:p w:rsidR="00F905B6" w:rsidRPr="002278FC" w:rsidRDefault="00F905B6">
                        <w:pPr>
                          <w:rPr>
                            <w:rFonts w:ascii="Arial" w:hAnsi="Arial" w:cs="Arial"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A</w:t>
                        </w:r>
                      </w:p>
                    </w:txbxContent>
                  </v:textbox>
                </v:shape>
                <v:shape id="Connecteur droit avec flèche 145" o:spid="_x0000_s1057" type="#_x0000_t32" style="position:absolute;left:4325;top:5559;width:0;height:7199;rotation:-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TLmcAAAADcAAAADwAAAGRycy9kb3ducmV2LnhtbERPTYvCMBC9L/gfwgh7W1O7rizVKCII&#10;e1U397GZbYvNpCZRu/56Iwje5vE+Z77sbSsu5EPjWMF4lIEgLp1puFLwu998fIMIEdlg65gU/FOA&#10;5WLwNsfCuCtv6bKLlUghHApUUMfYFVKGsiaLYeQ64sT9OW8xJugraTxeU7htZZ5lU2mx4dRQY0fr&#10;msrj7mwV9NPTLZ8cmq0m7bU+nHXOn2Ol3of9agYiUh9f4qf7x6T5ky94PJMukIs7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v0y5nAAAAA3AAAAA8AAAAAAAAAAAAAAAAA&#10;oQIAAGRycy9kb3ducmV2LnhtbFBLBQYAAAAABAAEAPkAAACOAwAAAAA=&#10;" strokecolor="black [3213]" strokeweight="3pt">
                  <v:stroke endarrow="block"/>
                </v:shape>
                <v:shape id="_x0000_s1058" type="#_x0000_t202" style="position:absolute;left:57211;top:9885;width:7439;height:3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Du8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NEA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XYDu8AAAADcAAAADwAAAAAAAAAAAAAAAACYAgAAZHJzL2Rvd25y&#10;ZXYueG1sUEsFBgAAAAAEAAQA9QAAAIUDAAAAAA==&#10;" filled="f" stroked="f">
                  <v:textbox>
                    <w:txbxContent>
                      <w:p w:rsidR="00F905B6" w:rsidRPr="00644D8F" w:rsidRDefault="00F905B6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="00681625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B</w:t>
                        </w:r>
                        <w:r w:rsidR="001D369A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, y</w:t>
                        </w:r>
                      </w:p>
                    </w:txbxContent>
                  </v:textbox>
                </v:shape>
                <v:shape id="_x0000_s1059" type="#_x0000_t202" style="position:absolute;left:62278;top:6054;width:6451;height:3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SdzM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g/X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pJ3MwgAAANwAAAAPAAAAAAAAAAAAAAAAAJgCAABkcnMvZG93&#10;bnJldi54bWxQSwUGAAAAAAQABAD1AAAAhwMAAAAA&#10;" filled="f" stroked="f">
                  <v:textbox>
                    <w:txbxContent>
                      <w:p w:rsidR="00F905B6" w:rsidRPr="00644D8F" w:rsidRDefault="00F905B6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="00681625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B</w:t>
                        </w:r>
                        <w:r w:rsidR="001D369A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, x</w:t>
                        </w:r>
                      </w:p>
                    </w:txbxContent>
                  </v:textbox>
                </v:shape>
                <v:shape id="Connecteur droit avec flèche 511" o:spid="_x0000_s1060" type="#_x0000_t32" style="position:absolute;left:33239;top:741;width:0;height:81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2sb8MAAADcAAAADwAAAGRycy9kb3ducmV2LnhtbESPzWrDMBCE74W+g9hCLiWRXWho3Sih&#10;PwR6Cmma3Bdpa5laK2NtHOfto0Chx2FmvmEWqzG0aqA+NZENlLMCFLGNruHawP57PX0ClQTZYRuZ&#10;DJwpwWp5e7PAysUTf9Gwk1plCKcKDXiRrtI6WU8B0yx2xNn7iX1AybKvtevxlOGh1Q9FMdcBG84L&#10;Hjt692R/d8dgINrDR/2m9zaVz0cZ/HaT7oWMmdyNry+ghEb5D/+1P52Bx7KE65l8BPTy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9rG/DAAAA3AAAAA8AAAAAAAAAAAAA&#10;AAAAoQIAAGRycy9kb3ducmV2LnhtbFBLBQYAAAAABAAEAPkAAACRAwAAAAA=&#10;" strokecolor="black [3213]" strokeweight="3pt">
                  <v:stroke endarrow="block"/>
                </v:shape>
                <v:shape id="Connecteur droit avec flèche 133" o:spid="_x0000_s1061" type="#_x0000_t32" style="position:absolute;left:61907;top:4942;width:0;height:8182;rotation:9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k4ucIAAADcAAAADwAAAGRycy9kb3ducmV2LnhtbERPS2sCMRC+F/wPYQRvNatCW1ajiKJY&#10;vLSrCN6GzewDN5M1ibr9941Q6G0+vufMFp1pxJ2cry0rGA0TEMS51TWXCo6HzesHCB+QNTaWScEP&#10;eVjMey8zTLV98Dfds1CKGMI+RQVVCG0qpc8rMuiHtiWOXGGdwRChK6V2+IjhppHjJHmTBmuODRW2&#10;tKoov2Q3o8Cu3bV4x9v+y39mh8LSWW9PZ6UG/W45BRGoC//iP/dOx/mTCTyfiR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bk4ucIAAADcAAAADwAAAAAAAAAAAAAA&#10;AAChAgAAZHJzL2Rvd25yZXYueG1sUEsFBgAAAAAEAAQA+QAAAJADAAAAAA==&#10;" strokecolor="black [3213]" strokeweight="3pt">
                  <v:stroke endarrow="block"/>
                </v:shape>
              </v:group>
            </w:pict>
          </mc:Fallback>
        </mc:AlternateContent>
      </w:r>
    </w:p>
    <w:p w:rsidR="002278FC" w:rsidRDefault="002278FC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B607C1" w:rsidRDefault="00B607C1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CB6E54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CCED10" wp14:editId="2BAF2F4B">
                <wp:simplePos x="0" y="0"/>
                <wp:positionH relativeFrom="column">
                  <wp:posOffset>23943</wp:posOffset>
                </wp:positionH>
                <wp:positionV relativeFrom="paragraph">
                  <wp:posOffset>93748</wp:posOffset>
                </wp:positionV>
                <wp:extent cx="954517" cy="278005"/>
                <wp:effectExtent l="0" t="0" r="0" b="0"/>
                <wp:wrapNone/>
                <wp:docPr id="3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517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2BB" w:rsidRPr="001D369A" w:rsidRDefault="003C62BB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2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=200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CED10" id="_x0000_s1062" type="#_x0000_t202" style="position:absolute;left:0;text-align:left;margin-left:1.9pt;margin-top:7.4pt;width:75.15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" filled="f" stroked="f">
                <v:textbox>
                  <w:txbxContent>
                    <w:p w:rsidR="003C62BB" w:rsidRPr="001D369A" w:rsidRDefault="003C62BB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2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=200 daN</w:t>
                      </w:r>
                    </w:p>
                  </w:txbxContent>
                </v:textbox>
              </v:shape>
            </w:pict>
          </mc:Fallback>
        </mc:AlternateContent>
      </w:r>
    </w:p>
    <w:p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CB6E54" w:rsidRDefault="004212B9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F24AD23" wp14:editId="7D12DE5E">
                <wp:simplePos x="0" y="0"/>
                <wp:positionH relativeFrom="column">
                  <wp:posOffset>2929554</wp:posOffset>
                </wp:positionH>
                <wp:positionV relativeFrom="paragraph">
                  <wp:posOffset>122208</wp:posOffset>
                </wp:positionV>
                <wp:extent cx="1000665" cy="302741"/>
                <wp:effectExtent l="0" t="0" r="0" b="254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00665" cy="302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12B9" w:rsidRPr="002278FC" w:rsidRDefault="004212B9" w:rsidP="004212B9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= 5.00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4AD23" id="Zone de texte 6" o:spid="_x0000_s1063" type="#_x0000_t202" style="position:absolute;left:0;text-align:left;margin-left:230.65pt;margin-top:9.6pt;width:78.8pt;height:23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" filled="f" stroked="f" strokeweight=".5pt">
                <v:textbox>
                  <w:txbxContent>
                    <w:p w:rsidR="004212B9" w:rsidRPr="002278FC" w:rsidRDefault="004212B9" w:rsidP="004212B9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2278FC">
                        <w:rPr>
                          <w:rFonts w:ascii="Arial" w:hAnsi="Arial" w:cs="Arial"/>
                          <w:sz w:val="24"/>
                        </w:rPr>
                        <w:t>L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= 5.00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656CCE02" wp14:editId="1A2819DD">
                <wp:simplePos x="0" y="0"/>
                <wp:positionH relativeFrom="column">
                  <wp:posOffset>810883</wp:posOffset>
                </wp:positionH>
                <wp:positionV relativeFrom="paragraph">
                  <wp:posOffset>157636</wp:posOffset>
                </wp:positionV>
                <wp:extent cx="4996711" cy="287563"/>
                <wp:effectExtent l="19050" t="0" r="52070" b="3683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6711" cy="287563"/>
                          <a:chOff x="0" y="0"/>
                          <a:chExt cx="5076000" cy="287655"/>
                        </a:xfrm>
                      </wpg:grpSpPr>
                      <wps:wsp>
                        <wps:cNvPr id="3" name="Connecteur droit 3"/>
                        <wps:cNvCnPr/>
                        <wps:spPr>
                          <a:xfrm>
                            <a:off x="12357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4"/>
                        <wps:cNvCnPr/>
                        <wps:spPr>
                          <a:xfrm>
                            <a:off x="5066270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0" y="191530"/>
                            <a:ext cx="5076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olid"/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9D5439" id="Groupe 2" o:spid="_x0000_s1026" style="position:absolute;margin-left:63.85pt;margin-top:12.4pt;width:393.45pt;height:22.65pt;z-index:251736064;mso-width-relative:margin" coordsize="50760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">
                <v:line id="Connecteur droit 3" o:spid="_x0000_s1027" style="position:absolute;visibility:visible;mso-wrap-style:square" from="123,0" to="123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egsQAAADaAAAADwAAAGRycy9kb3ducmV2LnhtbESPT2vCQBTE7wW/w/IEb3WjUi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t6CxAAAANoAAAAPAAAAAAAAAAAA&#10;AAAAAKECAABkcnMvZG93bnJldi54bWxQSwUGAAAAAAQABAD5AAAAkgMAAAAA&#10;" strokecolor="black [3213]"/>
                <v:line id="Connecteur droit 4" o:spid="_x0000_s1028" style="position:absolute;visibility:visible;mso-wrap-style:square" from="50662,0" to="50662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9G9sQAAADaAAAADwAAAGRycy9kb3ducmV2LnhtbESPT2vCQBTE7wW/w/IEb3WjWC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30b2xAAAANoAAAAPAAAAAAAAAAAA&#10;AAAAAKECAABkcnMvZG93bnJldi54bWxQSwUGAAAAAAQABAD5AAAAkgMAAAAA&#10;" strokecolor="black [3213]"/>
                <v:line id="Connecteur droit 5" o:spid="_x0000_s1029" style="position:absolute;visibility:visible;mso-wrap-style:square" from="0,1915" to="50760,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e5TL4AAADaAAAADwAAAGRycy9kb3ducmV2LnhtbESP3YrCMBSE7xd8h3AE77apFUWqUUQQ&#10;BfHCnwc4NMem2JyUJtb69mZhwcthZr5hluve1qKj1leOFYyTFARx4XTFpYLbdfc7B+EDssbaMSl4&#10;k4f1avCzxFy7F5+pu4RSRAj7HBWYEJpcSl8YsugT1xBH7+5aiyHKtpS6xVeE21pmaTqTFiuOCwYb&#10;2hoqHpenjRR9YjPJTrxzXUYhlXv9OLJSo2G/WYAI1Idv+L990Aqm8Hcl3gC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8t7lMvgAAANoAAAAPAAAAAAAAAAAAAAAAAKEC&#10;AABkcnMvZG93bnJldi54bWxQSwUGAAAAAAQABAD5AAAAjAMAAAAA&#10;" strokecolor="black [3213]">
                  <v:stroke startarrow="open" endarrow="open"/>
                </v:line>
              </v:group>
            </w:pict>
          </mc:Fallback>
        </mc:AlternateContent>
      </w:r>
    </w:p>
    <w:p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B607C1" w:rsidRDefault="00B607C1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3C62BB" w:rsidRDefault="003C62BB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9656DC" w:rsidRDefault="00A12196" w:rsidP="007A4D9A">
      <w:pPr>
        <w:pStyle w:val="Sous-titre"/>
        <w:rPr>
          <w:lang w:eastAsia="fr-FR"/>
        </w:rPr>
      </w:pPr>
      <w:r>
        <w:rPr>
          <w:lang w:eastAsia="fr-FR"/>
        </w:rPr>
        <w:t xml:space="preserve">on applique le </w:t>
      </w:r>
      <w:r w:rsidR="009656DC" w:rsidRPr="009656DC">
        <w:rPr>
          <w:lang w:eastAsia="fr-FR"/>
        </w:rPr>
        <w:t xml:space="preserve">Principe </w:t>
      </w:r>
      <w:r>
        <w:rPr>
          <w:lang w:eastAsia="fr-FR"/>
        </w:rPr>
        <w:t xml:space="preserve">fondamental </w:t>
      </w:r>
      <w:r w:rsidR="009656DC" w:rsidRPr="009656DC">
        <w:rPr>
          <w:lang w:eastAsia="fr-FR"/>
        </w:rPr>
        <w:t>de la statique :</w:t>
      </w: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91"/>
        <w:gridCol w:w="3139"/>
        <w:gridCol w:w="4314"/>
      </w:tblGrid>
      <w:tr w:rsidR="004212B9" w:rsidTr="004212B9">
        <w:trPr>
          <w:trHeight w:val="468"/>
        </w:trPr>
        <w:tc>
          <w:tcPr>
            <w:tcW w:w="2991" w:type="dxa"/>
            <w:shd w:val="clear" w:color="auto" w:fill="D9D9D9" w:themeFill="background1" w:themeFillShade="D9"/>
            <w:vAlign w:val="center"/>
          </w:tcPr>
          <w:p w:rsidR="004212B9" w:rsidRPr="00CD1CDF" w:rsidRDefault="004212B9" w:rsidP="00115322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>Σ Forces sur x = 0</w:t>
            </w:r>
          </w:p>
        </w:tc>
        <w:tc>
          <w:tcPr>
            <w:tcW w:w="3139" w:type="dxa"/>
            <w:shd w:val="clear" w:color="auto" w:fill="D9D9D9" w:themeFill="background1" w:themeFillShade="D9"/>
            <w:vAlign w:val="center"/>
          </w:tcPr>
          <w:p w:rsidR="004212B9" w:rsidRPr="00CD1CDF" w:rsidRDefault="004212B9" w:rsidP="00115322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>Σ Forces sur y = 0</w:t>
            </w:r>
          </w:p>
        </w:tc>
        <w:tc>
          <w:tcPr>
            <w:tcW w:w="4314" w:type="dxa"/>
            <w:shd w:val="clear" w:color="auto" w:fill="D9D9D9" w:themeFill="background1" w:themeFillShade="D9"/>
            <w:vAlign w:val="center"/>
          </w:tcPr>
          <w:p w:rsidR="004212B9" w:rsidRPr="00CD1CDF" w:rsidRDefault="004212B9" w:rsidP="00115322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 xml:space="preserve">Σ Moments sur z, au point </w:t>
            </w:r>
            <w:r>
              <w:rPr>
                <w:rFonts w:cs="Arial"/>
              </w:rPr>
              <w:t>…</w:t>
            </w:r>
            <w:proofErr w:type="gramStart"/>
            <w:r>
              <w:rPr>
                <w:rFonts w:cs="Arial"/>
              </w:rPr>
              <w:t>..</w:t>
            </w:r>
            <w:proofErr w:type="gramEnd"/>
            <w:r w:rsidRPr="00CD1CDF">
              <w:rPr>
                <w:rFonts w:cs="Arial"/>
              </w:rPr>
              <w:t xml:space="preserve"> = 0</w:t>
            </w:r>
          </w:p>
        </w:tc>
      </w:tr>
      <w:tr w:rsidR="004212B9" w:rsidTr="004212B9">
        <w:trPr>
          <w:trHeight w:val="3634"/>
        </w:trPr>
        <w:tc>
          <w:tcPr>
            <w:tcW w:w="2991" w:type="dxa"/>
          </w:tcPr>
          <w:p w:rsidR="004212B9" w:rsidRPr="00CD1CDF" w:rsidRDefault="004212B9" w:rsidP="004212B9">
            <w:pPr>
              <w:pStyle w:val="Normal1"/>
              <w:numPr>
                <w:ilvl w:val="0"/>
                <w:numId w:val="38"/>
              </w:numPr>
              <w:ind w:left="313"/>
              <w:rPr>
                <w:sz w:val="24"/>
              </w:rPr>
            </w:pPr>
          </w:p>
        </w:tc>
        <w:tc>
          <w:tcPr>
            <w:tcW w:w="3139" w:type="dxa"/>
          </w:tcPr>
          <w:p w:rsidR="004212B9" w:rsidRPr="00CD1CDF" w:rsidRDefault="004212B9" w:rsidP="00115322">
            <w:pPr>
              <w:pStyle w:val="Normal1"/>
              <w:numPr>
                <w:ilvl w:val="0"/>
                <w:numId w:val="37"/>
              </w:numPr>
              <w:ind w:left="397"/>
              <w:rPr>
                <w:sz w:val="24"/>
              </w:rPr>
            </w:pPr>
          </w:p>
        </w:tc>
        <w:tc>
          <w:tcPr>
            <w:tcW w:w="4314" w:type="dxa"/>
          </w:tcPr>
          <w:p w:rsidR="004212B9" w:rsidRPr="00CD1CDF" w:rsidRDefault="004212B9" w:rsidP="00115322">
            <w:pPr>
              <w:pStyle w:val="Normal1"/>
              <w:numPr>
                <w:ilvl w:val="0"/>
                <w:numId w:val="36"/>
              </w:numPr>
              <w:ind w:left="340"/>
              <w:rPr>
                <w:sz w:val="24"/>
              </w:rPr>
            </w:pPr>
          </w:p>
        </w:tc>
      </w:tr>
    </w:tbl>
    <w:p w:rsidR="003A508D" w:rsidRPr="003C62BB" w:rsidRDefault="003A508D" w:rsidP="003C62BB">
      <w:pPr>
        <w:pStyle w:val="Normal1"/>
      </w:pPr>
    </w:p>
    <w:p w:rsidR="003A508D" w:rsidRPr="00A84C7A" w:rsidRDefault="00F905B6" w:rsidP="00A84C7A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</w:rPr>
      </w:pPr>
      <w:proofErr w:type="spellStart"/>
      <w:r w:rsidRPr="00A84C7A">
        <w:rPr>
          <w:b/>
          <w:sz w:val="32"/>
        </w:rPr>
        <w:t>Ra</w:t>
      </w:r>
      <w:proofErr w:type="gramStart"/>
      <w:r w:rsidRPr="00A84C7A">
        <w:rPr>
          <w:b/>
          <w:sz w:val="32"/>
        </w:rPr>
        <w:t>,</w:t>
      </w:r>
      <w:r w:rsidR="003A508D" w:rsidRPr="00A84C7A">
        <w:rPr>
          <w:b/>
          <w:sz w:val="32"/>
        </w:rPr>
        <w:t>y</w:t>
      </w:r>
      <w:proofErr w:type="spellEnd"/>
      <w:proofErr w:type="gramEnd"/>
      <w:r w:rsidR="003A508D" w:rsidRPr="00A84C7A">
        <w:rPr>
          <w:b/>
          <w:sz w:val="32"/>
        </w:rPr>
        <w:t xml:space="preserve"> = ………</w:t>
      </w:r>
      <w:r w:rsidR="00A84C7A">
        <w:rPr>
          <w:b/>
          <w:sz w:val="32"/>
        </w:rPr>
        <w:tab/>
      </w:r>
      <w:r w:rsidR="00A84C7A">
        <w:rPr>
          <w:b/>
          <w:sz w:val="32"/>
        </w:rPr>
        <w:tab/>
      </w:r>
      <w:r w:rsidR="00A84C7A">
        <w:rPr>
          <w:b/>
          <w:sz w:val="32"/>
        </w:rPr>
        <w:tab/>
      </w:r>
      <w:proofErr w:type="spellStart"/>
      <w:r w:rsidR="003A508D" w:rsidRPr="00A84C7A">
        <w:rPr>
          <w:b/>
          <w:sz w:val="32"/>
        </w:rPr>
        <w:t>Rb</w:t>
      </w:r>
      <w:proofErr w:type="gramStart"/>
      <w:r w:rsidR="003A508D" w:rsidRPr="00A84C7A">
        <w:rPr>
          <w:b/>
          <w:sz w:val="32"/>
        </w:rPr>
        <w:t>,</w:t>
      </w:r>
      <w:r w:rsidRPr="00A84C7A">
        <w:rPr>
          <w:b/>
          <w:sz w:val="32"/>
        </w:rPr>
        <w:t>x</w:t>
      </w:r>
      <w:proofErr w:type="spellEnd"/>
      <w:proofErr w:type="gramEnd"/>
      <w:r w:rsidRPr="00A84C7A">
        <w:rPr>
          <w:b/>
          <w:sz w:val="32"/>
        </w:rPr>
        <w:t xml:space="preserve"> =</w:t>
      </w:r>
      <w:r w:rsidR="003A508D" w:rsidRPr="00A84C7A">
        <w:rPr>
          <w:b/>
          <w:sz w:val="32"/>
        </w:rPr>
        <w:t xml:space="preserve"> ………</w:t>
      </w:r>
      <w:r w:rsidR="00A84C7A">
        <w:rPr>
          <w:b/>
          <w:sz w:val="32"/>
        </w:rPr>
        <w:tab/>
      </w:r>
      <w:r w:rsidR="00A84C7A">
        <w:rPr>
          <w:b/>
          <w:sz w:val="32"/>
        </w:rPr>
        <w:tab/>
      </w:r>
      <w:r w:rsidR="00A84C7A">
        <w:rPr>
          <w:b/>
          <w:sz w:val="32"/>
        </w:rPr>
        <w:tab/>
      </w:r>
      <w:proofErr w:type="spellStart"/>
      <w:r w:rsidR="003C62BB" w:rsidRPr="00A84C7A">
        <w:rPr>
          <w:b/>
          <w:sz w:val="32"/>
        </w:rPr>
        <w:t>Rb</w:t>
      </w:r>
      <w:proofErr w:type="gramStart"/>
      <w:r w:rsidR="003C62BB" w:rsidRPr="00A84C7A">
        <w:rPr>
          <w:b/>
          <w:sz w:val="32"/>
        </w:rPr>
        <w:t>,y</w:t>
      </w:r>
      <w:proofErr w:type="spellEnd"/>
      <w:proofErr w:type="gramEnd"/>
      <w:r w:rsidR="003C62BB" w:rsidRPr="00A84C7A">
        <w:rPr>
          <w:b/>
          <w:sz w:val="32"/>
        </w:rPr>
        <w:t xml:space="preserve"> = ………</w:t>
      </w:r>
    </w:p>
    <w:p w:rsidR="003A508D" w:rsidRPr="003C62BB" w:rsidRDefault="003A508D" w:rsidP="003C62BB">
      <w:pPr>
        <w:pStyle w:val="Normal1"/>
      </w:pPr>
    </w:p>
    <w:sectPr w:rsidR="003A508D" w:rsidRPr="003C62BB" w:rsidSect="002C69EC">
      <w:headerReference w:type="default" r:id="rId19"/>
      <w:pgSz w:w="11906" w:h="16838"/>
      <w:pgMar w:top="682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6A6" w:rsidRDefault="004726A6" w:rsidP="00EE362D">
      <w:pPr>
        <w:spacing w:after="0" w:line="240" w:lineRule="auto"/>
      </w:pPr>
      <w:r>
        <w:separator/>
      </w:r>
    </w:p>
    <w:p w:rsidR="004726A6" w:rsidRDefault="004726A6"/>
  </w:endnote>
  <w:endnote w:type="continuationSeparator" w:id="0">
    <w:p w:rsidR="004726A6" w:rsidRDefault="004726A6" w:rsidP="00EE362D">
      <w:pPr>
        <w:spacing w:after="0" w:line="240" w:lineRule="auto"/>
      </w:pPr>
      <w:r>
        <w:continuationSeparator/>
      </w:r>
    </w:p>
    <w:p w:rsidR="004726A6" w:rsidRDefault="004726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6A6" w:rsidRDefault="004726A6" w:rsidP="00EE362D">
      <w:pPr>
        <w:spacing w:after="0" w:line="240" w:lineRule="auto"/>
      </w:pPr>
      <w:r>
        <w:separator/>
      </w:r>
    </w:p>
    <w:p w:rsidR="004726A6" w:rsidRDefault="004726A6"/>
  </w:footnote>
  <w:footnote w:type="continuationSeparator" w:id="0">
    <w:p w:rsidR="004726A6" w:rsidRDefault="004726A6" w:rsidP="00EE362D">
      <w:pPr>
        <w:spacing w:after="0" w:line="240" w:lineRule="auto"/>
      </w:pPr>
      <w:r>
        <w:continuationSeparator/>
      </w:r>
    </w:p>
    <w:p w:rsidR="004726A6" w:rsidRDefault="004726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5B6" w:rsidRPr="00A6072A" w:rsidRDefault="00F905B6" w:rsidP="002C69EC">
    <w:pPr>
      <w:pStyle w:val="En-tte"/>
      <w:rPr>
        <w:rFonts w:ascii="Arial" w:hAnsi="Arial"/>
        <w:szCs w:val="24"/>
      </w:rPr>
    </w:pPr>
  </w:p>
  <w:tbl>
    <w:tblPr>
      <w:tblStyle w:val="Grilledutableau"/>
      <w:tblW w:w="10627" w:type="dxa"/>
      <w:jc w:val="center"/>
      <w:tblLook w:val="04A0" w:firstRow="1" w:lastRow="0" w:firstColumn="1" w:lastColumn="0" w:noHBand="0" w:noVBand="1"/>
    </w:tblPr>
    <w:tblGrid>
      <w:gridCol w:w="2689"/>
      <w:gridCol w:w="6633"/>
      <w:gridCol w:w="1305"/>
    </w:tblGrid>
    <w:tr w:rsidR="00F905B6" w:rsidRPr="008B34BF" w:rsidTr="009F52DA">
      <w:trPr>
        <w:trHeight w:val="275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:rsidR="00F905B6" w:rsidRPr="009F26D6" w:rsidRDefault="00F905B6" w:rsidP="002C69EC">
          <w:pPr>
            <w:pStyle w:val="En-tte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SAVOIR TECHNOLOGIQUE</w:t>
          </w:r>
        </w:p>
      </w:tc>
      <w:tc>
        <w:tcPr>
          <w:tcW w:w="6633" w:type="dxa"/>
          <w:vMerge w:val="restart"/>
          <w:vAlign w:val="center"/>
        </w:tcPr>
        <w:p w:rsidR="00F905B6" w:rsidRPr="009D3D19" w:rsidRDefault="009F52DA" w:rsidP="009F52DA">
          <w:pPr>
            <w:pStyle w:val="En-tte"/>
            <w:rPr>
              <w:rFonts w:ascii="Arial Rounded MT Bold" w:hAnsi="Arial Rounded MT Bold"/>
              <w:b/>
              <w:spacing w:val="-20"/>
              <w:sz w:val="32"/>
              <w:szCs w:val="36"/>
            </w:rPr>
          </w:pPr>
          <w:r w:rsidRPr="009F52DA">
            <w:rPr>
              <w:rFonts w:ascii="Arial Rounded MT Bold" w:hAnsi="Arial Rounded MT Bold"/>
              <w:b/>
              <w:spacing w:val="-20"/>
              <w:sz w:val="32"/>
              <w:szCs w:val="36"/>
            </w:rPr>
            <w:t>PRINCIPE FONDAMENTAL DE LA STATIQUE</w:t>
          </w:r>
        </w:p>
      </w:tc>
      <w:tc>
        <w:tcPr>
          <w:tcW w:w="1305" w:type="dxa"/>
          <w:vMerge w:val="restart"/>
        </w:tcPr>
        <w:p w:rsidR="00F905B6" w:rsidRPr="008B34BF" w:rsidRDefault="00F905B6" w:rsidP="002C69EC">
          <w:pPr>
            <w:pStyle w:val="En-tte"/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  <w:lang w:eastAsia="fr-FR"/>
            </w:rPr>
            <w:drawing>
              <wp:anchor distT="0" distB="0" distL="114300" distR="114300" simplePos="0" relativeHeight="251660288" behindDoc="1" locked="0" layoutInCell="1" allowOverlap="1" wp14:anchorId="20D09986" wp14:editId="7D9E76B4">
                <wp:simplePos x="0" y="0"/>
                <wp:positionH relativeFrom="column">
                  <wp:posOffset>-56281</wp:posOffset>
                </wp:positionH>
                <wp:positionV relativeFrom="paragraph">
                  <wp:posOffset>68146</wp:posOffset>
                </wp:positionV>
                <wp:extent cx="737157" cy="461104"/>
                <wp:effectExtent l="0" t="0" r="6350" b="0"/>
                <wp:wrapNone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eschau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7157" cy="461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905B6" w:rsidRPr="008B34BF" w:rsidTr="009F52DA">
      <w:trPr>
        <w:trHeight w:val="275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:rsidR="00F905B6" w:rsidRPr="009F26D6" w:rsidRDefault="00F905B6" w:rsidP="002C69EC">
          <w:pPr>
            <w:pStyle w:val="En-tte"/>
            <w:rPr>
              <w:rFonts w:ascii="Arial Narrow" w:hAnsi="Arial Narrow"/>
              <w:b/>
              <w:i/>
            </w:rPr>
          </w:pPr>
          <w:r>
            <w:rPr>
              <w:rFonts w:ascii="Arial Narrow" w:hAnsi="Arial Narrow"/>
              <w:b/>
              <w:i/>
            </w:rPr>
            <w:t>S4.2 LA STATIQUE</w:t>
          </w:r>
        </w:p>
      </w:tc>
      <w:tc>
        <w:tcPr>
          <w:tcW w:w="6633" w:type="dxa"/>
          <w:vMerge/>
          <w:vAlign w:val="center"/>
        </w:tcPr>
        <w:p w:rsidR="00F905B6" w:rsidRPr="008B34BF" w:rsidRDefault="00F905B6" w:rsidP="002C69EC">
          <w:pPr>
            <w:pStyle w:val="En-tte"/>
            <w:jc w:val="center"/>
            <w:rPr>
              <w:rFonts w:ascii="Arial Rounded MT Bold" w:hAnsi="Arial Rounded MT Bold"/>
              <w:b/>
              <w:sz w:val="56"/>
              <w:szCs w:val="56"/>
            </w:rPr>
          </w:pPr>
        </w:p>
      </w:tc>
      <w:tc>
        <w:tcPr>
          <w:tcW w:w="1305" w:type="dxa"/>
          <w:vMerge/>
        </w:tcPr>
        <w:p w:rsidR="00F905B6" w:rsidRDefault="00F905B6" w:rsidP="002C69EC">
          <w:pPr>
            <w:pStyle w:val="En-tte"/>
            <w:jc w:val="right"/>
            <w:rPr>
              <w:rFonts w:ascii="Arial Rounded MT Bold" w:hAnsi="Arial Rounded MT Bold"/>
              <w:noProof/>
              <w:lang w:eastAsia="fr-FR"/>
            </w:rPr>
          </w:pPr>
        </w:p>
      </w:tc>
    </w:tr>
    <w:tr w:rsidR="00F905B6" w:rsidRPr="008B34BF" w:rsidTr="009F52DA">
      <w:trPr>
        <w:trHeight w:val="276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:rsidR="00F905B6" w:rsidRPr="009F26D6" w:rsidRDefault="00F905B6" w:rsidP="002C69EC">
          <w:pPr>
            <w:pStyle w:val="En-tte"/>
            <w:tabs>
              <w:tab w:val="left" w:pos="503"/>
            </w:tabs>
            <w:rPr>
              <w:rFonts w:ascii="Arial Narrow" w:hAnsi="Arial Narrow"/>
              <w:b/>
            </w:rPr>
          </w:pPr>
          <w:r w:rsidRPr="009F26D6">
            <w:rPr>
              <w:rFonts w:ascii="Arial Narrow" w:hAnsi="Arial Narrow"/>
              <w:sz w:val="16"/>
              <w:szCs w:val="18"/>
            </w:rPr>
            <w:t>MOREL</w:t>
          </w:r>
          <w:r w:rsidRPr="009F26D6">
            <w:rPr>
              <w:rFonts w:ascii="Arial Narrow" w:hAnsi="Arial Narrow"/>
              <w:sz w:val="20"/>
            </w:rPr>
            <w:t xml:space="preserve"> –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 xml:space="preserve"> TIME \@ "dd/MM/yy" 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AF5FCF">
            <w:rPr>
              <w:rFonts w:ascii="Arial Narrow" w:hAnsi="Arial Narrow"/>
              <w:noProof/>
              <w:sz w:val="20"/>
            </w:rPr>
            <w:t>27/09/16</w:t>
          </w:r>
          <w:r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– Page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>PAGE  \* Arabic  \* MERGEFORMAT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AF5FCF">
            <w:rPr>
              <w:rFonts w:ascii="Arial Narrow" w:hAnsi="Arial Narrow"/>
              <w:noProof/>
              <w:sz w:val="20"/>
            </w:rPr>
            <w:t>3</w:t>
          </w:r>
          <w:r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sur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>NUMPAGES  \* Arabic  \* MERGEFORMAT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AF5FCF">
            <w:rPr>
              <w:rFonts w:ascii="Arial Narrow" w:hAnsi="Arial Narrow"/>
              <w:noProof/>
              <w:sz w:val="20"/>
            </w:rPr>
            <w:t>4</w:t>
          </w:r>
          <w:r w:rsidRPr="009F26D6">
            <w:rPr>
              <w:rFonts w:ascii="Arial Narrow" w:hAnsi="Arial Narrow"/>
              <w:sz w:val="20"/>
            </w:rPr>
            <w:fldChar w:fldCharType="end"/>
          </w:r>
        </w:p>
      </w:tc>
      <w:tc>
        <w:tcPr>
          <w:tcW w:w="6633" w:type="dxa"/>
          <w:vMerge/>
        </w:tcPr>
        <w:p w:rsidR="00F905B6" w:rsidRPr="008B34BF" w:rsidRDefault="00F905B6" w:rsidP="002C69EC">
          <w:pPr>
            <w:pStyle w:val="En-tte"/>
            <w:rPr>
              <w:rFonts w:ascii="Arial Rounded MT Bold" w:hAnsi="Arial Rounded MT Bold"/>
            </w:rPr>
          </w:pPr>
        </w:p>
      </w:tc>
      <w:tc>
        <w:tcPr>
          <w:tcW w:w="1305" w:type="dxa"/>
          <w:vMerge/>
        </w:tcPr>
        <w:p w:rsidR="00F905B6" w:rsidRPr="008B34BF" w:rsidRDefault="00F905B6" w:rsidP="002C69EC">
          <w:pPr>
            <w:pStyle w:val="En-tte"/>
            <w:jc w:val="right"/>
            <w:rPr>
              <w:rFonts w:ascii="Arial Rounded MT Bold" w:hAnsi="Arial Rounded MT Bold"/>
              <w:b/>
            </w:rPr>
          </w:pPr>
        </w:p>
      </w:tc>
    </w:tr>
  </w:tbl>
  <w:p w:rsidR="00F905B6" w:rsidRPr="00A6072A" w:rsidRDefault="00F905B6" w:rsidP="002C69EC">
    <w:pPr>
      <w:pStyle w:val="En-tte"/>
      <w:rPr>
        <w:rFonts w:ascii="Arial" w:hAnsi="Arial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97B55"/>
    <w:multiLevelType w:val="multilevel"/>
    <w:tmpl w:val="77D6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A0ED3"/>
    <w:multiLevelType w:val="hybridMultilevel"/>
    <w:tmpl w:val="CA1AF4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322E6"/>
    <w:multiLevelType w:val="hybridMultilevel"/>
    <w:tmpl w:val="C46E580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0E83"/>
    <w:multiLevelType w:val="multilevel"/>
    <w:tmpl w:val="CBAC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C65AF"/>
    <w:multiLevelType w:val="hybridMultilevel"/>
    <w:tmpl w:val="9B6E56CC"/>
    <w:lvl w:ilvl="0" w:tplc="4ABC6112">
      <w:start w:val="1"/>
      <w:numFmt w:val="bullet"/>
      <w:pStyle w:val="retrai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03DB5"/>
    <w:multiLevelType w:val="hybridMultilevel"/>
    <w:tmpl w:val="001A1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47949"/>
    <w:multiLevelType w:val="hybridMultilevel"/>
    <w:tmpl w:val="5E124728"/>
    <w:lvl w:ilvl="0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1A152C"/>
    <w:multiLevelType w:val="hybridMultilevel"/>
    <w:tmpl w:val="CF40485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265C5"/>
    <w:multiLevelType w:val="multilevel"/>
    <w:tmpl w:val="8FBE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246A4"/>
    <w:multiLevelType w:val="hybridMultilevel"/>
    <w:tmpl w:val="69346DA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F1C31"/>
    <w:multiLevelType w:val="hybridMultilevel"/>
    <w:tmpl w:val="90D269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8652D"/>
    <w:multiLevelType w:val="hybridMultilevel"/>
    <w:tmpl w:val="73F84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63DFF"/>
    <w:multiLevelType w:val="multilevel"/>
    <w:tmpl w:val="544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921D1"/>
    <w:multiLevelType w:val="hybridMultilevel"/>
    <w:tmpl w:val="AE5A5AD2"/>
    <w:lvl w:ilvl="0" w:tplc="7E502272">
      <w:start w:val="1"/>
      <w:numFmt w:val="bullet"/>
      <w:pStyle w:val="Sous-titre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E65A9"/>
    <w:multiLevelType w:val="hybridMultilevel"/>
    <w:tmpl w:val="F508EB5E"/>
    <w:lvl w:ilvl="0" w:tplc="6434B6EA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4E3CBA"/>
    <w:multiLevelType w:val="hybridMultilevel"/>
    <w:tmpl w:val="D64E1224"/>
    <w:lvl w:ilvl="0" w:tplc="040C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6" w15:restartNumberingAfterBreak="0">
    <w:nsid w:val="3EF7534C"/>
    <w:multiLevelType w:val="hybridMultilevel"/>
    <w:tmpl w:val="06DA32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F40D3"/>
    <w:multiLevelType w:val="hybridMultilevel"/>
    <w:tmpl w:val="A622EB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F0BF6"/>
    <w:multiLevelType w:val="hybridMultilevel"/>
    <w:tmpl w:val="50369796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37A4B"/>
    <w:multiLevelType w:val="hybridMultilevel"/>
    <w:tmpl w:val="DE68F2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B5327"/>
    <w:multiLevelType w:val="hybridMultilevel"/>
    <w:tmpl w:val="97E8222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4C27B1"/>
    <w:multiLevelType w:val="hybridMultilevel"/>
    <w:tmpl w:val="37623D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B78A9"/>
    <w:multiLevelType w:val="hybridMultilevel"/>
    <w:tmpl w:val="9C1C6B5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3826"/>
    <w:multiLevelType w:val="hybridMultilevel"/>
    <w:tmpl w:val="97566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71316"/>
    <w:multiLevelType w:val="hybridMultilevel"/>
    <w:tmpl w:val="DA42CE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B2ABB"/>
    <w:multiLevelType w:val="multilevel"/>
    <w:tmpl w:val="E572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ED18B5"/>
    <w:multiLevelType w:val="hybridMultilevel"/>
    <w:tmpl w:val="E2E61A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359F4"/>
    <w:multiLevelType w:val="multilevel"/>
    <w:tmpl w:val="D748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C233D"/>
    <w:multiLevelType w:val="hybridMultilevel"/>
    <w:tmpl w:val="43A6C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CC5008">
      <w:start w:val="5"/>
      <w:numFmt w:val="bullet"/>
      <w:lvlText w:val="•"/>
      <w:lvlJc w:val="left"/>
      <w:pPr>
        <w:ind w:left="1786" w:hanging="706"/>
      </w:pPr>
      <w:rPr>
        <w:rFonts w:ascii="Eras Medium ITC" w:eastAsiaTheme="minorHAnsi" w:hAnsi="Eras Medium ITC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07D29"/>
    <w:multiLevelType w:val="hybridMultilevel"/>
    <w:tmpl w:val="6E9E2EE2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C9260DA"/>
    <w:multiLevelType w:val="hybridMultilevel"/>
    <w:tmpl w:val="C43A60D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686BF2"/>
    <w:multiLevelType w:val="hybridMultilevel"/>
    <w:tmpl w:val="F014F998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53D77"/>
    <w:multiLevelType w:val="hybridMultilevel"/>
    <w:tmpl w:val="269CA4A2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54140"/>
    <w:multiLevelType w:val="hybridMultilevel"/>
    <w:tmpl w:val="A956B70A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34BA7"/>
    <w:multiLevelType w:val="hybridMultilevel"/>
    <w:tmpl w:val="11C2938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657BA"/>
    <w:multiLevelType w:val="hybridMultilevel"/>
    <w:tmpl w:val="8F6C97E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902173"/>
    <w:multiLevelType w:val="hybridMultilevel"/>
    <w:tmpl w:val="FA66E4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504B8"/>
    <w:multiLevelType w:val="hybridMultilevel"/>
    <w:tmpl w:val="53CACB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9"/>
  </w:num>
  <w:num w:numId="4">
    <w:abstractNumId w:val="18"/>
  </w:num>
  <w:num w:numId="5">
    <w:abstractNumId w:val="33"/>
  </w:num>
  <w:num w:numId="6">
    <w:abstractNumId w:val="32"/>
  </w:num>
  <w:num w:numId="7">
    <w:abstractNumId w:val="31"/>
  </w:num>
  <w:num w:numId="8">
    <w:abstractNumId w:val="10"/>
  </w:num>
  <w:num w:numId="9">
    <w:abstractNumId w:val="24"/>
  </w:num>
  <w:num w:numId="10">
    <w:abstractNumId w:val="28"/>
  </w:num>
  <w:num w:numId="11">
    <w:abstractNumId w:val="11"/>
  </w:num>
  <w:num w:numId="12">
    <w:abstractNumId w:val="15"/>
  </w:num>
  <w:num w:numId="13">
    <w:abstractNumId w:val="26"/>
  </w:num>
  <w:num w:numId="14">
    <w:abstractNumId w:val="21"/>
  </w:num>
  <w:num w:numId="15">
    <w:abstractNumId w:val="13"/>
  </w:num>
  <w:num w:numId="16">
    <w:abstractNumId w:val="17"/>
  </w:num>
  <w:num w:numId="17">
    <w:abstractNumId w:val="8"/>
  </w:num>
  <w:num w:numId="18">
    <w:abstractNumId w:val="0"/>
  </w:num>
  <w:num w:numId="19">
    <w:abstractNumId w:val="27"/>
  </w:num>
  <w:num w:numId="20">
    <w:abstractNumId w:val="14"/>
  </w:num>
  <w:num w:numId="21">
    <w:abstractNumId w:val="2"/>
  </w:num>
  <w:num w:numId="22">
    <w:abstractNumId w:val="22"/>
  </w:num>
  <w:num w:numId="23">
    <w:abstractNumId w:val="6"/>
  </w:num>
  <w:num w:numId="24">
    <w:abstractNumId w:val="30"/>
  </w:num>
  <w:num w:numId="25">
    <w:abstractNumId w:val="3"/>
  </w:num>
  <w:num w:numId="26">
    <w:abstractNumId w:val="12"/>
  </w:num>
  <w:num w:numId="27">
    <w:abstractNumId w:val="25"/>
  </w:num>
  <w:num w:numId="28">
    <w:abstractNumId w:val="20"/>
  </w:num>
  <w:num w:numId="29">
    <w:abstractNumId w:val="9"/>
  </w:num>
  <w:num w:numId="30">
    <w:abstractNumId w:val="35"/>
  </w:num>
  <w:num w:numId="31">
    <w:abstractNumId w:val="1"/>
  </w:num>
  <w:num w:numId="32">
    <w:abstractNumId w:val="34"/>
  </w:num>
  <w:num w:numId="33">
    <w:abstractNumId w:val="19"/>
  </w:num>
  <w:num w:numId="34">
    <w:abstractNumId w:val="7"/>
  </w:num>
  <w:num w:numId="35">
    <w:abstractNumId w:val="4"/>
  </w:num>
  <w:num w:numId="36">
    <w:abstractNumId w:val="37"/>
  </w:num>
  <w:num w:numId="37">
    <w:abstractNumId w:val="16"/>
  </w:num>
  <w:num w:numId="38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55"/>
    <w:rsid w:val="00043CF2"/>
    <w:rsid w:val="00075DDF"/>
    <w:rsid w:val="00086346"/>
    <w:rsid w:val="000B37C8"/>
    <w:rsid w:val="000C7F4A"/>
    <w:rsid w:val="000E69FB"/>
    <w:rsid w:val="000F315A"/>
    <w:rsid w:val="000F5727"/>
    <w:rsid w:val="00102556"/>
    <w:rsid w:val="00102B40"/>
    <w:rsid w:val="00104648"/>
    <w:rsid w:val="0010718F"/>
    <w:rsid w:val="00116EFC"/>
    <w:rsid w:val="001425AC"/>
    <w:rsid w:val="00151CF2"/>
    <w:rsid w:val="00172F9C"/>
    <w:rsid w:val="00183172"/>
    <w:rsid w:val="00193230"/>
    <w:rsid w:val="001C465C"/>
    <w:rsid w:val="001D369A"/>
    <w:rsid w:val="001E32A8"/>
    <w:rsid w:val="001E7948"/>
    <w:rsid w:val="001F601E"/>
    <w:rsid w:val="002024DB"/>
    <w:rsid w:val="00210CC5"/>
    <w:rsid w:val="002278FC"/>
    <w:rsid w:val="002350DC"/>
    <w:rsid w:val="002456CF"/>
    <w:rsid w:val="00247350"/>
    <w:rsid w:val="002B0504"/>
    <w:rsid w:val="002B59AE"/>
    <w:rsid w:val="002C0787"/>
    <w:rsid w:val="002C69EC"/>
    <w:rsid w:val="002D1C0A"/>
    <w:rsid w:val="002D6C3A"/>
    <w:rsid w:val="002E033D"/>
    <w:rsid w:val="002E05DB"/>
    <w:rsid w:val="002E0D12"/>
    <w:rsid w:val="002E551A"/>
    <w:rsid w:val="002E6CE5"/>
    <w:rsid w:val="002F577F"/>
    <w:rsid w:val="002F5EE3"/>
    <w:rsid w:val="00325EA4"/>
    <w:rsid w:val="003556C8"/>
    <w:rsid w:val="003622D4"/>
    <w:rsid w:val="003661DB"/>
    <w:rsid w:val="003A4981"/>
    <w:rsid w:val="003A508D"/>
    <w:rsid w:val="003B5E86"/>
    <w:rsid w:val="003C62BB"/>
    <w:rsid w:val="00420265"/>
    <w:rsid w:val="004212B9"/>
    <w:rsid w:val="00433A54"/>
    <w:rsid w:val="00453762"/>
    <w:rsid w:val="004635EB"/>
    <w:rsid w:val="004665E4"/>
    <w:rsid w:val="004726A6"/>
    <w:rsid w:val="0048047D"/>
    <w:rsid w:val="004A14FC"/>
    <w:rsid w:val="004A6700"/>
    <w:rsid w:val="004B4AD1"/>
    <w:rsid w:val="004B7985"/>
    <w:rsid w:val="004C2686"/>
    <w:rsid w:val="004C3F74"/>
    <w:rsid w:val="004D185A"/>
    <w:rsid w:val="004D3E27"/>
    <w:rsid w:val="004E4275"/>
    <w:rsid w:val="004E461D"/>
    <w:rsid w:val="004E62EE"/>
    <w:rsid w:val="004F61B2"/>
    <w:rsid w:val="005014D9"/>
    <w:rsid w:val="00505232"/>
    <w:rsid w:val="005053AB"/>
    <w:rsid w:val="0051176C"/>
    <w:rsid w:val="005307EC"/>
    <w:rsid w:val="00531845"/>
    <w:rsid w:val="0053536F"/>
    <w:rsid w:val="0054254F"/>
    <w:rsid w:val="005454B9"/>
    <w:rsid w:val="00547A73"/>
    <w:rsid w:val="00550BD4"/>
    <w:rsid w:val="00556CCB"/>
    <w:rsid w:val="00563088"/>
    <w:rsid w:val="00563A18"/>
    <w:rsid w:val="00580292"/>
    <w:rsid w:val="005812CC"/>
    <w:rsid w:val="00582513"/>
    <w:rsid w:val="00587B24"/>
    <w:rsid w:val="005938E2"/>
    <w:rsid w:val="005B20D9"/>
    <w:rsid w:val="005B27B5"/>
    <w:rsid w:val="005B5813"/>
    <w:rsid w:val="005C318A"/>
    <w:rsid w:val="005D5A2D"/>
    <w:rsid w:val="005E2AF6"/>
    <w:rsid w:val="005F2230"/>
    <w:rsid w:val="006156FB"/>
    <w:rsid w:val="006448AA"/>
    <w:rsid w:val="00644D8F"/>
    <w:rsid w:val="00661285"/>
    <w:rsid w:val="00663366"/>
    <w:rsid w:val="00670EC1"/>
    <w:rsid w:val="006777E1"/>
    <w:rsid w:val="00681625"/>
    <w:rsid w:val="006827FC"/>
    <w:rsid w:val="006B24FC"/>
    <w:rsid w:val="006B6F45"/>
    <w:rsid w:val="006B7521"/>
    <w:rsid w:val="006D5390"/>
    <w:rsid w:val="006D53A5"/>
    <w:rsid w:val="006F2BCA"/>
    <w:rsid w:val="00706A76"/>
    <w:rsid w:val="00710B79"/>
    <w:rsid w:val="007314B6"/>
    <w:rsid w:val="00733CE6"/>
    <w:rsid w:val="00742C4D"/>
    <w:rsid w:val="00747974"/>
    <w:rsid w:val="00762467"/>
    <w:rsid w:val="0077197B"/>
    <w:rsid w:val="007803C1"/>
    <w:rsid w:val="007A4D9A"/>
    <w:rsid w:val="007B343E"/>
    <w:rsid w:val="007C3BEA"/>
    <w:rsid w:val="007D34A5"/>
    <w:rsid w:val="007E31F0"/>
    <w:rsid w:val="008029F6"/>
    <w:rsid w:val="00815C91"/>
    <w:rsid w:val="00824DED"/>
    <w:rsid w:val="00833646"/>
    <w:rsid w:val="0083654F"/>
    <w:rsid w:val="00863376"/>
    <w:rsid w:val="008709F2"/>
    <w:rsid w:val="00872B36"/>
    <w:rsid w:val="0089084B"/>
    <w:rsid w:val="008909E5"/>
    <w:rsid w:val="00891142"/>
    <w:rsid w:val="008A2A55"/>
    <w:rsid w:val="008A79BB"/>
    <w:rsid w:val="008B0F14"/>
    <w:rsid w:val="008B1FF2"/>
    <w:rsid w:val="008B34BF"/>
    <w:rsid w:val="008B5109"/>
    <w:rsid w:val="008D1218"/>
    <w:rsid w:val="008E62AE"/>
    <w:rsid w:val="008F3629"/>
    <w:rsid w:val="008F5D0C"/>
    <w:rsid w:val="00905FEC"/>
    <w:rsid w:val="009075E5"/>
    <w:rsid w:val="009144EE"/>
    <w:rsid w:val="00963C53"/>
    <w:rsid w:val="009656DC"/>
    <w:rsid w:val="00967FCF"/>
    <w:rsid w:val="0097386D"/>
    <w:rsid w:val="009828BD"/>
    <w:rsid w:val="00997C0E"/>
    <w:rsid w:val="00997DE5"/>
    <w:rsid w:val="009A31C4"/>
    <w:rsid w:val="009A66B2"/>
    <w:rsid w:val="009C13FE"/>
    <w:rsid w:val="009C2F14"/>
    <w:rsid w:val="009D0537"/>
    <w:rsid w:val="009D3D19"/>
    <w:rsid w:val="009E1B8C"/>
    <w:rsid w:val="009F26D6"/>
    <w:rsid w:val="009F52DA"/>
    <w:rsid w:val="009F7C9B"/>
    <w:rsid w:val="00A07E6F"/>
    <w:rsid w:val="00A11285"/>
    <w:rsid w:val="00A12196"/>
    <w:rsid w:val="00A132AF"/>
    <w:rsid w:val="00A36A47"/>
    <w:rsid w:val="00A405C9"/>
    <w:rsid w:val="00A478C5"/>
    <w:rsid w:val="00A6072A"/>
    <w:rsid w:val="00A6781F"/>
    <w:rsid w:val="00A7352B"/>
    <w:rsid w:val="00A84C7A"/>
    <w:rsid w:val="00A86CAD"/>
    <w:rsid w:val="00AA59BF"/>
    <w:rsid w:val="00AA79B9"/>
    <w:rsid w:val="00AC55C2"/>
    <w:rsid w:val="00AC78F7"/>
    <w:rsid w:val="00AD3E87"/>
    <w:rsid w:val="00AD499B"/>
    <w:rsid w:val="00AF5FCF"/>
    <w:rsid w:val="00AF6CD1"/>
    <w:rsid w:val="00B03C6C"/>
    <w:rsid w:val="00B134C4"/>
    <w:rsid w:val="00B3307B"/>
    <w:rsid w:val="00B54049"/>
    <w:rsid w:val="00B54A83"/>
    <w:rsid w:val="00B54ED7"/>
    <w:rsid w:val="00B607C1"/>
    <w:rsid w:val="00B67604"/>
    <w:rsid w:val="00B70A65"/>
    <w:rsid w:val="00B80E8C"/>
    <w:rsid w:val="00B85017"/>
    <w:rsid w:val="00B8739D"/>
    <w:rsid w:val="00BB77C3"/>
    <w:rsid w:val="00BF0060"/>
    <w:rsid w:val="00BF2CF8"/>
    <w:rsid w:val="00C028CD"/>
    <w:rsid w:val="00C03D0D"/>
    <w:rsid w:val="00C1318A"/>
    <w:rsid w:val="00C160F6"/>
    <w:rsid w:val="00C17214"/>
    <w:rsid w:val="00C2656D"/>
    <w:rsid w:val="00C4620B"/>
    <w:rsid w:val="00C5106C"/>
    <w:rsid w:val="00C51349"/>
    <w:rsid w:val="00C7242D"/>
    <w:rsid w:val="00C84EDF"/>
    <w:rsid w:val="00C86195"/>
    <w:rsid w:val="00CB6E54"/>
    <w:rsid w:val="00CB7C68"/>
    <w:rsid w:val="00CC462E"/>
    <w:rsid w:val="00CD44F4"/>
    <w:rsid w:val="00CE3972"/>
    <w:rsid w:val="00CE76E7"/>
    <w:rsid w:val="00CE7A74"/>
    <w:rsid w:val="00D044ED"/>
    <w:rsid w:val="00D12715"/>
    <w:rsid w:val="00D31C07"/>
    <w:rsid w:val="00D33984"/>
    <w:rsid w:val="00D34355"/>
    <w:rsid w:val="00D357C7"/>
    <w:rsid w:val="00D70C2E"/>
    <w:rsid w:val="00D73F60"/>
    <w:rsid w:val="00D768E5"/>
    <w:rsid w:val="00D85E83"/>
    <w:rsid w:val="00DA1D5B"/>
    <w:rsid w:val="00DB36FA"/>
    <w:rsid w:val="00DD45B7"/>
    <w:rsid w:val="00DD5E36"/>
    <w:rsid w:val="00DE1B70"/>
    <w:rsid w:val="00DE2DD3"/>
    <w:rsid w:val="00E047FD"/>
    <w:rsid w:val="00E05D51"/>
    <w:rsid w:val="00E06F2D"/>
    <w:rsid w:val="00E14D15"/>
    <w:rsid w:val="00E17805"/>
    <w:rsid w:val="00E26924"/>
    <w:rsid w:val="00E32C0A"/>
    <w:rsid w:val="00E533FE"/>
    <w:rsid w:val="00E55547"/>
    <w:rsid w:val="00E70AEA"/>
    <w:rsid w:val="00E748BE"/>
    <w:rsid w:val="00E800FA"/>
    <w:rsid w:val="00E85030"/>
    <w:rsid w:val="00E86522"/>
    <w:rsid w:val="00E91632"/>
    <w:rsid w:val="00EB2A88"/>
    <w:rsid w:val="00EC2F2A"/>
    <w:rsid w:val="00EC3295"/>
    <w:rsid w:val="00ED796D"/>
    <w:rsid w:val="00EE18ED"/>
    <w:rsid w:val="00EE362D"/>
    <w:rsid w:val="00EF706F"/>
    <w:rsid w:val="00EF7D0B"/>
    <w:rsid w:val="00F032D3"/>
    <w:rsid w:val="00F0692C"/>
    <w:rsid w:val="00F56603"/>
    <w:rsid w:val="00F61ACA"/>
    <w:rsid w:val="00F62040"/>
    <w:rsid w:val="00F905B6"/>
    <w:rsid w:val="00FB20EB"/>
    <w:rsid w:val="00FB6E32"/>
    <w:rsid w:val="00FC2D15"/>
    <w:rsid w:val="00FD286D"/>
    <w:rsid w:val="00FE00A7"/>
    <w:rsid w:val="00FE2533"/>
    <w:rsid w:val="00FE6378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99C55C7-C76F-4C6A-BE78-0A127586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02B40"/>
  </w:style>
  <w:style w:type="paragraph" w:styleId="Titre1">
    <w:name w:val="heading 1"/>
    <w:basedOn w:val="Normal"/>
    <w:next w:val="Normal"/>
    <w:link w:val="Titre1Car"/>
    <w:uiPriority w:val="9"/>
    <w:qFormat/>
    <w:rsid w:val="00BF2CF8"/>
    <w:pPr>
      <w:shd w:val="clear" w:color="auto" w:fill="548DD4" w:themeFill="text2" w:themeFillTint="99"/>
      <w:spacing w:after="0" w:line="240" w:lineRule="auto"/>
      <w:ind w:left="-284"/>
      <w:outlineLvl w:val="0"/>
    </w:pPr>
    <w:rPr>
      <w:rFonts w:ascii="Arial" w:hAnsi="Arial" w:cs="Arial"/>
      <w:b/>
      <w:caps/>
      <w:color w:val="FFFFFF" w:themeColor="background1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4C3F74"/>
    <w:pPr>
      <w:spacing w:after="0" w:line="240" w:lineRule="auto"/>
      <w:ind w:firstLine="360"/>
      <w:outlineLvl w:val="1"/>
    </w:pPr>
    <w:rPr>
      <w:b/>
      <w:noProof/>
      <w:bdr w:val="single" w:sz="4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8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rsid w:val="0048047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362D"/>
  </w:style>
  <w:style w:type="paragraph" w:styleId="Pieddepage">
    <w:name w:val="footer"/>
    <w:basedOn w:val="Normal"/>
    <w:link w:val="Pieddepag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362D"/>
  </w:style>
  <w:style w:type="paragraph" w:styleId="NormalWeb">
    <w:name w:val="Normal (Web)"/>
    <w:basedOn w:val="Normal"/>
    <w:uiPriority w:val="99"/>
    <w:semiHidden/>
    <w:unhideWhenUsed/>
    <w:rsid w:val="00BB77C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4D9A"/>
    <w:pPr>
      <w:numPr>
        <w:numId w:val="15"/>
      </w:numPr>
      <w:jc w:val="both"/>
    </w:pPr>
    <w:rPr>
      <w:rFonts w:ascii="Arial Narrow" w:eastAsia="Times New Roman" w:hAnsi="Arial Narrow"/>
      <w:b/>
      <w:iCs/>
      <w:caps/>
    </w:rPr>
  </w:style>
  <w:style w:type="character" w:customStyle="1" w:styleId="Sous-titreCar">
    <w:name w:val="Sous-titre Car"/>
    <w:basedOn w:val="Policepardfaut"/>
    <w:link w:val="Sous-titre"/>
    <w:uiPriority w:val="11"/>
    <w:rsid w:val="007A4D9A"/>
    <w:rPr>
      <w:rFonts w:ascii="Arial Narrow" w:eastAsia="Times New Roman" w:hAnsi="Arial Narrow"/>
      <w:b/>
      <w:iCs/>
      <w:cap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0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7EC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59"/>
    <w:rsid w:val="00D33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7A4D9A"/>
    <w:pPr>
      <w:pBdr>
        <w:bottom w:val="single" w:sz="4" w:space="1" w:color="auto"/>
      </w:pBdr>
      <w:spacing w:after="0"/>
    </w:pPr>
    <w:rPr>
      <w:rFonts w:ascii="Arial Narrow" w:hAnsi="Arial Narrow"/>
      <w:caps/>
      <w:noProof/>
      <w:sz w:val="28"/>
      <w:szCs w:val="28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7A4D9A"/>
    <w:rPr>
      <w:rFonts w:ascii="Arial Narrow" w:hAnsi="Arial Narrow"/>
      <w:caps/>
      <w:noProof/>
      <w:sz w:val="28"/>
      <w:szCs w:val="2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F2CF8"/>
    <w:rPr>
      <w:rFonts w:ascii="Arial" w:hAnsi="Arial" w:cs="Arial"/>
      <w:b/>
      <w:caps/>
      <w:color w:val="FFFFFF" w:themeColor="background1"/>
      <w:sz w:val="24"/>
      <w:szCs w:val="24"/>
      <w:shd w:val="clear" w:color="auto" w:fill="548DD4" w:themeFill="text2" w:themeFillTint="99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C3F74"/>
    <w:rPr>
      <w:rFonts w:ascii="Arial" w:hAnsi="Arial" w:cs="Arial"/>
      <w:b/>
      <w:noProof/>
      <w:szCs w:val="24"/>
      <w:bdr w:val="single" w:sz="4" w:space="0" w:color="auto"/>
    </w:rPr>
  </w:style>
  <w:style w:type="character" w:styleId="Lienhypertexte">
    <w:name w:val="Hyperlink"/>
    <w:basedOn w:val="Policepardfaut"/>
    <w:uiPriority w:val="99"/>
    <w:unhideWhenUsed/>
    <w:rsid w:val="008F362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F26D6"/>
    <w:rPr>
      <w:color w:val="800080" w:themeColor="followedHyperlink"/>
      <w:u w:val="single"/>
    </w:rPr>
  </w:style>
  <w:style w:type="paragraph" w:styleId="Retraitcorpsdetexte">
    <w:name w:val="Body Text Indent"/>
    <w:basedOn w:val="Normal"/>
    <w:link w:val="RetraitcorpsdetexteCar"/>
    <w:rsid w:val="003556C8"/>
    <w:pPr>
      <w:spacing w:after="120" w:line="340" w:lineRule="exact"/>
      <w:ind w:left="709" w:firstLine="714"/>
    </w:pPr>
    <w:rPr>
      <w:rFonts w:eastAsia="Times New Roman" w:cs="Times New Roman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3556C8"/>
    <w:rPr>
      <w:rFonts w:ascii="Arial" w:eastAsia="Times New Roman" w:hAnsi="Arial" w:cs="Times New Roman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4E461D"/>
    <w:pPr>
      <w:spacing w:after="120" w:line="480" w:lineRule="auto"/>
      <w:ind w:left="283"/>
    </w:pPr>
    <w:rPr>
      <w:rFonts w:eastAsia="Times New Roman" w:cs="Times New Roman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4E461D"/>
    <w:rPr>
      <w:rFonts w:ascii="Arial" w:eastAsia="Times New Roman" w:hAnsi="Arial" w:cs="Times New Roman"/>
      <w:sz w:val="24"/>
      <w:szCs w:val="20"/>
      <w:lang w:eastAsia="fr-FR"/>
    </w:rPr>
  </w:style>
  <w:style w:type="table" w:styleId="Listeclaire-Accent1">
    <w:name w:val="Light List Accent 1"/>
    <w:basedOn w:val="TableauNormal"/>
    <w:uiPriority w:val="61"/>
    <w:rsid w:val="002C69E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3CBD5A742C28424DA5172AD252E32316">
    <w:name w:val="3CBD5A742C28424DA5172AD252E32316"/>
    <w:rsid w:val="002C69EC"/>
    <w:rPr>
      <w:rFonts w:eastAsiaTheme="minorEastAsia"/>
      <w:lang w:eastAsia="fr-FR"/>
    </w:rPr>
  </w:style>
  <w:style w:type="paragraph" w:customStyle="1" w:styleId="Titreperso">
    <w:name w:val="Titre perso"/>
    <w:basedOn w:val="Normal"/>
    <w:link w:val="TitrepersoCar"/>
    <w:rsid w:val="002C69EC"/>
    <w:pPr>
      <w:shd w:val="clear" w:color="auto" w:fill="A6A6A6" w:themeFill="background1" w:themeFillShade="A6"/>
      <w:jc w:val="both"/>
    </w:pPr>
    <w:rPr>
      <w:rFonts w:ascii="Arial" w:hAnsi="Arial" w:cs="Arial"/>
      <w:color w:val="FFFFFF" w:themeColor="background1"/>
      <w:spacing w:val="20"/>
      <w:sz w:val="32"/>
      <w:szCs w:val="32"/>
    </w:rPr>
  </w:style>
  <w:style w:type="paragraph" w:customStyle="1" w:styleId="paragraphe">
    <w:name w:val="paragraphe"/>
    <w:basedOn w:val="Normal"/>
    <w:link w:val="paragrapheCar"/>
    <w:rsid w:val="002C69EC"/>
    <w:pPr>
      <w:jc w:val="both"/>
    </w:pPr>
    <w:rPr>
      <w:rFonts w:ascii="Arial" w:hAnsi="Arial" w:cs="Arial"/>
    </w:rPr>
  </w:style>
  <w:style w:type="character" w:customStyle="1" w:styleId="TitrepersoCar">
    <w:name w:val="Titre perso Car"/>
    <w:basedOn w:val="Policepardfaut"/>
    <w:link w:val="Titreperso"/>
    <w:rsid w:val="002C69EC"/>
    <w:rPr>
      <w:rFonts w:ascii="Arial" w:hAnsi="Arial" w:cs="Arial"/>
      <w:color w:val="FFFFFF" w:themeColor="background1"/>
      <w:spacing w:val="20"/>
      <w:sz w:val="32"/>
      <w:szCs w:val="32"/>
      <w:shd w:val="clear" w:color="auto" w:fill="A6A6A6" w:themeFill="background1" w:themeFillShade="A6"/>
    </w:rPr>
  </w:style>
  <w:style w:type="character" w:customStyle="1" w:styleId="paragrapheCar">
    <w:name w:val="paragraphe Car"/>
    <w:basedOn w:val="Policepardfaut"/>
    <w:link w:val="paragraphe"/>
    <w:rsid w:val="002C69EC"/>
    <w:rPr>
      <w:rFonts w:ascii="Arial" w:hAnsi="Arial" w:cs="Arial"/>
    </w:rPr>
  </w:style>
  <w:style w:type="numbering" w:customStyle="1" w:styleId="Aucuneliste1">
    <w:name w:val="Aucune liste1"/>
    <w:next w:val="Aucuneliste"/>
    <w:uiPriority w:val="99"/>
    <w:semiHidden/>
    <w:unhideWhenUsed/>
    <w:rsid w:val="002C69EC"/>
  </w:style>
  <w:style w:type="table" w:customStyle="1" w:styleId="Grilledutableau2">
    <w:name w:val="Grille du tableau2"/>
    <w:basedOn w:val="TableauNormal"/>
    <w:next w:val="Grilledutableau"/>
    <w:uiPriority w:val="59"/>
    <w:rsid w:val="002C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rsid w:val="002C69EC"/>
    <w:pPr>
      <w:tabs>
        <w:tab w:val="decimal" w:pos="360"/>
      </w:tabs>
    </w:pPr>
    <w:rPr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2C69EC"/>
    <w:pPr>
      <w:spacing w:after="0" w:line="240" w:lineRule="auto"/>
    </w:pPr>
    <w:rPr>
      <w:rFonts w:eastAsiaTheme="minorEastAsia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C69EC"/>
    <w:rPr>
      <w:rFonts w:eastAsiaTheme="minorEastAsia"/>
      <w:sz w:val="20"/>
      <w:szCs w:val="20"/>
      <w:lang w:eastAsia="fr-FR"/>
    </w:rPr>
  </w:style>
  <w:style w:type="character" w:styleId="Emphaseple">
    <w:name w:val="Subtle Emphasis"/>
    <w:basedOn w:val="Policepardfaut"/>
    <w:uiPriority w:val="19"/>
    <w:rsid w:val="002C69EC"/>
    <w:rPr>
      <w:i/>
      <w:iCs/>
      <w:color w:val="7F7F7F" w:themeColor="text1" w:themeTint="80"/>
    </w:rPr>
  </w:style>
  <w:style w:type="table" w:styleId="Trameclaire-Accent1">
    <w:name w:val="Light Shading Accent 1"/>
    <w:basedOn w:val="TableauNormal"/>
    <w:uiPriority w:val="60"/>
    <w:rsid w:val="002C69EC"/>
    <w:pPr>
      <w:spacing w:after="0" w:line="240" w:lineRule="auto"/>
    </w:pPr>
    <w:rPr>
      <w:rFonts w:eastAsiaTheme="minorEastAsia"/>
      <w:color w:val="365F91" w:themeColor="accent1" w:themeShade="BF"/>
      <w:lang w:eastAsia="fr-F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Grilledutableau3">
    <w:name w:val="Grille du tableau3"/>
    <w:basedOn w:val="TableauNormal"/>
    <w:next w:val="Grilledutableau"/>
    <w:uiPriority w:val="59"/>
    <w:rsid w:val="002C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link w:val="normalCar"/>
    <w:qFormat/>
    <w:rsid w:val="007A4D9A"/>
    <w:pPr>
      <w:spacing w:after="0"/>
      <w:jc w:val="both"/>
    </w:pPr>
    <w:rPr>
      <w:rFonts w:ascii="Arial" w:eastAsia="Times New Roman" w:hAnsi="Arial" w:cs="Arial"/>
      <w:szCs w:val="24"/>
      <w:lang w:eastAsia="fr-FR"/>
    </w:rPr>
  </w:style>
  <w:style w:type="character" w:customStyle="1" w:styleId="normalCar">
    <w:name w:val="normal Car"/>
    <w:basedOn w:val="Policepardfaut"/>
    <w:link w:val="Normal1"/>
    <w:rsid w:val="007A4D9A"/>
    <w:rPr>
      <w:rFonts w:ascii="Arial" w:eastAsia="Times New Roman" w:hAnsi="Arial" w:cs="Arial"/>
      <w:szCs w:val="24"/>
      <w:lang w:eastAsia="fr-FR"/>
    </w:rPr>
  </w:style>
  <w:style w:type="paragraph" w:customStyle="1" w:styleId="retrait">
    <w:name w:val="retrait"/>
    <w:basedOn w:val="Normal1"/>
    <w:link w:val="retraitCar"/>
    <w:qFormat/>
    <w:rsid w:val="003622D4"/>
    <w:pPr>
      <w:numPr>
        <w:numId w:val="35"/>
      </w:numPr>
      <w:ind w:left="284" w:hanging="284"/>
    </w:pPr>
  </w:style>
  <w:style w:type="character" w:styleId="Textedelespacerserv">
    <w:name w:val="Placeholder Text"/>
    <w:basedOn w:val="Policepardfaut"/>
    <w:uiPriority w:val="99"/>
    <w:semiHidden/>
    <w:rsid w:val="00E85030"/>
    <w:rPr>
      <w:color w:val="808080"/>
    </w:rPr>
  </w:style>
  <w:style w:type="character" w:customStyle="1" w:styleId="retraitCar">
    <w:name w:val="retrait Car"/>
    <w:basedOn w:val="normalCar"/>
    <w:link w:val="retrait"/>
    <w:rsid w:val="003622D4"/>
    <w:rPr>
      <w:rFonts w:ascii="Arial" w:eastAsia="Times New Roman" w:hAnsi="Arial" w:cs="Arial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1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r.wikipedia.org/wiki/Moment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http://upload.wikimedia.org/math/a/8/d/a8d436d934fe2de81642d1f0d36726b5.png" TargetMode="External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://fr.wikipedia.org/wiki/Forc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upload.wikimedia.org/math/6/d/0/6d0266f3cad2d4a0c2a38b02727f7231.png" TargetMode="External"/><Relationship Id="rId14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AC%20PRO%20TCB\%23%20Mod&#232;les\Savoir%20techno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  <a:headEnd type="none" w="med" len="med"/>
          <a:tailEnd type="none" w="med" len="med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96063-F9BA-4A70-9DCE-6CB25ECF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Savoir techno.dotx</Template>
  <TotalTime>9</TotalTime>
  <Pages>1</Pages>
  <Words>691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</dc:creator>
  <cp:lastModifiedBy>Simon</cp:lastModifiedBy>
  <cp:revision>10</cp:revision>
  <cp:lastPrinted>2016-09-27T09:33:00Z</cp:lastPrinted>
  <dcterms:created xsi:type="dcterms:W3CDTF">2016-09-27T09:05:00Z</dcterms:created>
  <dcterms:modified xsi:type="dcterms:W3CDTF">2016-09-27T09:33:00Z</dcterms:modified>
</cp:coreProperties>
</file>