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721B2" w14:textId="77777777" w:rsidR="009656DC" w:rsidRPr="00BF2CF8" w:rsidRDefault="009656DC" w:rsidP="00BF2CF8">
      <w:pPr>
        <w:pStyle w:val="Titre1"/>
      </w:pPr>
      <w:r w:rsidRPr="00BF2CF8">
        <w:t>Etude statique</w:t>
      </w:r>
    </w:p>
    <w:p w14:paraId="72E497E1" w14:textId="77777777" w:rsidR="009656DC" w:rsidRPr="009656DC" w:rsidRDefault="009656DC" w:rsidP="007A4D9A">
      <w:pPr>
        <w:pStyle w:val="Normal1"/>
      </w:pPr>
    </w:p>
    <w:p w14:paraId="46A39A6F" w14:textId="77777777" w:rsidR="009656DC" w:rsidRPr="009656DC" w:rsidRDefault="009656DC" w:rsidP="007A4D9A">
      <w:pPr>
        <w:pStyle w:val="Normal1"/>
      </w:pPr>
      <w:r w:rsidRPr="009656DC">
        <w:t xml:space="preserve">La </w:t>
      </w:r>
      <w:r w:rsidRPr="009656DC">
        <w:rPr>
          <w:b/>
        </w:rPr>
        <w:t>statique</w:t>
      </w:r>
      <w:r w:rsidRPr="009656DC">
        <w:t xml:space="preserve"> est </w:t>
      </w:r>
      <w:r w:rsidRPr="007A4D9A">
        <w:t xml:space="preserve">une partie </w:t>
      </w:r>
      <w:r w:rsidRPr="009656DC">
        <w:t xml:space="preserve">de la mécanique dont la finalité </w:t>
      </w:r>
      <w:r w:rsidRPr="009656DC">
        <w:rPr>
          <w:b/>
        </w:rPr>
        <w:t>est</w:t>
      </w:r>
      <w:r w:rsidRPr="009656DC">
        <w:t xml:space="preserve"> </w:t>
      </w:r>
      <w:r w:rsidRPr="009656DC">
        <w:rPr>
          <w:b/>
        </w:rPr>
        <w:t>l’étude de l’équilibre des systèmes matériels</w:t>
      </w:r>
      <w:r w:rsidRPr="009656DC">
        <w:t xml:space="preserve"> (solide ou ensemble de solides) </w:t>
      </w:r>
      <w:r w:rsidRPr="009656DC">
        <w:rPr>
          <w:b/>
        </w:rPr>
        <w:t xml:space="preserve">au repos </w:t>
      </w:r>
      <w:r w:rsidRPr="009656DC">
        <w:t>par rapport à un repère supposé fixe (un repère Galiléen).</w:t>
      </w:r>
    </w:p>
    <w:p w14:paraId="0D686C5E" w14:textId="77777777" w:rsidR="009656DC" w:rsidRPr="009656DC" w:rsidRDefault="009656DC" w:rsidP="007A4D9A">
      <w:pPr>
        <w:pStyle w:val="Normal1"/>
      </w:pPr>
      <w:r w:rsidRPr="009656DC">
        <w:t xml:space="preserve">L’objectif est la détermination de tous les efforts appliqués à un système, à partir de la </w:t>
      </w:r>
      <w:r w:rsidR="006B6F45">
        <w:t>c</w:t>
      </w:r>
      <w:r w:rsidRPr="009656DC">
        <w:t xml:space="preserve">onnaissance d'une partie d'entre eux. </w:t>
      </w:r>
    </w:p>
    <w:p w14:paraId="7A121608" w14:textId="77777777" w:rsidR="009656DC" w:rsidRDefault="009656DC" w:rsidP="009656D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22E4207A" w14:textId="77777777" w:rsidR="00A12196" w:rsidRPr="009656DC" w:rsidRDefault="00A12196" w:rsidP="009656D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24BEADA2" w14:textId="77777777" w:rsidR="009656DC" w:rsidRPr="007A4D9A" w:rsidRDefault="009656DC" w:rsidP="007A4D9A">
      <w:pPr>
        <w:pStyle w:val="Titre"/>
      </w:pPr>
      <w:r w:rsidRPr="007A4D9A">
        <w:t>Définition</w:t>
      </w:r>
      <w:r w:rsidR="00EF706F" w:rsidRPr="007A4D9A">
        <w:t xml:space="preserve"> du PRINCIPE FONDAMENTAL DE LA STATIQUE</w:t>
      </w:r>
    </w:p>
    <w:p w14:paraId="4217D400" w14:textId="77777777" w:rsidR="009656DC" w:rsidRPr="009656DC" w:rsidRDefault="009656DC" w:rsidP="009656D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272CEE06" w14:textId="77777777" w:rsidR="009656DC" w:rsidRPr="009656DC" w:rsidRDefault="009656DC" w:rsidP="007A4D9A">
      <w:pPr>
        <w:pStyle w:val="Normal1"/>
      </w:pPr>
      <w:r w:rsidRPr="009656DC">
        <w:t xml:space="preserve">Un ensemble matériel {E} est en </w:t>
      </w:r>
      <w:r w:rsidRPr="009656DC">
        <w:rPr>
          <w:b/>
        </w:rPr>
        <w:t>équilibre</w:t>
      </w:r>
      <w:r w:rsidRPr="009656DC">
        <w:t xml:space="preserve"> par rapport à un repère R si, au cours du temps, chaque point de {E} conserve une position fixe par rapport au repère R.</w:t>
      </w:r>
    </w:p>
    <w:p w14:paraId="01B436D9" w14:textId="77777777" w:rsidR="009656DC" w:rsidRDefault="009656DC" w:rsidP="007A4D9A">
      <w:pPr>
        <w:pStyle w:val="Normal1"/>
      </w:pPr>
      <w:r w:rsidRPr="009656DC">
        <w:t>L'</w:t>
      </w:r>
      <w:r w:rsidRPr="009656DC">
        <w:rPr>
          <w:b/>
          <w:bCs/>
        </w:rPr>
        <w:t>équilibre statique</w:t>
      </w:r>
      <w:r w:rsidRPr="009656DC">
        <w:t xml:space="preserve"> d'un système exige que :</w:t>
      </w:r>
    </w:p>
    <w:p w14:paraId="79A8CE10" w14:textId="77777777" w:rsidR="007A4D9A" w:rsidRPr="009656DC" w:rsidRDefault="007A4D9A" w:rsidP="007A4D9A">
      <w:pPr>
        <w:pStyle w:val="Normal1"/>
      </w:pPr>
      <w:r w:rsidRPr="009656DC">
        <w:rPr>
          <w:noProof/>
        </w:rPr>
        <w:drawing>
          <wp:anchor distT="0" distB="0" distL="114300" distR="114300" simplePos="0" relativeHeight="251640832" behindDoc="0" locked="0" layoutInCell="1" allowOverlap="0" wp14:anchorId="0706427B" wp14:editId="163113B2">
            <wp:simplePos x="0" y="0"/>
            <wp:positionH relativeFrom="margin">
              <wp:posOffset>5004211</wp:posOffset>
            </wp:positionH>
            <wp:positionV relativeFrom="paragraph">
              <wp:posOffset>100965</wp:posOffset>
            </wp:positionV>
            <wp:extent cx="974725" cy="276225"/>
            <wp:effectExtent l="0" t="0" r="0" b="9525"/>
            <wp:wrapSquare wrapText="bothSides"/>
            <wp:docPr id="29" name="Image 29" descr="\sum \vec{F}_\text{ext} = \vec{0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sum \vec{F}_\text{ext} = \vec{0}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F63499" w14:textId="77777777" w:rsidR="009656DC" w:rsidRDefault="009656DC" w:rsidP="00A12196">
      <w:pPr>
        <w:pStyle w:val="retrait"/>
      </w:pPr>
      <w:r w:rsidRPr="009656DC">
        <w:t xml:space="preserve">La somme des </w:t>
      </w:r>
      <w:hyperlink r:id="rId10" w:tooltip="Force" w:history="1">
        <w:r w:rsidRPr="009656DC">
          <w:t>forces</w:t>
        </w:r>
      </w:hyperlink>
      <w:r w:rsidRPr="009656DC">
        <w:t xml:space="preserve"> extérieures en tout point est égale au vecteur nul :</w:t>
      </w:r>
    </w:p>
    <w:p w14:paraId="0F4CBB02" w14:textId="77777777" w:rsidR="00A12196" w:rsidRDefault="00A12196" w:rsidP="00A12196">
      <w:pPr>
        <w:pStyle w:val="retrait"/>
        <w:numPr>
          <w:ilvl w:val="0"/>
          <w:numId w:val="0"/>
        </w:numPr>
        <w:ind w:left="284"/>
      </w:pPr>
    </w:p>
    <w:p w14:paraId="0DAF0503" w14:textId="77777777" w:rsidR="007A4D9A" w:rsidRPr="009656DC" w:rsidRDefault="007A4D9A" w:rsidP="00A12196">
      <w:pPr>
        <w:pStyle w:val="retrait"/>
        <w:numPr>
          <w:ilvl w:val="0"/>
          <w:numId w:val="0"/>
        </w:numPr>
        <w:ind w:left="284"/>
      </w:pPr>
      <w:r w:rsidRPr="009656DC">
        <w:rPr>
          <w:noProof/>
        </w:rPr>
        <w:drawing>
          <wp:anchor distT="0" distB="0" distL="114300" distR="114300" simplePos="0" relativeHeight="251641856" behindDoc="0" locked="0" layoutInCell="1" allowOverlap="1" wp14:anchorId="73CD512D" wp14:editId="26B0306C">
            <wp:simplePos x="0" y="0"/>
            <wp:positionH relativeFrom="margin">
              <wp:posOffset>5010337</wp:posOffset>
            </wp:positionH>
            <wp:positionV relativeFrom="paragraph">
              <wp:posOffset>106306</wp:posOffset>
            </wp:positionV>
            <wp:extent cx="1026795" cy="276225"/>
            <wp:effectExtent l="0" t="0" r="1905" b="9525"/>
            <wp:wrapSquare wrapText="bothSides"/>
            <wp:docPr id="30" name="Image 30" descr="\sum \vec{M}_\text{ext} = \vec{0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sum \vec{M}_\text{ext} = \vec{0}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9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5FE9EF" w14:textId="77777777" w:rsidR="009656DC" w:rsidRPr="009656DC" w:rsidRDefault="009656DC" w:rsidP="00A12196">
      <w:pPr>
        <w:pStyle w:val="retrait"/>
      </w:pPr>
      <w:r w:rsidRPr="009656DC">
        <w:t xml:space="preserve">La somme des </w:t>
      </w:r>
      <w:hyperlink r:id="rId13" w:tooltip="Moment" w:history="1">
        <w:r w:rsidRPr="009656DC">
          <w:t>moments</w:t>
        </w:r>
      </w:hyperlink>
      <w:r w:rsidRPr="009656DC">
        <w:t xml:space="preserve"> calculés en tout point est égale au vecteur nul :</w:t>
      </w:r>
    </w:p>
    <w:p w14:paraId="109E1EE3" w14:textId="77777777" w:rsidR="006B6F45" w:rsidRDefault="006B6F45" w:rsidP="00A12196">
      <w:pPr>
        <w:pStyle w:val="retrait"/>
        <w:numPr>
          <w:ilvl w:val="0"/>
          <w:numId w:val="0"/>
        </w:numPr>
        <w:ind w:left="284"/>
      </w:pPr>
    </w:p>
    <w:p w14:paraId="1D13B2A0" w14:textId="77777777" w:rsidR="00A12196" w:rsidRDefault="00A12196" w:rsidP="00A12196">
      <w:pPr>
        <w:pStyle w:val="retrait"/>
        <w:numPr>
          <w:ilvl w:val="0"/>
          <w:numId w:val="0"/>
        </w:numPr>
        <w:ind w:left="284"/>
      </w:pPr>
    </w:p>
    <w:p w14:paraId="17B85488" w14:textId="77777777" w:rsidR="009656DC" w:rsidRPr="00963C53" w:rsidRDefault="009656DC" w:rsidP="007A4D9A">
      <w:pPr>
        <w:pStyle w:val="Titre"/>
        <w:rPr>
          <w:bdr w:val="single" w:sz="4" w:space="0" w:color="auto"/>
        </w:rPr>
      </w:pPr>
      <w:r w:rsidRPr="00963C53">
        <w:t>Frontière d’isolement</w:t>
      </w:r>
    </w:p>
    <w:p w14:paraId="158FA5EC" w14:textId="77777777" w:rsidR="009656DC" w:rsidRPr="009656DC" w:rsidRDefault="009656DC" w:rsidP="009656D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42DD1145" w14:textId="77777777" w:rsidR="009656DC" w:rsidRDefault="009656DC" w:rsidP="007A4D9A">
      <w:pPr>
        <w:pStyle w:val="Normal1"/>
      </w:pPr>
      <w:r w:rsidRPr="009656DC">
        <w:t xml:space="preserve">Le PFS fait apparaître la notion « d’extérieur à un ensemble matériel ». Par conséquent, avant d’envisager l’utilisation du PFS, nous devons installer </w:t>
      </w:r>
      <w:r w:rsidRPr="009656DC">
        <w:rPr>
          <w:b/>
        </w:rPr>
        <w:t>une frontière d’isolement</w:t>
      </w:r>
      <w:r w:rsidRPr="009656DC">
        <w:t xml:space="preserve">. </w:t>
      </w:r>
    </w:p>
    <w:p w14:paraId="35EC694C" w14:textId="77777777" w:rsidR="00A12196" w:rsidRPr="009656DC" w:rsidRDefault="00A12196" w:rsidP="007A4D9A">
      <w:pPr>
        <w:pStyle w:val="Normal1"/>
      </w:pPr>
    </w:p>
    <w:p w14:paraId="49904B4C" w14:textId="77777777" w:rsidR="009656DC" w:rsidRDefault="009656DC" w:rsidP="00A12196">
      <w:pPr>
        <w:pStyle w:val="retrait"/>
      </w:pPr>
      <w:r w:rsidRPr="009656DC">
        <w:t>Toutes les actions mécaniques situées dans cette frontière seront donc internes au système isolé, et par conséquent, elles n’interviendront pas dans l’écriture du PFS.</w:t>
      </w:r>
    </w:p>
    <w:p w14:paraId="3FA56F69" w14:textId="77777777" w:rsidR="00A12196" w:rsidRPr="009656DC" w:rsidRDefault="00A12196" w:rsidP="007A4D9A">
      <w:pPr>
        <w:pStyle w:val="Normal1"/>
      </w:pPr>
    </w:p>
    <w:p w14:paraId="48AFEFF4" w14:textId="77777777" w:rsidR="009656DC" w:rsidRPr="009656DC" w:rsidRDefault="00C144E4" w:rsidP="00A12196">
      <w:pPr>
        <w:pStyle w:val="retrait"/>
      </w:pPr>
      <w:r>
        <w:object w:dxaOrig="1440" w:dyaOrig="1440" w14:anchorId="503E697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308.6pt;margin-top:26.35pt;width:193.65pt;height:130.1pt;z-index:251674624" fillcolor="window">
            <v:imagedata r:id="rId14" o:title=""/>
            <w10:wrap type="square"/>
          </v:shape>
          <o:OLEObject Type="Embed" ProgID="Word.Picture.8" ShapeID="_x0000_s1029" DrawAspect="Content" ObjectID="_1680936271" r:id="rId15"/>
        </w:object>
      </w:r>
      <w:r w:rsidR="009656DC" w:rsidRPr="009656DC">
        <w:t>Seules les actions mécaniques extérieures qui traversent cette frontière sont à prendre en compte lors de l’écriture du PFS.</w:t>
      </w:r>
    </w:p>
    <w:p w14:paraId="20953132" w14:textId="77777777" w:rsidR="009656DC" w:rsidRPr="009656DC" w:rsidRDefault="00C144E4" w:rsidP="007A4D9A">
      <w:pPr>
        <w:pStyle w:val="Normal1"/>
      </w:pPr>
      <w:r>
        <w:object w:dxaOrig="1440" w:dyaOrig="1440" w14:anchorId="0561BA7A">
          <v:shape id="_x0000_s1028" type="#_x0000_t75" style="position:absolute;left:0;text-align:left;margin-left:117.3pt;margin-top:9.35pt;width:184.95pt;height:124.75pt;z-index:251673600" fillcolor="window">
            <v:imagedata r:id="rId16" o:title=""/>
            <w10:wrap type="square"/>
          </v:shape>
          <o:OLEObject Type="Embed" ProgID="Word.Picture.8" ShapeID="_x0000_s1028" DrawAspect="Content" ObjectID="_1680936272" r:id="rId17"/>
        </w:object>
      </w:r>
    </w:p>
    <w:p w14:paraId="168CFE91" w14:textId="77777777" w:rsidR="007A4D9A" w:rsidRDefault="007A4D9A" w:rsidP="007A4D9A">
      <w:pPr>
        <w:pStyle w:val="Normal1"/>
      </w:pPr>
    </w:p>
    <w:p w14:paraId="3A0ECB61" w14:textId="77777777" w:rsidR="007A4D9A" w:rsidRDefault="007A4D9A" w:rsidP="007A4D9A">
      <w:pPr>
        <w:pStyle w:val="Normal1"/>
      </w:pPr>
    </w:p>
    <w:p w14:paraId="649D25BF" w14:textId="77777777" w:rsidR="007A4D9A" w:rsidRDefault="007A4D9A" w:rsidP="007A4D9A">
      <w:pPr>
        <w:pStyle w:val="Normal1"/>
      </w:pPr>
    </w:p>
    <w:p w14:paraId="7BBE0499" w14:textId="77777777" w:rsidR="007A4D9A" w:rsidRDefault="007A4D9A" w:rsidP="007A4D9A">
      <w:pPr>
        <w:pStyle w:val="Normal1"/>
      </w:pPr>
    </w:p>
    <w:p w14:paraId="43C35738" w14:textId="77777777" w:rsidR="007A4D9A" w:rsidRDefault="007A4D9A" w:rsidP="007A4D9A">
      <w:pPr>
        <w:pStyle w:val="Normal1"/>
      </w:pPr>
    </w:p>
    <w:p w14:paraId="37F5E014" w14:textId="77777777" w:rsidR="007A4D9A" w:rsidRDefault="007A4D9A" w:rsidP="007A4D9A">
      <w:pPr>
        <w:pStyle w:val="Normal1"/>
      </w:pPr>
    </w:p>
    <w:p w14:paraId="6EA225D8" w14:textId="77777777" w:rsidR="00A12196" w:rsidRDefault="00A12196" w:rsidP="007A4D9A">
      <w:pPr>
        <w:pStyle w:val="Normal1"/>
      </w:pPr>
    </w:p>
    <w:p w14:paraId="5D92D3B7" w14:textId="77777777" w:rsidR="00A12196" w:rsidRDefault="00A12196" w:rsidP="007A4D9A">
      <w:pPr>
        <w:pStyle w:val="Normal1"/>
      </w:pPr>
    </w:p>
    <w:p w14:paraId="64D1043F" w14:textId="77777777" w:rsidR="007A4D9A" w:rsidRDefault="007A4D9A" w:rsidP="007A4D9A">
      <w:pPr>
        <w:pStyle w:val="Normal1"/>
      </w:pPr>
    </w:p>
    <w:p w14:paraId="419CCCE3" w14:textId="77777777" w:rsidR="009656DC" w:rsidRPr="009656DC" w:rsidRDefault="009656DC" w:rsidP="00A12196">
      <w:pPr>
        <w:pStyle w:val="Sous-titre"/>
      </w:pPr>
      <w:r w:rsidRPr="009656DC">
        <w:t>Exemple :</w:t>
      </w:r>
      <w:r w:rsidR="00A12196">
        <w:t xml:space="preserve"> </w:t>
      </w:r>
      <w:r w:rsidRPr="009656DC">
        <w:t>Isolons le solide S</w:t>
      </w:r>
      <w:r w:rsidRPr="009656DC">
        <w:rPr>
          <w:vertAlign w:val="subscript"/>
        </w:rPr>
        <w:t>2</w:t>
      </w:r>
      <w:r w:rsidRPr="009656DC">
        <w:t>. Les actions mécaniques extérieures à S</w:t>
      </w:r>
      <w:r w:rsidRPr="009656DC">
        <w:rPr>
          <w:vertAlign w:val="subscript"/>
        </w:rPr>
        <w:t>2</w:t>
      </w:r>
      <w:r w:rsidRPr="009656DC">
        <w:t xml:space="preserve"> qui agissent sur S</w:t>
      </w:r>
      <w:r w:rsidRPr="009656DC">
        <w:rPr>
          <w:vertAlign w:val="subscript"/>
        </w:rPr>
        <w:t>2</w:t>
      </w:r>
      <w:r w:rsidRPr="009656DC">
        <w:t xml:space="preserve"> s’énumèrent de la façon suivante :</w:t>
      </w:r>
    </w:p>
    <w:p w14:paraId="376CFECD" w14:textId="77777777" w:rsidR="009656DC" w:rsidRDefault="009656DC" w:rsidP="007A4D9A">
      <w:pPr>
        <w:pStyle w:val="Normal1"/>
      </w:pPr>
    </w:p>
    <w:p w14:paraId="6B77CC3F" w14:textId="77777777" w:rsidR="007A4D9A" w:rsidRPr="009656DC" w:rsidRDefault="007A4D9A" w:rsidP="007A4D9A">
      <w:pPr>
        <w:pStyle w:val="Normal1"/>
      </w:pPr>
    </w:p>
    <w:p w14:paraId="6DE37B8E" w14:textId="77777777" w:rsidR="009656DC" w:rsidRPr="00963C53" w:rsidRDefault="009656DC" w:rsidP="00A12196">
      <w:pPr>
        <w:pStyle w:val="retrait"/>
      </w:pPr>
      <w:r w:rsidRPr="00963C53">
        <w:t>Poids de S</w:t>
      </w:r>
      <w:r w:rsidRPr="00963C53">
        <w:rPr>
          <w:vertAlign w:val="subscript"/>
        </w:rPr>
        <w:t>2</w:t>
      </w:r>
      <w:r w:rsidR="00BF2CF8">
        <w:t>, En G2</w:t>
      </w:r>
    </w:p>
    <w:p w14:paraId="4B07DB5D" w14:textId="77777777" w:rsidR="009656DC" w:rsidRPr="00963C53" w:rsidRDefault="009656DC" w:rsidP="00A12196">
      <w:pPr>
        <w:pStyle w:val="retrait"/>
      </w:pPr>
      <w:r w:rsidRPr="00963C53">
        <w:t>Action, en C de S</w:t>
      </w:r>
      <w:r w:rsidRPr="00963C53">
        <w:rPr>
          <w:vertAlign w:val="subscript"/>
        </w:rPr>
        <w:t>0</w:t>
      </w:r>
      <w:r w:rsidRPr="00963C53">
        <w:t xml:space="preserve"> sur S</w:t>
      </w:r>
      <w:r w:rsidRPr="00963C53">
        <w:rPr>
          <w:vertAlign w:val="subscript"/>
        </w:rPr>
        <w:t>2</w:t>
      </w:r>
      <w:r w:rsidRPr="00963C53">
        <w:t>,</w:t>
      </w:r>
    </w:p>
    <w:p w14:paraId="07776477" w14:textId="77777777" w:rsidR="009656DC" w:rsidRPr="00963C53" w:rsidRDefault="009656DC" w:rsidP="00A12196">
      <w:pPr>
        <w:pStyle w:val="retrait"/>
      </w:pPr>
      <w:r w:rsidRPr="00963C53">
        <w:t>Action, en D de S</w:t>
      </w:r>
      <w:r w:rsidRPr="00963C53">
        <w:rPr>
          <w:vertAlign w:val="subscript"/>
        </w:rPr>
        <w:t>0</w:t>
      </w:r>
      <w:r w:rsidRPr="00963C53">
        <w:t xml:space="preserve"> sur S</w:t>
      </w:r>
      <w:r w:rsidRPr="00963C53">
        <w:rPr>
          <w:vertAlign w:val="subscript"/>
        </w:rPr>
        <w:t>2</w:t>
      </w:r>
      <w:r w:rsidRPr="00963C53">
        <w:t>,</w:t>
      </w:r>
    </w:p>
    <w:p w14:paraId="0A55EF5E" w14:textId="77777777" w:rsidR="009656DC" w:rsidRDefault="009656DC" w:rsidP="00A12196">
      <w:pPr>
        <w:pStyle w:val="retrait"/>
      </w:pPr>
      <w:r w:rsidRPr="00963C53">
        <w:t>Action, en B, de S</w:t>
      </w:r>
      <w:r w:rsidRPr="00963C53">
        <w:rPr>
          <w:vertAlign w:val="subscript"/>
        </w:rPr>
        <w:t>1</w:t>
      </w:r>
      <w:r w:rsidRPr="00963C53">
        <w:t xml:space="preserve"> sur S</w:t>
      </w:r>
      <w:r w:rsidRPr="00963C53">
        <w:rPr>
          <w:vertAlign w:val="subscript"/>
        </w:rPr>
        <w:t>2</w:t>
      </w:r>
      <w:r w:rsidRPr="00963C53">
        <w:t>…. et sont concernées par le PFS.</w:t>
      </w:r>
    </w:p>
    <w:p w14:paraId="1DCC9D3A" w14:textId="77777777" w:rsidR="009656DC" w:rsidRPr="00963C53" w:rsidRDefault="009656DC" w:rsidP="007A4D9A">
      <w:pPr>
        <w:pStyle w:val="Titre"/>
        <w:rPr>
          <w:bdr w:val="single" w:sz="4" w:space="0" w:color="auto"/>
        </w:rPr>
      </w:pPr>
      <w:r w:rsidRPr="00963C53">
        <w:lastRenderedPageBreak/>
        <w:t>Principe des actions mutuelles</w:t>
      </w:r>
    </w:p>
    <w:p w14:paraId="4DB876C3" w14:textId="77777777" w:rsidR="00EC3295" w:rsidRPr="00963C53" w:rsidRDefault="00EC3295" w:rsidP="009656D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38B0F5A0" w14:textId="77777777" w:rsidR="009656DC" w:rsidRDefault="009656DC" w:rsidP="007A4D9A">
      <w:pPr>
        <w:pStyle w:val="Normal1"/>
      </w:pPr>
      <w:r w:rsidRPr="009656DC">
        <w:t xml:space="preserve">D’après le </w:t>
      </w:r>
      <w:r w:rsidRPr="009656DC">
        <w:rPr>
          <w:b/>
        </w:rPr>
        <w:t>Principe des Actions Mutuelles</w:t>
      </w:r>
      <w:r w:rsidRPr="009656DC">
        <w:t>, si un solide S</w:t>
      </w:r>
      <w:r w:rsidRPr="009656DC">
        <w:rPr>
          <w:vertAlign w:val="subscript"/>
        </w:rPr>
        <w:t>1</w:t>
      </w:r>
      <w:r w:rsidRPr="009656DC">
        <w:t xml:space="preserve"> exerce une action mécanique sur S</w:t>
      </w:r>
      <w:r w:rsidRPr="009656DC">
        <w:rPr>
          <w:vertAlign w:val="subscript"/>
        </w:rPr>
        <w:t>2</w:t>
      </w:r>
      <w:r w:rsidRPr="009656DC">
        <w:t>, alors, le solide S</w:t>
      </w:r>
      <w:r w:rsidRPr="009656DC">
        <w:rPr>
          <w:vertAlign w:val="subscript"/>
        </w:rPr>
        <w:t>2</w:t>
      </w:r>
      <w:r w:rsidRPr="009656DC">
        <w:t xml:space="preserve"> exerce une action mécanique S</w:t>
      </w:r>
      <w:r w:rsidRPr="009656DC">
        <w:rPr>
          <w:vertAlign w:val="subscript"/>
        </w:rPr>
        <w:t>1</w:t>
      </w:r>
      <w:r w:rsidRPr="009656DC">
        <w:t xml:space="preserve"> similaire mais opposée.</w:t>
      </w:r>
    </w:p>
    <w:p w14:paraId="77CBCC58" w14:textId="77777777" w:rsidR="00872B36" w:rsidRPr="00963C53" w:rsidRDefault="00872B36" w:rsidP="007A4D9A">
      <w:pPr>
        <w:pStyle w:val="Normal1"/>
      </w:pPr>
      <w:r>
        <w:t xml:space="preserve">Dans </w:t>
      </w:r>
      <w:r w:rsidR="00E85030">
        <w:t>tous les problèmes</w:t>
      </w:r>
      <w:r>
        <w:t xml:space="preserve"> que nous aborderons, l’extérieur est assimilé au sol ou au mur</w:t>
      </w:r>
      <w:r w:rsidR="00E85030">
        <w:t>.</w:t>
      </w:r>
    </w:p>
    <w:p w14:paraId="606B4846" w14:textId="77777777" w:rsidR="00EC3295" w:rsidRDefault="00EC3295" w:rsidP="009656D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0EC08C76" w14:textId="77777777" w:rsidR="00A12196" w:rsidRDefault="00A12196" w:rsidP="009656D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0BD934FB" w14:textId="77777777" w:rsidR="009656DC" w:rsidRPr="00963C53" w:rsidRDefault="009656DC" w:rsidP="007A4D9A">
      <w:pPr>
        <w:pStyle w:val="Titre"/>
        <w:rPr>
          <w:bdr w:val="single" w:sz="4" w:space="0" w:color="auto"/>
        </w:rPr>
      </w:pPr>
      <w:r w:rsidRPr="00963C53">
        <w:t>Degrés de libertés</w:t>
      </w:r>
      <w:r w:rsidR="00E85030">
        <w:t xml:space="preserve"> et EFFORTS TRANSMISSIBLES</w:t>
      </w:r>
    </w:p>
    <w:p w14:paraId="26D237CF" w14:textId="77777777" w:rsidR="009656DC" w:rsidRPr="009656DC" w:rsidRDefault="009656DC" w:rsidP="009656DC">
      <w:pPr>
        <w:spacing w:after="0" w:line="240" w:lineRule="auto"/>
        <w:ind w:left="360"/>
        <w:outlineLvl w:val="1"/>
        <w:rPr>
          <w:rFonts w:ascii="Arial" w:eastAsia="Times New Roman" w:hAnsi="Arial" w:cs="Arial"/>
          <w:b/>
          <w:noProof/>
          <w:sz w:val="24"/>
          <w:szCs w:val="24"/>
          <w:bdr w:val="single" w:sz="4" w:space="0" w:color="auto"/>
          <w:lang w:eastAsia="fr-FR"/>
        </w:rPr>
      </w:pPr>
    </w:p>
    <w:p w14:paraId="69B3C3A2" w14:textId="77777777" w:rsidR="009656DC" w:rsidRPr="009656DC" w:rsidRDefault="009656DC" w:rsidP="007A4D9A">
      <w:pPr>
        <w:pStyle w:val="Normal1"/>
      </w:pPr>
      <w:r w:rsidRPr="00D044ED">
        <w:rPr>
          <w:rStyle w:val="normalCar"/>
          <w:rFonts w:eastAsiaTheme="minorHAnsi"/>
        </w:rPr>
        <w:t>Nous envisagerons tous les</w:t>
      </w:r>
      <w:r w:rsidRPr="009656DC">
        <w:t xml:space="preserve"> problèmes de statique en 2D.</w:t>
      </w:r>
      <w:r w:rsidR="00E85030">
        <w:t xml:space="preserve"> </w:t>
      </w:r>
      <w:r w:rsidRPr="009656DC">
        <w:t xml:space="preserve">Dans </w:t>
      </w:r>
      <w:r w:rsidRPr="00D044ED">
        <w:rPr>
          <w:rStyle w:val="normalCar"/>
          <w:rFonts w:eastAsiaTheme="minorHAnsi"/>
        </w:rPr>
        <w:t>ce cas les solides étudiés sont</w:t>
      </w:r>
      <w:r w:rsidRPr="009656DC">
        <w:t xml:space="preserve"> aussi considérés prisonniers de ce plan. Leurs degrés de liberté sont au nombre de 3 :</w:t>
      </w:r>
    </w:p>
    <w:p w14:paraId="306509F9" w14:textId="77777777" w:rsidR="009656DC" w:rsidRPr="009656DC" w:rsidRDefault="00C160F6" w:rsidP="007A4D9A">
      <w:pPr>
        <w:pStyle w:val="Normal1"/>
        <w:rPr>
          <w:sz w:val="24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113B9A89" wp14:editId="36A446CC">
            <wp:simplePos x="0" y="0"/>
            <wp:positionH relativeFrom="column">
              <wp:posOffset>4148802</wp:posOffset>
            </wp:positionH>
            <wp:positionV relativeFrom="paragraph">
              <wp:posOffset>18619</wp:posOffset>
            </wp:positionV>
            <wp:extent cx="2755397" cy="2728543"/>
            <wp:effectExtent l="0" t="0" r="698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397" cy="27285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3C736B" w14:textId="77777777" w:rsidR="009656DC" w:rsidRPr="007A4D9A" w:rsidRDefault="009656DC" w:rsidP="00E85030">
      <w:pPr>
        <w:pStyle w:val="retrait"/>
      </w:pPr>
      <w:r w:rsidRPr="007A4D9A">
        <w:t>translation suivant la direction x ;</w:t>
      </w:r>
    </w:p>
    <w:p w14:paraId="3D24A12B" w14:textId="77777777" w:rsidR="009656DC" w:rsidRPr="007A4D9A" w:rsidRDefault="009656DC" w:rsidP="00E85030">
      <w:pPr>
        <w:pStyle w:val="retrait"/>
      </w:pPr>
      <w:r w:rsidRPr="007A4D9A">
        <w:t>translation suivant la direction y ;</w:t>
      </w:r>
    </w:p>
    <w:p w14:paraId="4147CB88" w14:textId="77777777" w:rsidR="009656DC" w:rsidRDefault="009656DC" w:rsidP="00E85030">
      <w:pPr>
        <w:pStyle w:val="retrait"/>
      </w:pPr>
      <w:r w:rsidRPr="007A4D9A">
        <w:t>rotation autour de la direction z.</w:t>
      </w:r>
    </w:p>
    <w:p w14:paraId="7A58033C" w14:textId="77777777" w:rsidR="009656DC" w:rsidRPr="009656DC" w:rsidRDefault="009656DC" w:rsidP="009656D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1D81050B" w14:textId="77777777" w:rsidR="009656DC" w:rsidRPr="009656DC" w:rsidRDefault="009656DC" w:rsidP="00E85030">
      <w:pPr>
        <w:pStyle w:val="Sous-titre"/>
        <w:spacing w:after="0"/>
      </w:pPr>
      <w:r w:rsidRPr="009656DC">
        <w:t>Dans ce cadre, les seuls efforts à considérer sont :</w:t>
      </w:r>
    </w:p>
    <w:p w14:paraId="79AB2E5D" w14:textId="77777777" w:rsidR="009656DC" w:rsidRPr="009656DC" w:rsidRDefault="009656DC" w:rsidP="00E85030">
      <w:pPr>
        <w:pStyle w:val="Normal1"/>
        <w:spacing w:line="240" w:lineRule="auto"/>
      </w:pPr>
    </w:p>
    <w:p w14:paraId="371EAEE8" w14:textId="77777777" w:rsidR="009656DC" w:rsidRPr="009656DC" w:rsidRDefault="009656DC" w:rsidP="00E85030">
      <w:pPr>
        <w:pStyle w:val="retrait"/>
      </w:pPr>
      <w:r w:rsidRPr="009656DC">
        <w:t>les forces dans le plan (x</w:t>
      </w:r>
      <w:r w:rsidR="006D53A5" w:rsidRPr="009656DC">
        <w:t>, y</w:t>
      </w:r>
      <w:r w:rsidRPr="009656DC">
        <w:t>) : Rx et Ry ;</w:t>
      </w:r>
    </w:p>
    <w:p w14:paraId="2F28BD58" w14:textId="77777777" w:rsidR="009656DC" w:rsidRPr="00963C53" w:rsidRDefault="009656DC" w:rsidP="00E85030">
      <w:pPr>
        <w:pStyle w:val="retrait"/>
      </w:pPr>
      <w:r w:rsidRPr="009656DC">
        <w:t>les moments autour de z : Mfz ;</w:t>
      </w:r>
    </w:p>
    <w:p w14:paraId="48F4A240" w14:textId="77777777" w:rsidR="00EC3295" w:rsidRPr="00963C53" w:rsidRDefault="00EC3295" w:rsidP="00EC3295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</w:p>
    <w:p w14:paraId="6C013D73" w14:textId="77777777" w:rsidR="00E85030" w:rsidRDefault="00E85030" w:rsidP="00E85030">
      <w:pPr>
        <w:pStyle w:val="Sous-titre"/>
        <w:spacing w:after="0"/>
      </w:pPr>
      <w:r>
        <w:t>La PFS s’exprime alors plus simplement sous la forme :</w:t>
      </w:r>
    </w:p>
    <w:p w14:paraId="069F5A92" w14:textId="77777777" w:rsidR="00E85030" w:rsidRDefault="00E85030" w:rsidP="00E85030">
      <w:pPr>
        <w:pStyle w:val="Normal1"/>
      </w:pPr>
    </w:p>
    <w:p w14:paraId="2A6234D5" w14:textId="77777777" w:rsidR="00E85030" w:rsidRDefault="00E85030" w:rsidP="00E85030">
      <w:pPr>
        <w:pStyle w:val="retrait"/>
      </w:pPr>
      <w:r>
        <w:t>Somme des forces / x =0</w:t>
      </w:r>
    </w:p>
    <w:p w14:paraId="1491A626" w14:textId="77777777" w:rsidR="00E85030" w:rsidRDefault="00E85030" w:rsidP="00E85030">
      <w:pPr>
        <w:pStyle w:val="retrait"/>
      </w:pPr>
      <w:r>
        <w:t>Somme des forces / y = 0</w:t>
      </w:r>
    </w:p>
    <w:p w14:paraId="329FC052" w14:textId="77777777" w:rsidR="00E85030" w:rsidRDefault="00E85030" w:rsidP="00E85030">
      <w:pPr>
        <w:pStyle w:val="retrait"/>
      </w:pPr>
      <w:r>
        <w:t>Somme des moments en tout point = 0</w:t>
      </w:r>
    </w:p>
    <w:p w14:paraId="35A1CC54" w14:textId="77777777" w:rsidR="00EC3295" w:rsidRPr="009656DC" w:rsidRDefault="00EC3295" w:rsidP="00EC3295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</w:p>
    <w:p w14:paraId="1B287162" w14:textId="77777777" w:rsidR="009656DC" w:rsidRPr="009656DC" w:rsidRDefault="009656DC" w:rsidP="009656D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79927F49" w14:textId="77777777" w:rsidR="009656DC" w:rsidRPr="00963C53" w:rsidRDefault="009656DC" w:rsidP="007A4D9A">
      <w:pPr>
        <w:pStyle w:val="Titre"/>
        <w:rPr>
          <w:bdr w:val="single" w:sz="4" w:space="0" w:color="auto"/>
        </w:rPr>
      </w:pPr>
      <w:r w:rsidRPr="00963C53">
        <w:t>Liaisons mécaniques</w:t>
      </w:r>
    </w:p>
    <w:p w14:paraId="042A06B0" w14:textId="77777777" w:rsidR="009656DC" w:rsidRPr="009656DC" w:rsidRDefault="009656DC" w:rsidP="009656D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5B4F4875" w14:textId="77777777" w:rsidR="009656DC" w:rsidRPr="00B03C6C" w:rsidRDefault="009656DC" w:rsidP="007A4D9A">
      <w:pPr>
        <w:pStyle w:val="Normal1"/>
        <w:rPr>
          <w:b/>
        </w:rPr>
      </w:pPr>
    </w:p>
    <w:tbl>
      <w:tblPr>
        <w:tblStyle w:val="Grilledutableau"/>
        <w:tblW w:w="10459" w:type="dxa"/>
        <w:tblLook w:val="04A0" w:firstRow="1" w:lastRow="0" w:firstColumn="1" w:lastColumn="0" w:noHBand="0" w:noVBand="1"/>
      </w:tblPr>
      <w:tblGrid>
        <w:gridCol w:w="2263"/>
        <w:gridCol w:w="2977"/>
        <w:gridCol w:w="2126"/>
        <w:gridCol w:w="1985"/>
        <w:gridCol w:w="1108"/>
      </w:tblGrid>
      <w:tr w:rsidR="001E7948" w:rsidRPr="001E7948" w14:paraId="21671A1E" w14:textId="77777777" w:rsidTr="003622D4"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0B9B8507" w14:textId="77777777" w:rsidR="001E7948" w:rsidRPr="003622D4" w:rsidRDefault="001E7948" w:rsidP="001E7948">
            <w:pPr>
              <w:rPr>
                <w:rFonts w:ascii="Arial Narrow" w:eastAsia="Times New Roman" w:hAnsi="Arial Narrow" w:cs="Arial"/>
                <w:b/>
                <w:szCs w:val="24"/>
                <w:lang w:eastAsia="fr-FR"/>
              </w:rPr>
            </w:pPr>
            <w:r w:rsidRPr="003622D4">
              <w:rPr>
                <w:rFonts w:ascii="Arial Narrow" w:eastAsia="Times New Roman" w:hAnsi="Arial Narrow" w:cs="Arial"/>
                <w:b/>
                <w:szCs w:val="24"/>
                <w:lang w:eastAsia="fr-FR"/>
              </w:rPr>
              <w:t>Liaison</w:t>
            </w:r>
            <w:r w:rsidR="00DB36FA">
              <w:rPr>
                <w:rFonts w:ascii="Arial Narrow" w:eastAsia="Times New Roman" w:hAnsi="Arial Narrow" w:cs="Arial"/>
                <w:b/>
                <w:szCs w:val="24"/>
                <w:lang w:eastAsia="fr-FR"/>
              </w:rPr>
              <w:t xml:space="preserve"> ou appui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84B0CD2" w14:textId="77777777" w:rsidR="001E7948" w:rsidRPr="003622D4" w:rsidRDefault="001E7948" w:rsidP="001E7948">
            <w:pPr>
              <w:rPr>
                <w:rFonts w:ascii="Arial Narrow" w:eastAsia="Times New Roman" w:hAnsi="Arial Narrow" w:cs="Arial"/>
                <w:b/>
                <w:szCs w:val="24"/>
                <w:lang w:eastAsia="fr-FR"/>
              </w:rPr>
            </w:pPr>
            <w:r w:rsidRPr="003622D4">
              <w:rPr>
                <w:rFonts w:ascii="Arial Narrow" w:eastAsia="Times New Roman" w:hAnsi="Arial Narrow" w:cs="Arial"/>
                <w:b/>
                <w:szCs w:val="24"/>
                <w:lang w:eastAsia="fr-FR"/>
              </w:rPr>
              <w:t>Description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2237C5BC" w14:textId="77777777" w:rsidR="001E7948" w:rsidRPr="003622D4" w:rsidRDefault="001E7948" w:rsidP="001E7948">
            <w:pPr>
              <w:rPr>
                <w:rFonts w:ascii="Arial Narrow" w:eastAsia="Times New Roman" w:hAnsi="Arial Narrow" w:cs="Arial"/>
                <w:b/>
                <w:szCs w:val="24"/>
                <w:lang w:eastAsia="fr-FR"/>
              </w:rPr>
            </w:pPr>
            <w:r w:rsidRPr="003622D4">
              <w:rPr>
                <w:rFonts w:ascii="Arial Narrow" w:eastAsia="Times New Roman" w:hAnsi="Arial Narrow" w:cs="Arial"/>
                <w:b/>
                <w:szCs w:val="24"/>
                <w:lang w:eastAsia="fr-FR"/>
              </w:rPr>
              <w:t>Degré de liberté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0A970EC" w14:textId="77777777" w:rsidR="001E7948" w:rsidRPr="003622D4" w:rsidRDefault="001E7948" w:rsidP="001E7948">
            <w:pPr>
              <w:rPr>
                <w:rFonts w:ascii="Arial Narrow" w:eastAsia="Times New Roman" w:hAnsi="Arial Narrow" w:cs="Arial"/>
                <w:b/>
                <w:szCs w:val="24"/>
                <w:lang w:eastAsia="fr-FR"/>
              </w:rPr>
            </w:pPr>
            <w:r w:rsidRPr="003622D4">
              <w:rPr>
                <w:rFonts w:ascii="Arial Narrow" w:eastAsia="Times New Roman" w:hAnsi="Arial Narrow" w:cs="Arial"/>
                <w:b/>
                <w:szCs w:val="24"/>
                <w:lang w:eastAsia="fr-FR"/>
              </w:rPr>
              <w:t>Inconnue de liaison</w:t>
            </w: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14:paraId="0F5DED59" w14:textId="77777777" w:rsidR="001E7948" w:rsidRPr="003622D4" w:rsidRDefault="001E7948" w:rsidP="001E7948">
            <w:pPr>
              <w:jc w:val="center"/>
              <w:rPr>
                <w:rFonts w:ascii="Arial Narrow" w:eastAsia="Times New Roman" w:hAnsi="Arial Narrow" w:cs="Arial"/>
                <w:b/>
                <w:szCs w:val="24"/>
                <w:lang w:eastAsia="fr-FR"/>
              </w:rPr>
            </w:pPr>
            <w:r w:rsidRPr="003622D4">
              <w:rPr>
                <w:rFonts w:ascii="Arial Narrow" w:eastAsia="Times New Roman" w:hAnsi="Arial Narrow" w:cs="Arial"/>
                <w:b/>
                <w:szCs w:val="24"/>
                <w:lang w:eastAsia="fr-FR"/>
              </w:rPr>
              <w:t>symbole</w:t>
            </w:r>
          </w:p>
        </w:tc>
      </w:tr>
      <w:tr w:rsidR="001E7948" w:rsidRPr="001E7948" w14:paraId="7F546C69" w14:textId="77777777" w:rsidTr="00DB36FA">
        <w:trPr>
          <w:trHeight w:val="1496"/>
        </w:trPr>
        <w:tc>
          <w:tcPr>
            <w:tcW w:w="2263" w:type="dxa"/>
            <w:vAlign w:val="center"/>
          </w:tcPr>
          <w:p w14:paraId="0B61BFE0" w14:textId="77777777" w:rsidR="001E7948" w:rsidRPr="001E7948" w:rsidRDefault="001E7948" w:rsidP="001E7948">
            <w:pPr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 w:rsidRPr="001E7948">
              <w:rPr>
                <w:rFonts w:ascii="Arial Narrow" w:eastAsia="Times New Roman" w:hAnsi="Arial Narrow" w:cs="Arial"/>
                <w:szCs w:val="24"/>
                <w:lang w:eastAsia="fr-FR"/>
              </w:rPr>
              <w:t>Ponctuelle</w:t>
            </w:r>
            <w:r>
              <w:rPr>
                <w:rFonts w:ascii="Arial Narrow" w:eastAsia="Times New Roman" w:hAnsi="Arial Narrow" w:cs="Arial"/>
                <w:szCs w:val="24"/>
                <w:lang w:eastAsia="fr-FR"/>
              </w:rPr>
              <w:t xml:space="preserve"> </w:t>
            </w:r>
            <w:r w:rsidRPr="001E7948">
              <w:rPr>
                <w:rFonts w:ascii="Arial Narrow" w:eastAsia="Times New Roman" w:hAnsi="Arial Narrow" w:cs="Arial"/>
                <w:szCs w:val="24"/>
                <w:lang w:eastAsia="fr-FR"/>
              </w:rPr>
              <w:t>/</w:t>
            </w:r>
            <w:r>
              <w:rPr>
                <w:rFonts w:ascii="Arial Narrow" w:eastAsia="Times New Roman" w:hAnsi="Arial Narrow" w:cs="Arial"/>
                <w:szCs w:val="24"/>
                <w:lang w:eastAsia="fr-FR"/>
              </w:rPr>
              <w:t xml:space="preserve"> </w:t>
            </w:r>
            <w:r w:rsidRPr="001E7948">
              <w:rPr>
                <w:rFonts w:ascii="Arial Narrow" w:eastAsia="Times New Roman" w:hAnsi="Arial Narrow" w:cs="Arial"/>
                <w:szCs w:val="24"/>
                <w:lang w:eastAsia="fr-FR"/>
              </w:rPr>
              <w:t xml:space="preserve">appui </w:t>
            </w:r>
            <w:r>
              <w:rPr>
                <w:rFonts w:ascii="Arial Narrow" w:eastAsia="Times New Roman" w:hAnsi="Arial Narrow" w:cs="Arial"/>
                <w:szCs w:val="24"/>
                <w:lang w:eastAsia="fr-FR"/>
              </w:rPr>
              <w:t>s</w:t>
            </w:r>
            <w:r w:rsidRPr="001E7948">
              <w:rPr>
                <w:rFonts w:ascii="Arial Narrow" w:eastAsia="Times New Roman" w:hAnsi="Arial Narrow" w:cs="Arial"/>
                <w:szCs w:val="24"/>
                <w:lang w:eastAsia="fr-FR"/>
              </w:rPr>
              <w:t>imple</w:t>
            </w:r>
          </w:p>
        </w:tc>
        <w:tc>
          <w:tcPr>
            <w:tcW w:w="2977" w:type="dxa"/>
            <w:vAlign w:val="center"/>
          </w:tcPr>
          <w:p w14:paraId="400AB916" w14:textId="77777777" w:rsidR="001E7948" w:rsidRPr="001E7948" w:rsidRDefault="001E7948" w:rsidP="003622D4">
            <w:pPr>
              <w:jc w:val="center"/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 w:rsidRPr="001E7948">
              <w:rPr>
                <w:rFonts w:ascii="Arial Narrow" w:eastAsia="Times New Roman" w:hAnsi="Arial Narrow" w:cs="Arial"/>
                <w:szCs w:val="24"/>
                <w:lang w:eastAsia="fr-FR"/>
              </w:rPr>
              <w:t>Interdit le rapprochement par obstacle. Transmission d’une force dans la direction normale</w:t>
            </w:r>
          </w:p>
        </w:tc>
        <w:tc>
          <w:tcPr>
            <w:tcW w:w="2126" w:type="dxa"/>
            <w:vAlign w:val="center"/>
          </w:tcPr>
          <w:p w14:paraId="766B4A1F" w14:textId="77777777" w:rsidR="001E7948" w:rsidRPr="001E7948" w:rsidRDefault="001E7948" w:rsidP="001E7948">
            <w:pPr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 w:rsidRPr="001E7948">
              <w:rPr>
                <w:rFonts w:ascii="Arial Narrow" w:eastAsia="Times New Roman" w:hAnsi="Arial Narrow" w:cs="Arial"/>
                <w:szCs w:val="24"/>
                <w:lang w:eastAsia="fr-FR"/>
              </w:rPr>
              <w:t>2 : Rx et Mfz</w:t>
            </w:r>
          </w:p>
        </w:tc>
        <w:tc>
          <w:tcPr>
            <w:tcW w:w="1985" w:type="dxa"/>
            <w:vAlign w:val="center"/>
          </w:tcPr>
          <w:p w14:paraId="0D076BE5" w14:textId="77777777" w:rsidR="001E7948" w:rsidRPr="001E7948" w:rsidRDefault="001E7948" w:rsidP="001E7948">
            <w:pPr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 w:rsidRPr="001E7948">
              <w:rPr>
                <w:rFonts w:ascii="Arial Narrow" w:eastAsia="Times New Roman" w:hAnsi="Arial Narrow" w:cs="Arial"/>
                <w:szCs w:val="24"/>
                <w:lang w:eastAsia="fr-FR"/>
              </w:rPr>
              <w:t>1 : Ry</w:t>
            </w:r>
          </w:p>
        </w:tc>
        <w:tc>
          <w:tcPr>
            <w:tcW w:w="1108" w:type="dxa"/>
            <w:vAlign w:val="center"/>
          </w:tcPr>
          <w:p w14:paraId="70C2E191" w14:textId="77777777" w:rsidR="001E7948" w:rsidRPr="001E7948" w:rsidRDefault="001E7948" w:rsidP="001E7948">
            <w:pPr>
              <w:jc w:val="center"/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 w:rsidRPr="001E7948">
              <w:rPr>
                <w:rFonts w:ascii="Arial Narrow" w:hAnsi="Arial Narrow"/>
                <w:noProof/>
                <w:lang w:eastAsia="fr-FR"/>
              </w:rPr>
              <mc:AlternateContent>
                <mc:Choice Requires="wpg">
                  <w:drawing>
                    <wp:inline distT="0" distB="0" distL="0" distR="0" wp14:anchorId="573CCF75" wp14:editId="52EFA30E">
                      <wp:extent cx="446400" cy="370800"/>
                      <wp:effectExtent l="19050" t="0" r="49530" b="10795"/>
                      <wp:docPr id="50" name="Groupe 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446400" cy="370800"/>
                                <a:chOff x="0" y="0"/>
                                <a:chExt cx="374465" cy="309889"/>
                              </a:xfrm>
                            </wpg:grpSpPr>
                            <wps:wsp>
                              <wps:cNvPr id="51" name="Triangle isocèle 51"/>
                              <wps:cNvSpPr/>
                              <wps:spPr>
                                <a:xfrm>
                                  <a:off x="56072" y="0"/>
                                  <a:ext cx="257965" cy="148281"/>
                                </a:xfrm>
                                <a:prstGeom prst="triangle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Ellipse 57"/>
                              <wps:cNvSpPr/>
                              <wps:spPr>
                                <a:xfrm>
                                  <a:off x="51759" y="146649"/>
                                  <a:ext cx="103505" cy="103505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Ellipse 60"/>
                              <wps:cNvSpPr/>
                              <wps:spPr>
                                <a:xfrm>
                                  <a:off x="211347" y="146649"/>
                                  <a:ext cx="103505" cy="103505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Connecteur droit 61"/>
                              <wps:cNvCnPr/>
                              <wps:spPr>
                                <a:xfrm>
                                  <a:off x="0" y="250166"/>
                                  <a:ext cx="360000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48" name="Connecteur droit 448"/>
                              <wps:cNvCnPr/>
                              <wps:spPr>
                                <a:xfrm rot="2700000">
                                  <a:off x="-10783" y="273889"/>
                                  <a:ext cx="71755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49" name="Connecteur droit 449"/>
                              <wps:cNvCnPr/>
                              <wps:spPr>
                                <a:xfrm rot="2700000">
                                  <a:off x="66855" y="273889"/>
                                  <a:ext cx="71755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50" name="Connecteur droit 450"/>
                              <wps:cNvCnPr/>
                              <wps:spPr>
                                <a:xfrm rot="2700000">
                                  <a:off x="135866" y="273889"/>
                                  <a:ext cx="72000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57" name="Connecteur droit 457"/>
                              <wps:cNvCnPr/>
                              <wps:spPr>
                                <a:xfrm rot="2700000">
                                  <a:off x="204878" y="273889"/>
                                  <a:ext cx="72000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58" name="Connecteur droit 458"/>
                              <wps:cNvCnPr/>
                              <wps:spPr>
                                <a:xfrm rot="2700000">
                                  <a:off x="273889" y="273889"/>
                                  <a:ext cx="71755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59" name="Connecteur droit 459"/>
                              <wps:cNvCnPr/>
                              <wps:spPr>
                                <a:xfrm rot="2700000">
                                  <a:off x="338587" y="273889"/>
                                  <a:ext cx="71755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1E550C" id="Groupe 50" o:spid="_x0000_s1026" style="width:35.15pt;height:29.2pt;mso-position-horizontal-relative:char;mso-position-vertical-relative:line" coordsize="374465,309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">
                      <o:lock v:ext="edit" aspectratio="t"/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Triangle isocèle 51" o:spid="_x0000_s1027" type="#_x0000_t5" style="position:absolute;left:56072;width:257965;height:1482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hQVcYA&#10;AADbAAAADwAAAGRycy9kb3ducmV2LnhtbESPQWvCQBSE7wX/w/IEb80mYlRS1yCKILQXbXvw9pp9&#10;TVKzb0N2NWl/fbcg9DjMzDfMKh9MI27UudqygiSKQRAXVtdcKnh73T8uQTiPrLGxTAq+yUG+Hj2s&#10;MNO25yPdTr4UAcIuQwWV920mpSsqMugi2xIH79N2Bn2QXSl1h32Am0ZO43guDdYcFipsaVtRcTld&#10;jQJ5XRx/XPq8eOnTuZx99O+7r/Neqcl42DyB8DT4//C9fdAK0gT+voQfI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YhQVcYAAADbAAAADwAAAAAAAAAAAAAAAACYAgAAZHJz&#10;L2Rvd25yZXYueG1sUEsFBgAAAAAEAAQA9QAAAIsDAAAAAA==&#10;" filled="f" strokecolor="black [3213]" strokeweight="1pt"/>
                      <v:oval id="Ellipse 57" o:spid="_x0000_s1028" style="position:absolute;left:51759;top:146649;width:103505;height:1035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g/9sMA&#10;AADbAAAADwAAAGRycy9kb3ducmV2LnhtbESPzWrDMBCE74W8g9hALqGRktI0uJFNKKRNj3byAIu1&#10;tU2slbFU/7x9VSj0OMzMN8wxm2wrBup941jDdqNAEJfONFxpuF3PjwcQPiAbbB2Thpk8ZOni4YiJ&#10;cSPnNBShEhHCPkENdQhdIqUva7LoN64jjt6X6y2GKPtKmh7HCLet3Cm1lxYbjgs1dvRWU3kvvq2G&#10;4X13ofWM81gdulnl64/Pu3rSerWcTq8gAk3hP/zXvhgNzy/w+yX+AJn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Ug/9sMAAADbAAAADwAAAAAAAAAAAAAAAACYAgAAZHJzL2Rv&#10;d25yZXYueG1sUEsFBgAAAAAEAAQA9QAAAIgDAAAAAA==&#10;" filled="f" strokecolor="black [3213]" strokeweight="1pt"/>
                      <v:oval id="Ellipse 60" o:spid="_x0000_s1029" style="position:absolute;left:211347;top:146649;width:103505;height:1035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1tP78A&#10;AADbAAAADwAAAGRycy9kb3ducmV2LnhtbERP3WrCMBS+H/gO4QjeFE10INIZRYRpd9nqAxyas7bY&#10;nJQm68/bLxeDXX58/8fzZFsxUO8bxxq2GwWCuHSm4UrD8/G5PoDwAdlg65g0zOThfFq8HTE1buSc&#10;hiJUIoawT1FDHUKXSunLmiz6jeuII/fteoshwr6SpscxhttW7pTaS4sNx4YaO7rWVL6KH6thuO0y&#10;Smacx+rQzSpP7l8v9a71ajldPkAEmsK/+M+dGQ37uD5+iT9Ann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4zW0/vwAAANsAAAAPAAAAAAAAAAAAAAAAAJgCAABkcnMvZG93bnJl&#10;di54bWxQSwUGAAAAAAQABAD1AAAAhAMAAAAA&#10;" filled="f" strokecolor="black [3213]" strokeweight="1pt"/>
                      <v:line id="Connecteur droit 61" o:spid="_x0000_s1030" style="position:absolute;visibility:visible;mso-wrap-style:square" from="0,250166" to="360000,2501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pPSmsYAAADbAAAADwAAAGRycy9kb3ducmV2LnhtbESPQWvCQBSE7wX/w/IEL0U3sTTW6CaI&#10;peBFpKmH9vbIvibB7NuQXU36791CocdhZr5htvloWnGj3jWWFcSLCARxaXXDlYLzx9v8BYTzyBpb&#10;y6Tghxzk2eRhi6m2A7/TrfCVCBB2KSqove9SKV1Zk0G3sB1x8L5tb9AH2VdS9zgEuGnlMooSabDh&#10;sFBjR/uayktxNQpez8lQrKvn1WP8dBzXfFp+fh2NUrPpuNuA8DT6//Bf+6AVJDH8fgk/QGZ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qT0prGAAAA2wAAAA8AAAAAAAAA&#10;AAAAAAAAoQIAAGRycy9kb3ducmV2LnhtbFBLBQYAAAAABAAEAPkAAACUAwAAAAA=&#10;" strokecolor="black [3213]" strokeweight="1pt"/>
                      <v:line id="Connecteur droit 448" o:spid="_x0000_s1031" style="position:absolute;rotation:45;visibility:visible;mso-wrap-style:square" from="-10783,273889" to="60972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U7aFMEAAADcAAAADwAAAGRycy9kb3ducmV2LnhtbERPy4rCMBTdD/gP4QqzG5M6ZZBqFBFE&#10;kdn4wPWlubbF5qYmUet8/WQxMMvDec8WvW3Fg3xoHGvIRgoEcelMw5WG03H9MQERIrLB1jFpeFGA&#10;xXzwNsPCuCfv6XGIlUghHArUUMfYFVKGsiaLYeQ64sRdnLcYE/SVNB6fKdy2cqzUl7TYcGqosaNV&#10;TeX1cLcaxpn89pnarvPLz+dZ7pudipub1u/DfjkFEamP/+I/99ZoyPO0Np1JR0DOf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TtoUwQAAANwAAAAPAAAAAAAAAAAAAAAA&#10;AKECAABkcnMvZG93bnJldi54bWxQSwUGAAAAAAQABAD5AAAAjwMAAAAA&#10;" strokecolor="black [3213]" strokeweight="1pt"/>
                      <v:line id="Connecteur droit 449" o:spid="_x0000_s1032" style="position:absolute;rotation:45;visibility:visible;mso-wrap-style:square" from="66855,273889" to="138610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gJ/j8UAAADcAAAADwAAAGRycy9kb3ducmV2LnhtbESPT2sCMRTE7wW/Q3hCbzVZuxS7NYoU&#10;RCm9+AfPj81zd3Hzsk2irn76plDwOMzMb5jpvLetuJAPjWMN2UiBIC6dabjSsN8tXyYgQkQ22Dom&#10;DTcKMJ8NnqZYGHflDV22sRIJwqFADXWMXSFlKGuyGEauI07e0XmLMUlfSePxmuC2lWOl3qTFhtNC&#10;jR191lSetmerYZzJb5+p9TI/3l8PctN8qbj60fp52C8+QETq4yP8314bDXn+Dn9n0hGQs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gJ/j8UAAADcAAAADwAAAAAAAAAA&#10;AAAAAAChAgAAZHJzL2Rvd25yZXYueG1sUEsFBgAAAAAEAAQA+QAAAJMDAAAAAA==&#10;" strokecolor="black [3213]" strokeweight="1pt"/>
                      <v:line id="Connecteur droit 450" o:spid="_x0000_s1033" style="position:absolute;rotation:45;visibility:visible;mso-wrap-style:square" from="135866,273889" to="207866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FAz8EAAADcAAAADwAAAGRycy9kb3ducmV2LnhtbERPTWsCMRC9C/6HMEJvmqxVKVujSEEU&#10;6UUtPQ+bcXdxM9kmUVd/vTkUPD7e93zZ2UZcyYfasYZspEAQF87UXGr4Oa6HHyBCRDbYOCYNdwqw&#10;XPR7c8yNu/GerodYihTCIUcNVYxtLmUoKrIYRq4lTtzJeYsxQV9K4/GWwm0jx0rNpMWaU0OFLX1V&#10;VJwPF6thnMlvn6ntenJ6vP/Kfb1TcfOn9dugW32CiNTFl/jfvTUaJtM0P51JR0Aun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C4UDPwQAAANwAAAAPAAAAAAAAAAAAAAAA&#10;AKECAABkcnMvZG93bnJldi54bWxQSwUGAAAAAAQABAD5AAAAjwMAAAAA&#10;" strokecolor="black [3213]" strokeweight="1pt"/>
                      <v:line id="Connecteur droit 457" o:spid="_x0000_s1034" style="position:absolute;rotation:45;visibility:visible;mso-wrap-style:square" from="204878,273889" to="276878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QjYu8UAAADcAAAADwAAAGRycy9kb3ducmV2LnhtbESPT2sCMRTE70K/Q3iF3jRZ/9SyNUop&#10;SEW8uC2eH5vn7tLNyzaJuu2nN4LQ4zAzv2EWq9624kw+NI41ZCMFgrh0puFKw9fnevgCIkRkg61j&#10;0vBLAVbLh8ECc+MuvKdzESuRIBxy1FDH2OVShrImi2HkOuLkHZ23GJP0lTQeLwluWzlW6llabDgt&#10;1NjRe03ld3GyGsaZ3PlMbdbT49/kIPfNVsWPH62fHvu3VxCR+vgfvrc3RsN0NofbmXQE5PI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QjYu8UAAADcAAAADwAAAAAAAAAA&#10;AAAAAAChAgAAZHJzL2Rvd25yZXYueG1sUEsFBgAAAAAEAAQA+QAAAJMDAAAAAA==&#10;" strokecolor="black [3213]" strokeweight="1pt"/>
                      <v:line id="Connecteur droit 458" o:spid="_x0000_s1035" style="position:absolute;rotation:45;visibility:visible;mso-wrap-style:square" from="273889,273889" to="345644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dMycEAAADcAAAADwAAAGRycy9kb3ducmV2LnhtbERPTWsCMRC9C/6HMEJvmqxVKVujSEEU&#10;6UUtPQ+bcXdxM9kmUVd/vTkUPD7e93zZ2UZcyYfasYZspEAQF87UXGr4Oa6HHyBCRDbYOCYNdwqw&#10;XPR7c8yNu/GerodYihTCIUcNVYxtLmUoKrIYRq4lTtzJeYsxQV9K4/GWwm0jx0rNpMWaU0OFLX1V&#10;VJwPF6thnMlvn6ntenJ6vP/Kfb1TcfOn9dugW32CiNTFl/jfvTUaJtO0Np1JR0Aun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8l0zJwQAAANwAAAAPAAAAAAAAAAAAAAAA&#10;AKECAABkcnMvZG93bnJldi54bWxQSwUGAAAAAAQABAD5AAAAjwMAAAAA&#10;" strokecolor="black [3213]" strokeweight="1pt"/>
                      <v:line id="Connecteur droit 459" o:spid="_x0000_s1036" style="position:absolute;rotation:45;visibility:visible;mso-wrap-style:square" from="338587,273889" to="410342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9vpUsUAAADcAAAADwAAAGRycy9kb3ducmV2LnhtbESPT2sCMRTE70K/Q3iF3jRZ/xS7NUop&#10;SEW8uC2eH5vn7tLNyzaJuu2nN4LQ4zAzv2EWq9624kw+NI41ZCMFgrh0puFKw9fnejgHESKywdYx&#10;afilAKvlw2CBuXEX3tO5iJVIEA45aqhj7HIpQ1mTxTByHXHyjs5bjEn6ShqPlwS3rRwr9SwtNpwW&#10;auzovabyuzhZDeNM7nymNuvp8W9ykPtmq+LHj9ZPj/3bK4hIffwP39sbo2E6e4HbmXQE5PI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9vpUsUAAADcAAAADwAAAAAAAAAA&#10;AAAAAAChAgAAZHJzL2Rvd25yZXYueG1sUEsFBgAAAAAEAAQA+QAAAJMDAAAAAA==&#10;" strokecolor="black [3213]" strokeweight="1pt"/>
                      <w10:anchorlock/>
                    </v:group>
                  </w:pict>
                </mc:Fallback>
              </mc:AlternateContent>
            </w:r>
          </w:p>
        </w:tc>
      </w:tr>
      <w:tr w:rsidR="001E7948" w:rsidRPr="001E7948" w14:paraId="3B0F55EE" w14:textId="77777777" w:rsidTr="00DB36FA">
        <w:trPr>
          <w:trHeight w:val="2179"/>
        </w:trPr>
        <w:tc>
          <w:tcPr>
            <w:tcW w:w="2263" w:type="dxa"/>
            <w:vAlign w:val="center"/>
          </w:tcPr>
          <w:p w14:paraId="64CFF858" w14:textId="77777777" w:rsidR="001E7948" w:rsidRPr="001E7948" w:rsidRDefault="001E7948" w:rsidP="001E7948">
            <w:pPr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 w:rsidRPr="001E7948">
              <w:rPr>
                <w:rFonts w:ascii="Arial Narrow" w:eastAsia="Times New Roman" w:hAnsi="Arial Narrow" w:cs="Arial"/>
                <w:szCs w:val="24"/>
                <w:lang w:eastAsia="fr-FR"/>
              </w:rPr>
              <w:t>Pivot / articulation</w:t>
            </w:r>
          </w:p>
        </w:tc>
        <w:tc>
          <w:tcPr>
            <w:tcW w:w="2977" w:type="dxa"/>
            <w:vAlign w:val="center"/>
          </w:tcPr>
          <w:p w14:paraId="19774015" w14:textId="77777777" w:rsidR="001E7948" w:rsidRPr="001E7948" w:rsidRDefault="001E7948" w:rsidP="003622D4">
            <w:pPr>
              <w:jc w:val="center"/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 w:rsidRPr="001E7948">
              <w:rPr>
                <w:rFonts w:ascii="Arial Narrow" w:eastAsia="Times New Roman" w:hAnsi="Arial Narrow" w:cs="Arial"/>
                <w:szCs w:val="24"/>
                <w:lang w:eastAsia="fr-FR"/>
              </w:rPr>
              <w:t>Liberté de rotation autour de z</w:t>
            </w:r>
          </w:p>
        </w:tc>
        <w:tc>
          <w:tcPr>
            <w:tcW w:w="2126" w:type="dxa"/>
            <w:vAlign w:val="center"/>
          </w:tcPr>
          <w:p w14:paraId="0EE21FA0" w14:textId="77777777" w:rsidR="001E7948" w:rsidRPr="001E7948" w:rsidRDefault="001E7948" w:rsidP="001E7948">
            <w:pPr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 w:rsidRPr="001E7948">
              <w:rPr>
                <w:rFonts w:ascii="Arial Narrow" w:eastAsia="Times New Roman" w:hAnsi="Arial Narrow" w:cs="Arial"/>
                <w:szCs w:val="24"/>
                <w:lang w:eastAsia="fr-FR"/>
              </w:rPr>
              <w:t>1 : Mfz</w:t>
            </w:r>
          </w:p>
        </w:tc>
        <w:tc>
          <w:tcPr>
            <w:tcW w:w="1985" w:type="dxa"/>
            <w:vAlign w:val="center"/>
          </w:tcPr>
          <w:p w14:paraId="13E4073B" w14:textId="77777777" w:rsidR="001E7948" w:rsidRPr="001E7948" w:rsidRDefault="001E7948" w:rsidP="001E7948">
            <w:pPr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 w:rsidRPr="001E7948">
              <w:rPr>
                <w:rFonts w:ascii="Arial Narrow" w:eastAsia="Times New Roman" w:hAnsi="Arial Narrow" w:cs="Arial"/>
                <w:szCs w:val="24"/>
                <w:lang w:eastAsia="fr-FR"/>
              </w:rPr>
              <w:t>2 : Rx et Ry</w:t>
            </w:r>
          </w:p>
        </w:tc>
        <w:tc>
          <w:tcPr>
            <w:tcW w:w="1108" w:type="dxa"/>
            <w:vAlign w:val="center"/>
          </w:tcPr>
          <w:p w14:paraId="2DF62E90" w14:textId="77777777" w:rsidR="00DB36FA" w:rsidRDefault="00DB36FA" w:rsidP="001E7948">
            <w:pPr>
              <w:jc w:val="center"/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fr-FR"/>
              </w:rPr>
              <mc:AlternateContent>
                <mc:Choice Requires="wpg">
                  <w:drawing>
                    <wp:inline distT="0" distB="0" distL="0" distR="0" wp14:anchorId="4E4F2AF9" wp14:editId="4E3078F5">
                      <wp:extent cx="377825" cy="142875"/>
                      <wp:effectExtent l="0" t="0" r="22225" b="28575"/>
                      <wp:docPr id="267" name="Groupe 2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7825" cy="142875"/>
                                <a:chOff x="0" y="0"/>
                                <a:chExt cx="378346" cy="142966"/>
                              </a:xfrm>
                            </wpg:grpSpPr>
                            <wps:wsp>
                              <wps:cNvPr id="263" name="Ellipse 263"/>
                              <wps:cNvSpPr/>
                              <wps:spPr>
                                <a:xfrm>
                                  <a:off x="108679" y="18738"/>
                                  <a:ext cx="124383" cy="124228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5" name="Connecteur droit 265"/>
                              <wps:cNvCnPr/>
                              <wps:spPr>
                                <a:xfrm>
                                  <a:off x="232348" y="82446"/>
                                  <a:ext cx="145998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66" name="Connecteur droit 266"/>
                              <wps:cNvCnPr/>
                              <wps:spPr>
                                <a:xfrm flipH="1" flipV="1">
                                  <a:off x="0" y="0"/>
                                  <a:ext cx="108679" cy="82446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93E385" id="Groupe 267" o:spid="_x0000_s1026" style="width:29.75pt;height:11.25pt;mso-position-horizontal-relative:char;mso-position-vertical-relative:line" coordsize="378346,142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">
                      <v:oval id="Ellipse 263" o:spid="_x0000_s1027" style="position:absolute;left:108679;top:18738;width:124383;height:1242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/RZMIA&#10;AADcAAAADwAAAGRycy9kb3ducmV2LnhtbESP3YrCMBSE7wXfIRzBG1kTK4h0jSKCP3up7gMcmrNt&#10;sTkpTezP2xthwcthZr5hNrveVqKlxpeONSzmCgRx5kzJuYbf+/FrDcIHZIOVY9IwkIfddjzaYGpc&#10;x1dqbyEXEcI+RQ1FCHUqpc8KsujnriaO3p9rLIYom1yaBrsIt5VMlFpJiyXHhQJrOhSUPW5Pq6E9&#10;JReaDTh0+boe1HV2/nmopdbTSb//BhGoD5/wf/tiNCSrJbzPxCMgt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z9FkwgAAANwAAAAPAAAAAAAAAAAAAAAAAJgCAABkcnMvZG93&#10;bnJldi54bWxQSwUGAAAAAAQABAD1AAAAhwMAAAAA&#10;" filled="f" strokecolor="black [3213]" strokeweight="1pt"/>
                      <v:line id="Connecteur droit 265" o:spid="_x0000_s1028" style="position:absolute;visibility:visible;mso-wrap-style:square" from="232348,82446" to="378346,824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xj9ccAAADcAAAADwAAAGRycy9kb3ducmV2LnhtbESPQWvCQBSE7wX/w/KEXqRuTDHW6CZI&#10;S6EXEaOH9vbIPpNg9m3Ibk3677sFocdhZr5htvloWnGj3jWWFSzmEQji0uqGKwXn0/vTCwjnkTW2&#10;lknBDznIs8nDFlNtBz7SrfCVCBB2KSqove9SKV1Zk0E3tx1x8C62N+iD7CupexwC3LQyjqJEGmw4&#10;LNTY0WtN5bX4NgrezslQrKvlarZ43o9rPsSfX3uj1ON03G1AeBr9f/je/tAK4mQJf2fCEZDZ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ZDGP1xwAAANwAAAAPAAAAAAAA&#10;AAAAAAAAAKECAABkcnMvZG93bnJldi54bWxQSwUGAAAAAAQABAD5AAAAlQMAAAAA&#10;" strokecolor="black [3213]" strokeweight="1pt"/>
                      <v:line id="Connecteur droit 266" o:spid="_x0000_s1029" style="position:absolute;flip:x y;visibility:visible;mso-wrap-style:square" from="0,0" to="108679,824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QoZvMMAAADcAAAADwAAAGRycy9kb3ducmV2LnhtbESP3YrCMBSE7wXfIRxhb0TT7WKRapRF&#10;EPdK8OcBjs0xKTYnpYnaffuNsODlMDPfMMt17xrxoC7UnhV8TjMQxJXXNRsF59N2MgcRIrLGxjMp&#10;+KUA69VwsMRS+ycf6HGMRiQIhxIV2BjbUspQWXIYpr4lTt7Vdw5jkp2RusNngrtG5llWSIc1pwWL&#10;LW0sVbfj3Sm473Az+7rkl3ljd9K4Le1nZqzUx6j/XoCI1Md3+L/9oxXkRQGvM+kIyN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kKGbzDAAAA3AAAAA8AAAAAAAAAAAAA&#10;AAAAoQIAAGRycy9kb3ducmV2LnhtbFBLBQYAAAAABAAEAPkAAACRAwAAAAA=&#10;" strokecolor="black [3213]" strokeweight="1pt"/>
                      <w10:anchorlock/>
                    </v:group>
                  </w:pict>
                </mc:Fallback>
              </mc:AlternateContent>
            </w:r>
          </w:p>
          <w:p w14:paraId="586512C4" w14:textId="77777777" w:rsidR="00DB36FA" w:rsidRDefault="00DB36FA" w:rsidP="001E7948">
            <w:pPr>
              <w:jc w:val="center"/>
              <w:rPr>
                <w:rFonts w:ascii="Arial Narrow" w:eastAsia="Times New Roman" w:hAnsi="Arial Narrow" w:cs="Arial"/>
                <w:szCs w:val="24"/>
                <w:lang w:eastAsia="fr-FR"/>
              </w:rPr>
            </w:pPr>
          </w:p>
          <w:p w14:paraId="388DDBD8" w14:textId="77777777" w:rsidR="00DB36FA" w:rsidRDefault="00DB36FA" w:rsidP="001E7948">
            <w:pPr>
              <w:jc w:val="center"/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>
              <w:rPr>
                <w:rFonts w:ascii="Arial Narrow" w:eastAsia="Times New Roman" w:hAnsi="Arial Narrow" w:cs="Arial"/>
                <w:szCs w:val="24"/>
                <w:lang w:eastAsia="fr-FR"/>
              </w:rPr>
              <w:t xml:space="preserve">Ou </w:t>
            </w:r>
          </w:p>
          <w:p w14:paraId="3537C3DD" w14:textId="77777777" w:rsidR="00DB36FA" w:rsidRDefault="00DB36FA" w:rsidP="001E7948">
            <w:pPr>
              <w:jc w:val="center"/>
              <w:rPr>
                <w:rFonts w:ascii="Arial Narrow" w:eastAsia="Times New Roman" w:hAnsi="Arial Narrow" w:cs="Arial"/>
                <w:szCs w:val="24"/>
                <w:lang w:eastAsia="fr-FR"/>
              </w:rPr>
            </w:pPr>
          </w:p>
          <w:p w14:paraId="3761B952" w14:textId="77777777" w:rsidR="001E7948" w:rsidRPr="001E7948" w:rsidRDefault="00DB36FA" w:rsidP="001E7948">
            <w:pPr>
              <w:jc w:val="center"/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>
              <w:rPr>
                <w:rFonts w:ascii="Arial Narrow" w:eastAsia="Times New Roman" w:hAnsi="Arial Narrow" w:cs="Arial"/>
                <w:noProof/>
                <w:szCs w:val="24"/>
                <w:lang w:eastAsia="fr-FR"/>
              </w:rPr>
              <mc:AlternateContent>
                <mc:Choice Requires="wpg">
                  <w:drawing>
                    <wp:inline distT="0" distB="0" distL="0" distR="0" wp14:anchorId="349D3B6D" wp14:editId="0EFD9812">
                      <wp:extent cx="450227" cy="355484"/>
                      <wp:effectExtent l="19050" t="0" r="45085" b="6985"/>
                      <wp:docPr id="264" name="Groupe 2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0227" cy="355484"/>
                                <a:chOff x="0" y="0"/>
                                <a:chExt cx="450227" cy="355484"/>
                              </a:xfrm>
                            </wpg:grpSpPr>
                            <wps:wsp>
                              <wps:cNvPr id="461" name="Triangle isocèle 461"/>
                              <wps:cNvSpPr/>
                              <wps:spPr>
                                <a:xfrm>
                                  <a:off x="98342" y="124221"/>
                                  <a:ext cx="251819" cy="159286"/>
                                </a:xfrm>
                                <a:prstGeom prst="triangle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2" name="Ellipse 462"/>
                              <wps:cNvSpPr/>
                              <wps:spPr>
                                <a:xfrm>
                                  <a:off x="165628" y="0"/>
                                  <a:ext cx="124383" cy="124228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3" name="Connecteur droit 463"/>
                              <wps:cNvCnPr/>
                              <wps:spPr>
                                <a:xfrm>
                                  <a:off x="0" y="284672"/>
                                  <a:ext cx="432617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64" name="Connecteur droit 464"/>
                              <wps:cNvCnPr/>
                              <wps:spPr>
                                <a:xfrm rot="2700000">
                                  <a:off x="-12077" y="307101"/>
                                  <a:ext cx="86121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66" name="Connecteur droit 466"/>
                              <wps:cNvCnPr/>
                              <wps:spPr>
                                <a:xfrm rot="2700000">
                                  <a:off x="81088" y="312277"/>
                                  <a:ext cx="86121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68" name="Connecteur droit 468"/>
                              <wps:cNvCnPr/>
                              <wps:spPr>
                                <a:xfrm rot="2700000">
                                  <a:off x="162177" y="307101"/>
                                  <a:ext cx="86415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70" name="Connecteur droit 470"/>
                              <wps:cNvCnPr/>
                              <wps:spPr>
                                <a:xfrm rot="2700000">
                                  <a:off x="246715" y="312277"/>
                                  <a:ext cx="86415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71" name="Connecteur droit 471"/>
                              <wps:cNvCnPr/>
                              <wps:spPr>
                                <a:xfrm rot="2700000">
                                  <a:off x="329529" y="312277"/>
                                  <a:ext cx="86121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72" name="Connecteur droit 472"/>
                              <wps:cNvCnPr/>
                              <wps:spPr>
                                <a:xfrm rot="2700000">
                                  <a:off x="407166" y="312277"/>
                                  <a:ext cx="86121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4BA1BF" id="Groupe 264" o:spid="_x0000_s1026" style="width:35.45pt;height:28pt;mso-position-horizontal-relative:char;mso-position-vertical-relative:line" coordsize="450227,355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">
                      <v:shape id="Triangle isocèle 461" o:spid="_x0000_s1027" type="#_x0000_t5" style="position:absolute;left:98342;top:124221;width:251819;height:159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NpqMcA&#10;AADcAAAADwAAAGRycy9kb3ducmV2LnhtbESPQWvCQBSE74X+h+UVvDWbFI0S3YhYBKG9aOvB2zP7&#10;TNJm34bsatL++m5B8DjMzDfMYjmYRlypc7VlBUkUgyAurK65VPD5sXmegXAeWWNjmRT8kINl/viw&#10;wEzbnnd03ftSBAi7DBVU3reZlK6oyKCLbEscvLPtDPogu1LqDvsAN418ieNUGqw5LFTY0rqi4nt/&#10;MQrkZbr7dZO36Xs/SeX41B9ev44bpUZPw2oOwtPg7+Fbe6sVjNME/s+EIy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BjaajHAAAA3AAAAA8AAAAAAAAAAAAAAAAAmAIAAGRy&#10;cy9kb3ducmV2LnhtbFBLBQYAAAAABAAEAPUAAACMAwAAAAA=&#10;" filled="f" strokecolor="black [3213]" strokeweight="1pt"/>
                      <v:oval id="Ellipse 462" o:spid="_x0000_s1028" style="position:absolute;left:165628;width:124383;height:1242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i2B8MA&#10;AADcAAAADwAAAGRycy9kb3ducmV2LnhtbESPW4vCMBSE3wX/QziCL6LJVhHpGmVZ8LKPXn7AoTnb&#10;FpuT0mR7+fdGEPZxmJlvmO2+t5VoqfGlYw0fCwWCOHOm5FzD/XaYb0D4gGywckwaBvKw341HW0yN&#10;6/hC7TXkIkLYp6ihCKFOpfRZQRb9wtXE0ft1jcUQZZNL02AX4baSiVJrabHkuFBgTd8FZY/rn9XQ&#10;HpMzzQYcunxTD+oyO/081FLr6aT/+gQRqA//4Xf7bDSs1gm8zsQjIH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8i2B8MAAADcAAAADwAAAAAAAAAAAAAAAACYAgAAZHJzL2Rv&#10;d25yZXYueG1sUEsFBgAAAAAEAAQA9QAAAIgDAAAAAA==&#10;" filled="f" strokecolor="black [3213]" strokeweight="1pt"/>
                      <v:line id="Connecteur droit 463" o:spid="_x0000_s1029" style="position:absolute;visibility:visible;mso-wrap-style:square" from="0,284672" to="432617,284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+Kc4scAAADcAAAADwAAAGRycy9kb3ducmV2LnhtbESPT2vCQBTE7wW/w/IKXqRu/NNYU1cR&#10;i+BFSqMHvT2yr0kw+zZkV5N+e1cQehxm5jfMYtWZStyocaVlBaNhBII4s7rkXMHxsH37AOE8ssbK&#10;Min4IwerZe9lgYm2Lf/QLfW5CBB2CSoovK8TKV1WkEE3tDVx8H5tY9AH2eRSN9gGuKnkOIpiabDk&#10;sFBgTZuCskt6NQq+jnGbzvP32WA02Xdz/h6fznujVP+1W3+C8NT5//CzvdMKpvEEHmfCEZDLO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P4pzixwAAANwAAAAPAAAAAAAA&#10;AAAAAAAAAKECAABkcnMvZG93bnJldi54bWxQSwUGAAAAAAQABAD5AAAAlQMAAAAA&#10;" strokecolor="black [3213]" strokeweight="1pt"/>
                      <v:line id="Connecteur droit 464" o:spid="_x0000_s1030" style="position:absolute;rotation:45;visibility:visible;mso-wrap-style:square" from="-12077,307101" to="74044,3071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7aMccQAAADcAAAADwAAAGRycy9kb3ducmV2LnhtbESPQWsCMRSE74L/ITyhN03WLlK2RhFB&#10;lOJFLT0/Ns/dxc3LmkTd9tc3QqHHYWa+YebL3rbiTj40jjVkEwWCuHSm4UrD52kzfgMRIrLB1jFp&#10;+KYAy8VwMMfCuAcf6H6MlUgQDgVqqGPsCilDWZPFMHEdcfLOzluMSfpKGo+PBLetnCo1kxYbTgs1&#10;drSuqbwcb1bDNJN7n6ndJj//vH7JQ/Oh4vaq9cuoX72DiNTH//Bfe2c05LMcnmfS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toxxxAAAANwAAAAPAAAAAAAAAAAA&#10;AAAAAKECAABkcnMvZG93bnJldi54bWxQSwUGAAAAAAQABAD5AAAAkgMAAAAA&#10;" strokecolor="black [3213]" strokeweight="1pt"/>
                      <v:line id="Connecteur droit 466" o:spid="_x0000_s1031" style="position:absolute;rotation:45;visibility:visible;mso-wrap-style:square" from="81088,312277" to="167209,3122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Ci3ncQAAADcAAAADwAAAGRycy9kb3ducmV2LnhtbESPQWsCMRSE7wX/Q3hCbzVZK0vZGkUE&#10;UYoXtfT82Dx3FzcvaxJ121/fCILHYWa+Yabz3rbiSj40jjVkIwWCuHSm4UrD92H19gEiRGSDrWPS&#10;8EsB5rPByxQL4268o+s+ViJBOBSooY6xK6QMZU0Ww8h1xMk7Om8xJukraTzeEty2cqxULi02nBZq&#10;7GhZU3naX6yGcSa3PlOb1eT49/4jd82Xiuuz1q/DfvEJIlIfn+FHe2M0TPIc7mfSEZCz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KLedxAAAANwAAAAPAAAAAAAAAAAA&#10;AAAAAKECAABkcnMvZG93bnJldi54bWxQSwUGAAAAAAQABAD5AAAAkgMAAAAA&#10;" strokecolor="black [3213]" strokeweight="1pt"/>
                      <v:line id="Connecteur droit 468" o:spid="_x0000_s1032" style="position:absolute;rotation:45;visibility:visible;mso-wrap-style:square" from="162177,307101" to="248592,3071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vuGdMIAAADcAAAADwAAAGRycy9kb3ducmV2LnhtbERPz2vCMBS+D/wfwht4m0ldEalGGQNZ&#10;GbvUDc+P5tkWm5eaZLbur18Ogx0/vt/b/WR7cSMfOscasoUCQVw703Gj4evz8LQGESKywd4xabhT&#10;gP1u9rDFwriRK7odYyNSCIcCNbQxDoWUoW7JYli4gThxZ+ctxgR9I43HMYXbXi6VWkmLHaeGFgd6&#10;bam+HL+thmUmP3ymykN+/nk+yap7V/HtqvX8cXrZgIg0xX/xn7s0GvJVWpvOpCMgd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vuGdMIAAADcAAAADwAAAAAAAAAAAAAA&#10;AAChAgAAZHJzL2Rvd25yZXYueG1sUEsFBgAAAAAEAAQA+QAAAJADAAAAAA==&#10;" strokecolor="black [3213]" strokeweight="1pt"/>
                      <v:line id="Connecteur droit 470" o:spid="_x0000_s1033" style="position:absolute;rotation:45;visibility:visible;mso-wrap-style:square" from="246715,312277" to="333130,3122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VQcr8EAAADcAAAADwAAAGRycy9kb3ducmV2LnhtbERPTWsCMRC9C/6HMEJvmqwVLVujSEEU&#10;6UUtPQ+bcXdxM9kmUVd/vTkUPD7e93zZ2UZcyYfasYZspEAQF87UXGr4Oa6HHyBCRDbYOCYNdwqw&#10;XPR7c8yNu/GerodYihTCIUcNVYxtLmUoKrIYRq4lTtzJeYsxQV9K4/GWwm0jx0pNpcWaU0OFLX1V&#10;VJwPF6thnMlvn6ntenJ6vP/Kfb1TcfOn9dugW32CiNTFl/jfvTUaJrM0P51JR0Aun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JVByvwQAAANwAAAAPAAAAAAAAAAAAAAAA&#10;AKECAABkcnMvZG93bnJldi54bWxQSwUGAAAAAAQABAD5AAAAjwMAAAAA&#10;" strokecolor="black [3213]" strokeweight="1pt"/>
                      <v:line id="Connecteur droit 471" o:spid="_x0000_s1034" style="position:absolute;rotation:45;visibility:visible;mso-wrap-style:square" from="329529,312277" to="415650,3122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hi5NMQAAADcAAAADwAAAGRycy9kb3ducmV2LnhtbESPT2sCMRTE74LfITyhN03WSpXVKFIQ&#10;pfTiHzw/Ns/dxc3LNom67advCgWPw8z8hlmsOtuIO/lQO9aQjRQI4sKZmksNp+NmOAMRIrLBxjFp&#10;+KYAq2W/t8DcuAfv6X6IpUgQDjlqqGJscylDUZHFMHItcfIuzluMSfpSGo+PBLeNHCv1Ji3WnBYq&#10;bOm9ouJ6uFkN40x++kztNpPLz+tZ7usPFbdfWr8MuvUcRKQuPsP/7Z3RMJlm8HcmHQG5/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GLk0xAAAANwAAAAPAAAAAAAAAAAA&#10;AAAAAKECAABkcnMvZG93bnJldi54bWxQSwUGAAAAAAQABAD5AAAAkgMAAAAA&#10;" strokecolor="black [3213]" strokeweight="1pt"/>
                      <v:line id="Connecteur droit 472" o:spid="_x0000_s1035" style="position:absolute;rotation:45;visibility:visible;mso-wrap-style:square" from="407166,312277" to="493287,3122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sonQ8QAAADcAAAADwAAAGRycy9kb3ducmV2LnhtbESPQWsCMRSE74L/IbxCb5rsVlRWo0hB&#10;KtKLWnp+bJ67Szcv2yTVbX+9KQgeh5n5hlmue9uKC/nQONaQjRUI4tKZhisNH6ftaA4iRGSDrWPS&#10;8EsB1qvhYImFcVc+0OUYK5EgHArUUMfYFVKGsiaLYew64uSdnbcYk/SVNB6vCW5bmSs1lRYbTgs1&#10;dvRaU/l1/LEa8ky++0zttpPz38unPDR7Fd++tX5+6jcLEJH6+Ajf2zujYTLL4f9MOgJyd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yidDxAAAANwAAAAPAAAAAAAAAAAA&#10;AAAAAKECAABkcnMvZG93bnJldi54bWxQSwUGAAAAAAQABAD5AAAAkgMAAAAA&#10;" strokecolor="black [3213]" strokeweight="1pt"/>
                      <w10:anchorlock/>
                    </v:group>
                  </w:pict>
                </mc:Fallback>
              </mc:AlternateContent>
            </w:r>
          </w:p>
        </w:tc>
      </w:tr>
      <w:tr w:rsidR="001E7948" w:rsidRPr="001E7948" w14:paraId="710F7A68" w14:textId="77777777" w:rsidTr="00DB36FA">
        <w:trPr>
          <w:trHeight w:val="1564"/>
        </w:trPr>
        <w:tc>
          <w:tcPr>
            <w:tcW w:w="2263" w:type="dxa"/>
            <w:vAlign w:val="center"/>
          </w:tcPr>
          <w:p w14:paraId="56606ED1" w14:textId="77777777" w:rsidR="001E7948" w:rsidRPr="001E7948" w:rsidRDefault="001E7948" w:rsidP="001E7948">
            <w:pPr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 w:rsidRPr="001E7948">
              <w:rPr>
                <w:rFonts w:ascii="Arial Narrow" w:eastAsia="Times New Roman" w:hAnsi="Arial Narrow" w:cs="Arial"/>
                <w:szCs w:val="24"/>
                <w:lang w:eastAsia="fr-FR"/>
              </w:rPr>
              <w:t>Encastrement</w:t>
            </w:r>
          </w:p>
        </w:tc>
        <w:tc>
          <w:tcPr>
            <w:tcW w:w="2977" w:type="dxa"/>
            <w:vAlign w:val="center"/>
          </w:tcPr>
          <w:p w14:paraId="4C881C38" w14:textId="77777777" w:rsidR="001E7948" w:rsidRPr="001E7948" w:rsidRDefault="001E7948" w:rsidP="003622D4">
            <w:pPr>
              <w:jc w:val="center"/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 w:rsidRPr="001E7948">
              <w:rPr>
                <w:rFonts w:ascii="Arial Narrow" w:eastAsia="Times New Roman" w:hAnsi="Arial Narrow" w:cs="Arial"/>
                <w:szCs w:val="24"/>
                <w:lang w:eastAsia="fr-FR"/>
              </w:rPr>
              <w:t>Aucune liberté, rotation et déplacements interdits</w:t>
            </w:r>
          </w:p>
        </w:tc>
        <w:tc>
          <w:tcPr>
            <w:tcW w:w="2126" w:type="dxa"/>
            <w:vAlign w:val="center"/>
          </w:tcPr>
          <w:p w14:paraId="1CAF7773" w14:textId="77777777" w:rsidR="001E7948" w:rsidRPr="001E7948" w:rsidRDefault="001E7948" w:rsidP="001E7948">
            <w:pPr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 w:rsidRPr="001E7948">
              <w:rPr>
                <w:rFonts w:ascii="Arial Narrow" w:eastAsia="Times New Roman" w:hAnsi="Arial Narrow" w:cs="Arial"/>
                <w:szCs w:val="24"/>
                <w:lang w:eastAsia="fr-FR"/>
              </w:rPr>
              <w:t>0</w:t>
            </w:r>
          </w:p>
        </w:tc>
        <w:tc>
          <w:tcPr>
            <w:tcW w:w="1985" w:type="dxa"/>
            <w:vAlign w:val="center"/>
          </w:tcPr>
          <w:p w14:paraId="128627DC" w14:textId="77777777" w:rsidR="001E7948" w:rsidRPr="001E7948" w:rsidRDefault="001E7948" w:rsidP="001E7948">
            <w:pPr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 w:rsidRPr="001E7948">
              <w:rPr>
                <w:rFonts w:ascii="Arial Narrow" w:eastAsia="Times New Roman" w:hAnsi="Arial Narrow" w:cs="Arial"/>
                <w:szCs w:val="24"/>
                <w:lang w:eastAsia="fr-FR"/>
              </w:rPr>
              <w:t>3 : Rx, Ry et Mfz</w:t>
            </w:r>
          </w:p>
        </w:tc>
        <w:tc>
          <w:tcPr>
            <w:tcW w:w="1108" w:type="dxa"/>
            <w:vAlign w:val="center"/>
          </w:tcPr>
          <w:p w14:paraId="3FB3D56D" w14:textId="77777777" w:rsidR="001E7948" w:rsidRPr="001E7948" w:rsidRDefault="001E7948" w:rsidP="001E7948">
            <w:pPr>
              <w:jc w:val="center"/>
              <w:rPr>
                <w:rFonts w:ascii="Arial Narrow" w:eastAsia="Times New Roman" w:hAnsi="Arial Narrow" w:cs="Arial"/>
                <w:szCs w:val="24"/>
                <w:lang w:eastAsia="fr-FR"/>
              </w:rPr>
            </w:pPr>
            <w:r w:rsidRPr="001E7948">
              <w:rPr>
                <w:rFonts w:ascii="Arial Narrow" w:hAnsi="Arial Narrow"/>
                <w:noProof/>
                <w:lang w:eastAsia="fr-FR"/>
              </w:rPr>
              <mc:AlternateContent>
                <mc:Choice Requires="wpg">
                  <w:drawing>
                    <wp:inline distT="0" distB="0" distL="0" distR="0" wp14:anchorId="31BFAB5A" wp14:editId="211D7A1B">
                      <wp:extent cx="450000" cy="90000"/>
                      <wp:effectExtent l="8572" t="48578" r="16193" b="16192"/>
                      <wp:docPr id="473" name="Groupe 47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 rot="16200000">
                                <a:off x="0" y="0"/>
                                <a:ext cx="450000" cy="90000"/>
                                <a:chOff x="0" y="0"/>
                                <a:chExt cx="378110" cy="75565"/>
                              </a:xfrm>
                            </wpg:grpSpPr>
                            <wps:wsp>
                              <wps:cNvPr id="475" name="Connecteur droit 475"/>
                              <wps:cNvCnPr/>
                              <wps:spPr>
                                <a:xfrm>
                                  <a:off x="0" y="12828"/>
                                  <a:ext cx="360000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79" name="Connecteur droit 479"/>
                              <wps:cNvCnPr/>
                              <wps:spPr>
                                <a:xfrm rot="2700000">
                                  <a:off x="-7130" y="36000"/>
                                  <a:ext cx="71755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81" name="Connecteur droit 481"/>
                              <wps:cNvCnPr/>
                              <wps:spPr>
                                <a:xfrm rot="2700000">
                                  <a:off x="67733" y="39565"/>
                                  <a:ext cx="71755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82" name="Connecteur droit 482"/>
                              <wps:cNvCnPr/>
                              <wps:spPr>
                                <a:xfrm rot="2700000">
                                  <a:off x="139032" y="36000"/>
                                  <a:ext cx="72000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83" name="Connecteur droit 483"/>
                              <wps:cNvCnPr/>
                              <wps:spPr>
                                <a:xfrm rot="2700000">
                                  <a:off x="208547" y="39565"/>
                                  <a:ext cx="72000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84" name="Connecteur droit 484"/>
                              <wps:cNvCnPr/>
                              <wps:spPr>
                                <a:xfrm rot="2700000">
                                  <a:off x="274498" y="39565"/>
                                  <a:ext cx="71755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85" name="Connecteur droit 485"/>
                              <wps:cNvCnPr/>
                              <wps:spPr>
                                <a:xfrm rot="2700000">
                                  <a:off x="342232" y="37782"/>
                                  <a:ext cx="71755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539BA6" id="Groupe 473" o:spid="_x0000_s1026" style="width:35.45pt;height:7.1pt;rotation:-90;mso-position-horizontal-relative:char;mso-position-vertical-relative:line" coordsize="378110,75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">
                      <o:lock v:ext="edit" aspectratio="t"/>
                      <v:line id="Connecteur droit 475" o:spid="_x0000_s1027" style="position:absolute;visibility:visible;mso-wrap-style:square" from="0,12828" to="360000,128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430McAAADcAAAADwAAAGRycy9kb3ducmV2LnhtbESPQWvCQBSE74X+h+UVvBSz0dbYpK4i&#10;LYVeRIwe9PbIviah2bchuzXpv3cFweMwM98wi9VgGnGmztWWFUyiGARxYXXNpYLD/mv8BsJ5ZI2N&#10;ZVLwTw5Wy8eHBWba9ryjc+5LESDsMlRQed9mUrqiIoMusi1x8H5sZ9AH2ZVSd9gHuGnkNI4TabDm&#10;sFBhSx8VFb/5n1HweUj6PC1n8+fJy2ZIeTs9njZGqdHTsH4H4Wnw9/Ct/a0VvM5ncD0TjoBcX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qnjfQxwAAANwAAAAPAAAAAAAA&#10;AAAAAAAAAKECAABkcnMvZG93bnJldi54bWxQSwUGAAAAAAQABAD5AAAAlQMAAAAA&#10;" strokecolor="black [3213]" strokeweight="1pt"/>
                      <v:line id="Connecteur droit 479" o:spid="_x0000_s1028" style="position:absolute;rotation:45;visibility:visible;mso-wrap-style:square" from="-7130,36000" to="64625,36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G61MsUAAADcAAAADwAAAGRycy9kb3ducmV2LnhtbESPQWsCMRSE70L/Q3iF3jRZFWu3RikF&#10;qYgXt8XzY/PcXbp52SZRt/31RhB6HGbmG2ax6m0rzuRD41hDNlIgiEtnGq40fH2uh3MQISIbbB2T&#10;hl8KsFo+DBaYG3fhPZ2LWIkE4ZCjhjrGLpcylDVZDCPXESfv6LzFmKSvpPF4SXDbyrFSM2mx4bRQ&#10;Y0fvNZXfxclqGGdy5zO1WU+Pf5OD3DdbFT9+tH567N9eQUTq43/43t4YDdPnF7idSUdAL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G61MsUAAADcAAAADwAAAAAAAAAA&#10;AAAAAAChAgAAZHJzL2Rvd25yZXYueG1sUEsFBgAAAAAEAAQA+QAAAJMDAAAAAA==&#10;" strokecolor="black [3213]" strokeweight="1pt"/>
                      <v:line id="Connecteur droit 481" o:spid="_x0000_s1029" style="position:absolute;rotation:45;visibility:visible;mso-wrap-style:square" from="67733,39565" to="139488,39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83JE8QAAADcAAAADwAAAGRycy9kb3ducmV2LnhtbESPT2sCMRTE7wW/Q3iCt5qsSpHVKFIQ&#10;RXrxD54fm+fu4uZlTVJd/fRNodDjMDO/YebLzjbiTj7UjjVkQwWCuHCm5lLD6bh+n4IIEdlg45g0&#10;PCnActF7m2Nu3IP3dD/EUiQIhxw1VDG2uZShqMhiGLqWOHkX5y3GJH0pjcdHgttGjpT6kBZrTgsV&#10;tvRZUXE9fFsNo0x++Uxt15PLa3yW+3qn4uam9aDfrWYgInXxP/zX3hoNk2kGv2fSEZC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zckTxAAAANwAAAAPAAAAAAAAAAAA&#10;AAAAAKECAABkcnMvZG93bnJldi54bWxQSwUGAAAAAAQABAD5AAAAkgMAAAAA&#10;" strokecolor="black [3213]" strokeweight="1pt"/>
                      <v:line id="Connecteur droit 482" o:spid="_x0000_s1030" style="position:absolute;rotation:45;visibility:visible;mso-wrap-style:square" from="139032,36000" to="211032,36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9XZMQAAADcAAAADwAAAGRycy9kb3ducmV2LnhtbESPT2sCMRTE70K/Q3gFb5rsVopsjVIE&#10;qRQv/sHzY/PcXbp52SZR1356Iwg9DjPzG2a26G0rLuRD41hDNlYgiEtnGq40HPar0RREiMgGW8ek&#10;4UYBFvOXwQwL4668pcsuViJBOBSooY6xK6QMZU0Ww9h1xMk7OW8xJukraTxeE9y2MlfqXVpsOC3U&#10;2NGypvJnd7Ya8kxufKbWq8np7+0ot823il+/Wg9f+88PEJH6+B9+ttdGw2Saw+NMOgJ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H1dkxAAAANwAAAAPAAAAAAAAAAAA&#10;AAAAAKECAABkcnMvZG93bnJldi54bWxQSwUGAAAAAAQABAD5AAAAkgMAAAAA&#10;" strokecolor="black [3213]" strokeweight="1pt"/>
                      <v:line id="Connecteur droit 483" o:spid="_x0000_s1031" style="position:absolute;rotation:45;visibility:visible;mso-wrap-style:square" from="208547,39565" to="280547,39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Py/8QAAADcAAAADwAAAGRycy9kb3ducmV2LnhtbESPT2sCMRTE7wW/Q3hCbzVZlSJbo4gg&#10;injxDz0/Ns/dxc3LmkTd+ulNodDjMDO/YabzzjbiTj7UjjVkAwWCuHCm5lLD6bj6mIAIEdlg45g0&#10;/FCA+az3NsXcuAfv6X6IpUgQDjlqqGJscylDUZHFMHAtcfLOzluMSfpSGo+PBLeNHCr1KS3WnBYq&#10;bGlZUXE53KyGYSZ3PlOb1fj8HH3Lfb1VcX3V+r3fLb5AROrif/ivvTEaxpMR/J5JR0DOX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U/L/xAAAANwAAAAPAAAAAAAAAAAA&#10;AAAAAKECAABkcnMvZG93bnJldi54bWxQSwUGAAAAAAQABAD5AAAAkgMAAAAA&#10;" strokecolor="black [3213]" strokeweight="1pt"/>
                      <v:line id="Connecteur droit 484" o:spid="_x0000_s1032" style="position:absolute;rotation:45;visibility:visible;mso-wrap-style:square" from="274498,39565" to="346253,39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7pqi8QAAADcAAAADwAAAGRycy9kb3ducmV2LnhtbESPT2sCMRTE70K/Q3iCN03WLkW2RpGC&#10;VKQX/+D5sXnuLt28bJNUVz99Iwg9DjPzG2a+7G0rLuRD41hDNlEgiEtnGq40HA/r8QxEiMgGW8ek&#10;4UYBlouXwRwL4668o8s+ViJBOBSooY6xK6QMZU0Ww8R1xMk7O28xJukraTxeE9y2cqrUm7TYcFqo&#10;saOPmsrv/a/VMM3kl8/UZp2f768nuWu2Kn7+aD0a9qt3EJH6+B9+tjdGQz7L4XEmHQG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umqLxAAAANwAAAAPAAAAAAAAAAAA&#10;AAAAAKECAABkcnMvZG93bnJldi54bWxQSwUGAAAAAAQABAD5AAAAkgMAAAAA&#10;" strokecolor="black [3213]" strokeweight="1pt"/>
                      <v:line id="Connecteur droit 485" o:spid="_x0000_s1033" style="position:absolute;rotation:45;visibility:visible;mso-wrap-style:square" from="342232,37782" to="413987,377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PbPEMQAAADcAAAADwAAAGRycy9kb3ducmV2LnhtbESPQWsCMRSE74L/ITyhN03WWpHVKFIQ&#10;pfSiFc+PzXN3cfOyTaKu/vqmUOhxmJlvmMWqs424kQ+1Yw3ZSIEgLpypudRw/NoMZyBCRDbYOCYN&#10;DwqwWvZ7C8yNu/OebodYigThkKOGKsY2lzIUFVkMI9cSJ+/svMWYpC+l8XhPcNvIsVJTabHmtFBh&#10;S+8VFZfD1WoYZ/LTZ2q3mZyfrye5rz9U3H5r/TLo1nMQkbr4H/5r74yGyewNfs+kIyCX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9s8QxAAAANwAAAAPAAAAAAAAAAAA&#10;AAAAAKECAABkcnMvZG93bnJldi54bWxQSwUGAAAAAAQABAD5AAAAkgMAAAAA&#10;" strokecolor="black [3213]" strokeweight="1pt"/>
                      <w10:anchorlock/>
                    </v:group>
                  </w:pict>
                </mc:Fallback>
              </mc:AlternateContent>
            </w:r>
          </w:p>
        </w:tc>
      </w:tr>
    </w:tbl>
    <w:p w14:paraId="79D7D061" w14:textId="77777777" w:rsidR="00D044ED" w:rsidRDefault="003622D4" w:rsidP="007A4D9A">
      <w:pPr>
        <w:pStyle w:val="Titre"/>
      </w:pPr>
      <w:r>
        <w:lastRenderedPageBreak/>
        <w:t xml:space="preserve">MOBILITe et </w:t>
      </w:r>
      <w:r w:rsidR="00D044ED" w:rsidRPr="00D044ED">
        <w:t>ISOSTATISME</w:t>
      </w:r>
    </w:p>
    <w:p w14:paraId="676208F4" w14:textId="77777777" w:rsidR="00DB36FA" w:rsidRPr="00DB36FA" w:rsidRDefault="00DB36FA" w:rsidP="00DB36FA">
      <w:pPr>
        <w:spacing w:after="0"/>
        <w:rPr>
          <w:lang w:eastAsia="fr-FR"/>
        </w:rPr>
      </w:pPr>
    </w:p>
    <w:p w14:paraId="36FE7240" w14:textId="77777777" w:rsidR="003622D4" w:rsidRDefault="00D044ED" w:rsidP="005454B9">
      <w:pPr>
        <w:pStyle w:val="retrait"/>
        <w:numPr>
          <w:ilvl w:val="0"/>
          <w:numId w:val="0"/>
        </w:numPr>
      </w:pPr>
      <w:r w:rsidRPr="003622D4">
        <w:t xml:space="preserve">On se place dans le cas d'un problème plan, donc à trois </w:t>
      </w:r>
      <w:r w:rsidR="00872B36">
        <w:t>équations</w:t>
      </w:r>
      <w:r w:rsidR="003622D4" w:rsidRPr="003622D4">
        <w:t xml:space="preserve"> </w:t>
      </w:r>
      <w:r w:rsidRPr="003622D4">
        <w:t>par pièce</w:t>
      </w:r>
      <w:r w:rsidR="005454B9">
        <w:t xml:space="preserve"> </w:t>
      </w:r>
      <w:r w:rsidR="00EF706F" w:rsidRPr="003622D4">
        <w:t>(</w:t>
      </w:r>
      <w:r w:rsidR="00E85030" w:rsidRPr="005454B9">
        <w:rPr>
          <w:sz w:val="28"/>
        </w:rPr>
        <w:sym w:font="Symbol" w:char="F053"/>
      </w:r>
      <w:r w:rsidR="00EF706F" w:rsidRPr="003622D4">
        <w:t>Rx</w:t>
      </w:r>
      <w:r w:rsidR="00E85030">
        <w:t>=0</w:t>
      </w:r>
      <w:r w:rsidR="005454B9">
        <w:t> ;</w:t>
      </w:r>
      <w:r w:rsidR="005014D9">
        <w:t xml:space="preserve"> </w:t>
      </w:r>
      <w:r w:rsidR="005454B9" w:rsidRPr="005454B9">
        <w:rPr>
          <w:rFonts w:ascii="Symbol" w:hAnsi="Symbol"/>
          <w:sz w:val="28"/>
        </w:rPr>
        <w:t></w:t>
      </w:r>
      <w:r w:rsidR="00EF706F" w:rsidRPr="003622D4">
        <w:t>Ry</w:t>
      </w:r>
      <w:r w:rsidR="00E85030">
        <w:t>=0</w:t>
      </w:r>
      <w:r w:rsidR="005454B9">
        <w:t> ;</w:t>
      </w:r>
      <w:r w:rsidR="005014D9">
        <w:t xml:space="preserve"> </w:t>
      </w:r>
      <w:r w:rsidR="005454B9" w:rsidRPr="005454B9">
        <w:rPr>
          <w:sz w:val="28"/>
        </w:rPr>
        <w:sym w:font="Symbol" w:char="F053"/>
      </w:r>
      <w:r w:rsidR="00EF706F" w:rsidRPr="003622D4">
        <w:t>Mfz</w:t>
      </w:r>
      <w:r w:rsidR="00E85030">
        <w:t>=0</w:t>
      </w:r>
      <w:r w:rsidR="00EF706F" w:rsidRPr="003622D4">
        <w:t>).</w:t>
      </w:r>
    </w:p>
    <w:p w14:paraId="5A71D385" w14:textId="77777777" w:rsidR="005454B9" w:rsidRPr="003622D4" w:rsidRDefault="005454B9" w:rsidP="005454B9">
      <w:pPr>
        <w:pStyle w:val="retrait"/>
        <w:numPr>
          <w:ilvl w:val="0"/>
          <w:numId w:val="0"/>
        </w:numPr>
      </w:pPr>
    </w:p>
    <w:p w14:paraId="5BCC8016" w14:textId="77777777" w:rsidR="003622D4" w:rsidRDefault="00D044ED" w:rsidP="003622D4">
      <w:pPr>
        <w:pStyle w:val="retrait"/>
      </w:pPr>
      <w:r w:rsidRPr="007A4D9A">
        <w:t>Une structure est composée de poutres et l'on considère qu'elles sont reli</w:t>
      </w:r>
      <w:r w:rsidR="003622D4">
        <w:t>ées entre elles par des pivots.</w:t>
      </w:r>
    </w:p>
    <w:p w14:paraId="4F5AC5FA" w14:textId="77777777" w:rsidR="003622D4" w:rsidRDefault="00D044ED" w:rsidP="007A4D9A">
      <w:pPr>
        <w:pStyle w:val="retrait"/>
      </w:pPr>
      <w:r w:rsidRPr="007A4D9A">
        <w:t>On appelle « nœud » l'endroit où des poutres sont liées.</w:t>
      </w:r>
    </w:p>
    <w:p w14:paraId="6869D691" w14:textId="77777777" w:rsidR="00D044ED" w:rsidRDefault="00D044ED" w:rsidP="007A4D9A">
      <w:pPr>
        <w:pStyle w:val="retrait"/>
      </w:pPr>
      <w:r w:rsidRPr="00D044ED">
        <w:t>On peut dénombrer les inco</w:t>
      </w:r>
      <w:r w:rsidR="00DB36FA">
        <w:t xml:space="preserve">nnues de liaison qui sont fixées par chaque type </w:t>
      </w:r>
      <w:r w:rsidRPr="00D044ED">
        <w:t>de liaison (</w:t>
      </w:r>
      <w:r w:rsidRPr="003622D4">
        <w:rPr>
          <w:b/>
        </w:rPr>
        <w:t xml:space="preserve">cf. </w:t>
      </w:r>
      <w:r w:rsidR="00B03C6C" w:rsidRPr="003622D4">
        <w:rPr>
          <w:b/>
        </w:rPr>
        <w:t>liaisons mécaniques</w:t>
      </w:r>
      <w:r w:rsidR="00B03C6C">
        <w:t>)</w:t>
      </w:r>
    </w:p>
    <w:p w14:paraId="3F597535" w14:textId="77777777" w:rsidR="00B03C6C" w:rsidRPr="00D044ED" w:rsidRDefault="00B03C6C" w:rsidP="007A4D9A">
      <w:pPr>
        <w:pStyle w:val="Normal1"/>
      </w:pPr>
    </w:p>
    <w:p w14:paraId="65F247BF" w14:textId="77777777" w:rsidR="00D044ED" w:rsidRDefault="00D044ED" w:rsidP="003A15AA">
      <w:pPr>
        <w:pStyle w:val="Sous-titre"/>
      </w:pPr>
      <w:r w:rsidRPr="00D044ED">
        <w:t xml:space="preserve">La mobilité </w:t>
      </w:r>
      <w:r w:rsidR="00C1318A" w:rsidRPr="00102B40">
        <w:rPr>
          <w:i/>
        </w:rPr>
        <w:t>m</w:t>
      </w:r>
      <w:r w:rsidRPr="00D044ED">
        <w:t xml:space="preserve"> </w:t>
      </w:r>
      <w:r w:rsidR="005454B9">
        <w:t xml:space="preserve">= </w:t>
      </w:r>
      <w:r w:rsidR="00B03C6C">
        <w:t>[</w:t>
      </w:r>
      <w:r w:rsidRPr="00D044ED">
        <w:t>nombre de poutre × 3</w:t>
      </w:r>
      <w:r w:rsidR="005454B9">
        <w:t xml:space="preserve"> equations</w:t>
      </w:r>
      <w:r w:rsidR="00B03C6C">
        <w:t>]</w:t>
      </w:r>
      <w:r w:rsidRPr="00D044ED">
        <w:t xml:space="preserve"> </w:t>
      </w:r>
      <w:r w:rsidR="00B03C6C" w:rsidRPr="00102B40">
        <w:t>–</w:t>
      </w:r>
      <w:r w:rsidR="00B03C6C">
        <w:t xml:space="preserve"> [nombre d'inconnues de liaison]</w:t>
      </w:r>
    </w:p>
    <w:p w14:paraId="1AB74DE5" w14:textId="77777777" w:rsidR="00D044ED" w:rsidRPr="00D044ED" w:rsidRDefault="00D044ED" w:rsidP="003622D4">
      <w:pPr>
        <w:pStyle w:val="retrait"/>
      </w:pPr>
      <w:r w:rsidRPr="00D044ED">
        <w:rPr>
          <w:i/>
          <w:iCs/>
        </w:rPr>
        <w:t>m</w:t>
      </w:r>
      <w:r w:rsidRPr="00D044ED">
        <w:t xml:space="preserve"> &gt; 0 : la structure est hypostatique (mobile, instable) ;</w:t>
      </w:r>
    </w:p>
    <w:p w14:paraId="05340610" w14:textId="77777777" w:rsidR="00D044ED" w:rsidRPr="00D044ED" w:rsidRDefault="00D044ED" w:rsidP="003622D4">
      <w:pPr>
        <w:pStyle w:val="retrait"/>
      </w:pPr>
      <w:r w:rsidRPr="00D044ED">
        <w:rPr>
          <w:i/>
          <w:iCs/>
        </w:rPr>
        <w:t>m</w:t>
      </w:r>
      <w:r w:rsidRPr="00D044ED">
        <w:t xml:space="preserve"> = 0 </w:t>
      </w:r>
      <w:r w:rsidR="003622D4">
        <w:t>: la structure est isostatique (minimum de liaisons pour obtenir la stabilité)</w:t>
      </w:r>
    </w:p>
    <w:p w14:paraId="37D94C4F" w14:textId="77777777" w:rsidR="00D044ED" w:rsidRDefault="00D044ED" w:rsidP="003622D4">
      <w:pPr>
        <w:pStyle w:val="retrait"/>
      </w:pPr>
      <w:r w:rsidRPr="00D044ED">
        <w:rPr>
          <w:i/>
          <w:iCs/>
        </w:rPr>
        <w:t>m</w:t>
      </w:r>
      <w:r w:rsidRPr="00D044ED">
        <w:t xml:space="preserve"> &lt; 0 :</w:t>
      </w:r>
      <w:r w:rsidR="003622D4">
        <w:t xml:space="preserve"> la structure est hyperstatique</w:t>
      </w:r>
      <w:r w:rsidR="00B03C6C">
        <w:t xml:space="preserve"> (avec des liaisons superflues)</w:t>
      </w:r>
    </w:p>
    <w:p w14:paraId="26514AE4" w14:textId="77777777" w:rsidR="00C1318A" w:rsidRDefault="00C1318A" w:rsidP="007A4D9A">
      <w:pPr>
        <w:pStyle w:val="Normal1"/>
      </w:pPr>
    </w:p>
    <w:p w14:paraId="17B2DEA7" w14:textId="77777777" w:rsidR="00C1318A" w:rsidRDefault="00C1318A" w:rsidP="00DB36FA">
      <w:pPr>
        <w:pStyle w:val="Sous-titre"/>
      </w:pPr>
      <w:r>
        <w:t xml:space="preserve">Exercice : déterminer la mobilité </w:t>
      </w:r>
      <w:r w:rsidR="00DB36FA">
        <w:t>de la structure suivante :</w:t>
      </w:r>
      <w:r>
        <w:t xml:space="preserve">  </w:t>
      </w:r>
    </w:p>
    <w:tbl>
      <w:tblPr>
        <w:tblStyle w:val="Grilledutableau"/>
        <w:tblpPr w:leftFromText="141" w:rightFromText="141" w:vertAnchor="text" w:horzAnchor="page" w:tblpX="1169" w:tblpY="150"/>
        <w:tblW w:w="0" w:type="auto"/>
        <w:tblLook w:val="04A0" w:firstRow="1" w:lastRow="0" w:firstColumn="1" w:lastColumn="0" w:noHBand="0" w:noVBand="1"/>
      </w:tblPr>
      <w:tblGrid>
        <w:gridCol w:w="2122"/>
        <w:gridCol w:w="1984"/>
        <w:gridCol w:w="2126"/>
      </w:tblGrid>
      <w:tr w:rsidR="00A12196" w14:paraId="5EBEA5D5" w14:textId="77777777" w:rsidTr="00A12196">
        <w:trPr>
          <w:trHeight w:val="472"/>
        </w:trPr>
        <w:tc>
          <w:tcPr>
            <w:tcW w:w="6232" w:type="dxa"/>
            <w:gridSpan w:val="3"/>
            <w:vAlign w:val="center"/>
          </w:tcPr>
          <w:p w14:paraId="44146DA2" w14:textId="77777777" w:rsidR="00A12196" w:rsidRPr="00BF2CF8" w:rsidRDefault="00A12196" w:rsidP="00A12196">
            <w:pPr>
              <w:pStyle w:val="Normal1"/>
              <w:jc w:val="left"/>
              <w:rPr>
                <w:i/>
              </w:rPr>
            </w:pPr>
            <w:r w:rsidRPr="00BF2CF8">
              <w:rPr>
                <w:i/>
              </w:rPr>
              <w:t>m</w:t>
            </w:r>
            <w:r>
              <w:t xml:space="preserve"> = 2 poutres x 3 équations – 3 inconnues de liaison = </w:t>
            </w:r>
            <w:r w:rsidRPr="003C62BB">
              <w:rPr>
                <w:b/>
              </w:rPr>
              <w:t>3</w:t>
            </w:r>
          </w:p>
        </w:tc>
      </w:tr>
      <w:tr w:rsidR="00A12196" w14:paraId="00E12E6C" w14:textId="77777777" w:rsidTr="00A12196">
        <w:trPr>
          <w:trHeight w:val="416"/>
        </w:trPr>
        <w:tc>
          <w:tcPr>
            <w:tcW w:w="2122" w:type="dxa"/>
            <w:vAlign w:val="center"/>
          </w:tcPr>
          <w:p w14:paraId="52ECCF3E" w14:textId="77777777" w:rsidR="00A12196" w:rsidRPr="00A12196" w:rsidRDefault="00A12196" w:rsidP="00A12196">
            <w:pPr>
              <w:pStyle w:val="Normal1"/>
              <w:jc w:val="left"/>
              <w:rPr>
                <w:b/>
              </w:rPr>
            </w:pPr>
            <w:r w:rsidRPr="00A12196">
              <w:rPr>
                <w:b/>
              </w:rPr>
              <w:t xml:space="preserve">Hypostatique    </w:t>
            </w:r>
            <w:r w:rsidRPr="00A12196">
              <w:rPr>
                <w:b/>
              </w:rPr>
              <w:sym w:font="Wingdings" w:char="F0FE"/>
            </w:r>
          </w:p>
        </w:tc>
        <w:tc>
          <w:tcPr>
            <w:tcW w:w="1984" w:type="dxa"/>
            <w:vAlign w:val="center"/>
          </w:tcPr>
          <w:p w14:paraId="61D768D2" w14:textId="77777777" w:rsidR="00A12196" w:rsidRDefault="00A12196" w:rsidP="00A12196">
            <w:pPr>
              <w:pStyle w:val="Normal1"/>
              <w:jc w:val="left"/>
            </w:pPr>
            <w:r>
              <w:t xml:space="preserve">Isostatique     </w:t>
            </w:r>
            <w:r>
              <w:sym w:font="Wingdings" w:char="F0A8"/>
            </w:r>
          </w:p>
        </w:tc>
        <w:tc>
          <w:tcPr>
            <w:tcW w:w="2126" w:type="dxa"/>
            <w:vAlign w:val="center"/>
          </w:tcPr>
          <w:p w14:paraId="1FDD1E54" w14:textId="77777777" w:rsidR="00A12196" w:rsidRDefault="00A12196" w:rsidP="00A12196">
            <w:pPr>
              <w:pStyle w:val="Normal1"/>
              <w:jc w:val="left"/>
            </w:pPr>
            <w:r>
              <w:t xml:space="preserve">Hyperstatique   </w:t>
            </w:r>
            <w:r>
              <w:sym w:font="Wingdings" w:char="F0A8"/>
            </w:r>
          </w:p>
        </w:tc>
      </w:tr>
    </w:tbl>
    <w:p w14:paraId="59BE97A9" w14:textId="77777777" w:rsidR="00A12196" w:rsidRPr="00A12196" w:rsidRDefault="00A12196" w:rsidP="00A12196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E2328E" wp14:editId="3ABA35C5">
                <wp:simplePos x="0" y="0"/>
                <wp:positionH relativeFrom="column">
                  <wp:posOffset>823668</wp:posOffset>
                </wp:positionH>
                <wp:positionV relativeFrom="paragraph">
                  <wp:posOffset>82233</wp:posOffset>
                </wp:positionV>
                <wp:extent cx="622935" cy="1873655"/>
                <wp:effectExtent l="0" t="568007" r="0" b="561658"/>
                <wp:wrapNone/>
                <wp:docPr id="270" name="Forme automatiqu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22935" cy="187365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F60DFB" w14:textId="77777777" w:rsidR="00DB36FA" w:rsidRPr="003622D4" w:rsidRDefault="00DB36FA" w:rsidP="003622D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3622D4">
                              <w:rPr>
                                <w:rFonts w:ascii="Arial" w:hAnsi="Arial" w:cs="Arial"/>
                                <w:sz w:val="18"/>
                              </w:rPr>
                              <w:t>Nom de la liaison :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pivot</w:t>
                            </w:r>
                          </w:p>
                          <w:p w14:paraId="3183235C" w14:textId="77777777" w:rsidR="00DB36FA" w:rsidRPr="003622D4" w:rsidRDefault="00DB36FA" w:rsidP="003622D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3622D4">
                              <w:rPr>
                                <w:rFonts w:ascii="Arial" w:hAnsi="Arial" w:cs="Arial"/>
                                <w:sz w:val="18"/>
                              </w:rPr>
                              <w:t>Degré de mobilité :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1 (Mfz)</w:t>
                            </w:r>
                          </w:p>
                          <w:p w14:paraId="0EF05DB6" w14:textId="77777777" w:rsidR="00DB36FA" w:rsidRPr="003622D4" w:rsidRDefault="00DB36FA" w:rsidP="003622D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3622D4">
                              <w:rPr>
                                <w:rFonts w:ascii="Arial" w:hAnsi="Arial" w:cs="Arial"/>
                                <w:sz w:val="18"/>
                              </w:rPr>
                              <w:t>Inconnue de liaison : </w:t>
                            </w:r>
                            <w:r w:rsidR="00C160F6">
                              <w:rPr>
                                <w:rFonts w:ascii="Arial" w:hAnsi="Arial" w:cs="Arial"/>
                                <w:sz w:val="18"/>
                              </w:rPr>
                              <w:t>2 (Rx et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Ry)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844AA4" id="Forme automatique 2" o:spid="_x0000_s1026" style="position:absolute;margin-left:64.85pt;margin-top:6.5pt;width:49.05pt;height:147.55pt;rotation:9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" filled="f" stroked="f">
                <v:textbox>
                  <w:txbxContent>
                    <w:p w:rsidR="00DB36FA" w:rsidRPr="003622D4" w:rsidRDefault="00DB36FA" w:rsidP="003622D4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3622D4">
                        <w:rPr>
                          <w:rFonts w:ascii="Arial" w:hAnsi="Arial" w:cs="Arial"/>
                          <w:sz w:val="18"/>
                        </w:rPr>
                        <w:t>Nom de la liaison :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pivot</w:t>
                      </w:r>
                    </w:p>
                    <w:p w:rsidR="00DB36FA" w:rsidRPr="003622D4" w:rsidRDefault="00DB36FA" w:rsidP="003622D4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3622D4">
                        <w:rPr>
                          <w:rFonts w:ascii="Arial" w:hAnsi="Arial" w:cs="Arial"/>
                          <w:sz w:val="18"/>
                        </w:rPr>
                        <w:t>Degré de mobilité :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1 (Mfz)</w:t>
                      </w:r>
                    </w:p>
                    <w:p w:rsidR="00DB36FA" w:rsidRPr="003622D4" w:rsidRDefault="00DB36FA" w:rsidP="003622D4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3622D4">
                        <w:rPr>
                          <w:rFonts w:ascii="Arial" w:hAnsi="Arial" w:cs="Arial"/>
                          <w:sz w:val="18"/>
                        </w:rPr>
                        <w:t>Inconnue de liaison : </w:t>
                      </w:r>
                      <w:r w:rsidR="00C160F6">
                        <w:rPr>
                          <w:rFonts w:ascii="Arial" w:hAnsi="Arial" w:cs="Arial"/>
                          <w:sz w:val="18"/>
                        </w:rPr>
                        <w:t>2 (Rx et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Ry)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FCD1199" w14:textId="77777777" w:rsidR="00DB36FA" w:rsidRDefault="001D369A" w:rsidP="00DB36FA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ADABA6" wp14:editId="659ECB0E">
                <wp:simplePos x="0" y="0"/>
                <wp:positionH relativeFrom="column">
                  <wp:posOffset>5684578</wp:posOffset>
                </wp:positionH>
                <wp:positionV relativeFrom="paragraph">
                  <wp:posOffset>1651716</wp:posOffset>
                </wp:positionV>
                <wp:extent cx="622935" cy="2080121"/>
                <wp:effectExtent l="0" t="671195" r="0" b="668020"/>
                <wp:wrapNone/>
                <wp:docPr id="294" name="Forme automatiqu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22935" cy="2080121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D2E972" w14:textId="77777777" w:rsidR="00102B40" w:rsidRPr="003622D4" w:rsidRDefault="00102B40" w:rsidP="003622D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3622D4">
                              <w:rPr>
                                <w:rFonts w:ascii="Arial" w:hAnsi="Arial" w:cs="Arial"/>
                                <w:sz w:val="18"/>
                              </w:rPr>
                              <w:t>Nom de la liaison :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encastrement</w:t>
                            </w:r>
                          </w:p>
                          <w:p w14:paraId="0852C03D" w14:textId="77777777" w:rsidR="00102B40" w:rsidRPr="003622D4" w:rsidRDefault="00102B40" w:rsidP="003622D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3622D4">
                              <w:rPr>
                                <w:rFonts w:ascii="Arial" w:hAnsi="Arial" w:cs="Arial"/>
                                <w:sz w:val="18"/>
                              </w:rPr>
                              <w:t>Degré de mobilité :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0</w:t>
                            </w:r>
                          </w:p>
                          <w:p w14:paraId="69A5A785" w14:textId="77777777" w:rsidR="00102B40" w:rsidRPr="003622D4" w:rsidRDefault="00102B40" w:rsidP="003622D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3622D4">
                              <w:rPr>
                                <w:rFonts w:ascii="Arial" w:hAnsi="Arial" w:cs="Arial"/>
                                <w:sz w:val="18"/>
                              </w:rPr>
                              <w:t>Inconnue de liaison : 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3 (Rx, Ry et Mfz)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C3A63A" id="_x0000_s1027" style="position:absolute;margin-left:447.6pt;margin-top:130.05pt;width:49.05pt;height:163.8pt;rotation:9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" filled="f" stroked="f">
                <v:textbox>
                  <w:txbxContent>
                    <w:p w:rsidR="00102B40" w:rsidRPr="003622D4" w:rsidRDefault="00102B40" w:rsidP="003622D4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3622D4">
                        <w:rPr>
                          <w:rFonts w:ascii="Arial" w:hAnsi="Arial" w:cs="Arial"/>
                          <w:sz w:val="18"/>
                        </w:rPr>
                        <w:t>Nom de la liaison :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encastrement</w:t>
                      </w:r>
                    </w:p>
                    <w:p w:rsidR="00102B40" w:rsidRPr="003622D4" w:rsidRDefault="00102B40" w:rsidP="003622D4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3622D4">
                        <w:rPr>
                          <w:rFonts w:ascii="Arial" w:hAnsi="Arial" w:cs="Arial"/>
                          <w:sz w:val="18"/>
                        </w:rPr>
                        <w:t>Degré de mobilité :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0</w:t>
                      </w:r>
                    </w:p>
                    <w:p w:rsidR="00102B40" w:rsidRPr="003622D4" w:rsidRDefault="00102B40" w:rsidP="003622D4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3622D4">
                        <w:rPr>
                          <w:rFonts w:ascii="Arial" w:hAnsi="Arial" w:cs="Arial"/>
                          <w:sz w:val="18"/>
                        </w:rPr>
                        <w:t>Inconnue de liaison : 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3 (Rx, Ry et Mfz)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17E0CA6E" wp14:editId="25C2987B">
                <wp:simplePos x="0" y="0"/>
                <wp:positionH relativeFrom="column">
                  <wp:posOffset>5452999</wp:posOffset>
                </wp:positionH>
                <wp:positionV relativeFrom="paragraph">
                  <wp:posOffset>724304</wp:posOffset>
                </wp:positionV>
                <wp:extent cx="1075690" cy="1733550"/>
                <wp:effectExtent l="19050" t="0" r="10160" b="0"/>
                <wp:wrapNone/>
                <wp:docPr id="295" name="Groupe 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5690" cy="1733550"/>
                          <a:chOff x="0" y="0"/>
                          <a:chExt cx="1076154" cy="1733608"/>
                        </a:xfrm>
                      </wpg:grpSpPr>
                      <wps:wsp>
                        <wps:cNvPr id="283" name="Connecteur droit 283"/>
                        <wps:cNvCnPr/>
                        <wps:spPr>
                          <a:xfrm>
                            <a:off x="212436" y="0"/>
                            <a:ext cx="0" cy="1655659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4" name="Connecteur droit 284"/>
                        <wps:cNvCnPr/>
                        <wps:spPr>
                          <a:xfrm>
                            <a:off x="212436" y="443346"/>
                            <a:ext cx="863718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5" name="Ellipse 285"/>
                        <wps:cNvSpPr/>
                        <wps:spPr>
                          <a:xfrm>
                            <a:off x="157018" y="387928"/>
                            <a:ext cx="120034" cy="120048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86" name="Groupe 286"/>
                        <wpg:cNvGrpSpPr>
                          <a:grpSpLocks noChangeAspect="1"/>
                        </wpg:cNvGrpSpPr>
                        <wpg:grpSpPr>
                          <a:xfrm>
                            <a:off x="0" y="1644073"/>
                            <a:ext cx="449580" cy="89535"/>
                            <a:chOff x="0" y="0"/>
                            <a:chExt cx="378110" cy="75565"/>
                          </a:xfrm>
                        </wpg:grpSpPr>
                        <wps:wsp>
                          <wps:cNvPr id="287" name="Connecteur droit 287"/>
                          <wps:cNvCnPr/>
                          <wps:spPr>
                            <a:xfrm>
                              <a:off x="0" y="12828"/>
                              <a:ext cx="3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8" name="Connecteur droit 288"/>
                          <wps:cNvCnPr/>
                          <wps:spPr>
                            <a:xfrm rot="2700000">
                              <a:off x="-7130" y="36000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9" name="Connecteur droit 289"/>
                          <wps:cNvCnPr/>
                          <wps:spPr>
                            <a:xfrm rot="2700000">
                              <a:off x="67733" y="39565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0" name="Connecteur droit 290"/>
                          <wps:cNvCnPr/>
                          <wps:spPr>
                            <a:xfrm rot="2700000">
                              <a:off x="139032" y="36000"/>
                              <a:ext cx="72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1" name="Connecteur droit 291"/>
                          <wps:cNvCnPr/>
                          <wps:spPr>
                            <a:xfrm rot="2700000">
                              <a:off x="208547" y="39565"/>
                              <a:ext cx="72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2" name="Connecteur droit 292"/>
                          <wps:cNvCnPr/>
                          <wps:spPr>
                            <a:xfrm rot="2700000">
                              <a:off x="274498" y="39565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3" name="Connecteur droit 293"/>
                          <wps:cNvCnPr/>
                          <wps:spPr>
                            <a:xfrm rot="2700000">
                              <a:off x="342232" y="37782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3ED199" id="Groupe 295" o:spid="_x0000_s1026" style="position:absolute;margin-left:429.35pt;margin-top:57.05pt;width:84.7pt;height:136.5pt;z-index:-251590656;mso-width-relative:margin;mso-height-relative:margin" coordsize="10761,17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">
                <v:line id="Connecteur droit 283" o:spid="_x0000_s1027" style="position:absolute;visibility:visible;mso-wrap-style:square" from="2124,0" to="2124,16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nL9gsUAAADcAAAADwAAAGRycy9kb3ducmV2LnhtbESPwWrDMBBE74H+g9hCb4lcF5rgRjHF&#10;YAiUJsTJocfF2ljG1spYquP+fVQo9DjMzBtmm8+2FxONvnWs4HmVgCCunW65UXA5l8sNCB+QNfaO&#10;ScEPech3D4stZtrd+ERTFRoRIewzVGBCGDIpfW3Iol+5gTh6VzdaDFGOjdQj3iLc9jJNkldpseW4&#10;YHCgwlDdVd9WQfNF2n5c9sf19Dldu2NRJgdTKvX0OL+/gQg0h//wX3uvFaSbF/g9E4+A3N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nL9gsUAAADcAAAADwAAAAAAAAAA&#10;AAAAAAChAgAAZHJzL2Rvd25yZXYueG1sUEsFBgAAAAAEAAQA+QAAAJMDAAAAAA==&#10;" strokecolor="black [3213]" strokeweight="2.25pt"/>
                <v:line id="Connecteur droit 284" o:spid="_x0000_s1028" style="position:absolute;visibility:visible;mso-wrap-style:square" from="2124,4433" to="10761,4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tl9sUAAADcAAAADwAAAGRycy9kb3ducmV2LnhtbESPwWrDMBBE74H+g9hCb4lcU5rgRjHF&#10;YAiUJsTJocfF2ljG1spYquP+fVQo9DjMzBtmm8+2FxONvnWs4HmVgCCunW65UXA5l8sNCB+QNfaO&#10;ScEPech3D4stZtrd+ERTFRoRIewzVGBCGDIpfW3Iol+5gTh6VzdaDFGOjdQj3iLc9jJNkldpseW4&#10;YHCgwlDdVd9WQfNF2n5c9sf19Dldu2NRJgdTKvX0OL+/gQg0h//wX3uvFaSbF/g9E4+A3N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Ztl9sUAAADcAAAADwAAAAAAAAAA&#10;AAAAAAChAgAAZHJzL2Rvd25yZXYueG1sUEsFBgAAAAAEAAQA+QAAAJMDAAAAAA==&#10;" strokecolor="black [3213]" strokeweight="2.25pt"/>
                <v:oval id="Ellipse 285" o:spid="_x0000_s1029" style="position:absolute;left:1570;top:3879;width:1200;height:12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LmRMQA&#10;AADcAAAADwAAAGRycy9kb3ducmV2LnhtbESPT2vCQBTE7wW/w/IEb3VjpFWiGxFB8NTStIjHR/bl&#10;n9m3Ibsm6bfvFgo9DjPzG2Z/mEwrBupdbVnBahmBIM6trrlU8PV5ft6CcB5ZY2uZFHyTg0M6e9pj&#10;ou3IHzRkvhQBwi5BBZX3XSKlyysy6Ja2Iw5eYXuDPsi+lLrHMcBNK+MoepUGaw4LFXZ0qii/Zw+j&#10;oDgOxebNFHgbL6v3Zs3XOmtipRbz6bgD4Wny/+G/9kUriLcv8HsmHAGZ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C5kTEAAAA3AAAAA8AAAAAAAAAAAAAAAAAmAIAAGRycy9k&#10;b3ducmV2LnhtbFBLBQYAAAAABAAEAPUAAACJAwAAAAA=&#10;" fillcolor="black [3213]" strokecolor="black [3213]" strokeweight="1pt"/>
                <v:group id="Groupe 286" o:spid="_x0000_s1030" style="position:absolute;top:16440;width:4495;height:896" coordsize="378110,755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ZfFlcQAAADcAAAADwAAAGRycy9kb3ducmV2LnhtbESPT4vCMBTE78J+h/AW&#10;vGlaZUW6RhFR8SCCf0D29miebbF5KU1s67c3C4LHYWZ+w8wWnSlFQ7UrLCuIhxEI4tTqgjMFl/Nm&#10;MAXhPLLG0jIpeJKDxfyrN8NE25aP1Jx8JgKEXYIKcu+rREqX5mTQDW1FHLybrQ36IOtM6hrbADel&#10;HEXRRBosOCzkWNEqp/R+ehgF2xbb5TheN/v7bfX8O/8crvuYlOp/d8tfEJ46/wm/2zutYDSdwP+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ZfFlcQAAADcAAAA&#10;DwAAAAAAAAAAAAAAAACqAgAAZHJzL2Rvd25yZXYueG1sUEsFBgAAAAAEAAQA+gAAAJsDAAAAAA==&#10;">
                  <o:lock v:ext="edit" aspectratio="t"/>
                  <v:line id="Connecteur droit 287" o:spid="_x0000_s1031" style="position:absolute;visibility:visible;mso-wrap-style:square" from="0,12828" to="360000,128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6+48cAAADcAAAADwAAAGRycy9kb3ducmV2LnhtbESPQWvCQBSE70L/w/IKvUjdmGJMUlcR&#10;S6EXEaOH9vbIviah2bchuzXpv+8KgsdhZr5hVpvRtOJCvWssK5jPIhDEpdUNVwrOp/fnFITzyBpb&#10;y6Tgjxxs1g+TFebaDnykS+ErESDsclRQe9/lUrqyJoNuZjvi4H3b3qAPsq+k7nEIcNPKOIoSabDh&#10;sFBjR7uayp/i1yh4OydDkVWL5XT+sh8zPsSfX3uj1NPjuH0F4Wn09/Ct/aEVxOkSrmfCEZDr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2nr7jxwAAANwAAAAPAAAAAAAA&#10;AAAAAAAAAKECAABkcnMvZG93bnJldi54bWxQSwUGAAAAAAQABAD5AAAAlQMAAAAA&#10;" strokecolor="black [3213]" strokeweight="1pt"/>
                  <v:line id="Connecteur droit 288" o:spid="_x0000_s1032" style="position:absolute;rotation:45;visibility:visible;mso-wrap-style:square" from="-7130,36000" to="64625,36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yidsEAAADcAAAADwAAAGRycy9kb3ducmV2LnhtbERPTWsCMRC9C/0PYYTeNFlbiqxGEUEq&#10;pRe19Dxsxt3FzWSbRN3213cOhR4f73u5HnynbhRTG9hCMTWgiKvgWq4tfJx2kzmolJEddoHJwjcl&#10;WK8eRkssXbjzgW7HXCsJ4VSihSbnvtQ6VQ15TNPQEwt3DtFjFhhr7SLeJdx3embMi/bYsjQ02NO2&#10;oepyvHoLs0K/x8Lsd8/nn6dPfWjfTH79svZxPGwWoDIN+V/859478c1lrZyRI6B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0vKJ2wQAAANwAAAAPAAAAAAAAAAAAAAAA&#10;AKECAABkcnMvZG93bnJldi54bWxQSwUGAAAAAAQABAD5AAAAjwMAAAAA&#10;" strokecolor="black [3213]" strokeweight="1pt"/>
                  <v:line id="Connecteur droit 289" o:spid="_x0000_s1033" style="position:absolute;rotation:45;visibility:visible;mso-wrap-style:square" from="67733,39565" to="139488,39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/AH7cQAAADcAAAADwAAAGRycy9kb3ducmV2LnhtbESPT2sCMRTE70K/Q3gFb5qslmJXoxRB&#10;lOLFP/T82Dx3Fzcv2yTq2k/fCAWPw8xvhpktOtuIK/lQO9aQDRUI4sKZmksNx8NqMAERIrLBxjFp&#10;uFOAxfylN8PcuBvv6LqPpUglHHLUUMXY5lKGoiKLYeha4uSdnLcYk/SlNB5vqdw2cqTUu7RYc1qo&#10;sKVlRcV5f7EaRpnc+kxtVm+n3/G33NVfKq5/tO6/dp9TEJG6+Az/0xuTuMkHPM6kIyDn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8AftxAAAANwAAAAPAAAAAAAAAAAA&#10;AAAAAKECAABkcnMvZG93bnJldi54bWxQSwUGAAAAAAQABAD5AAAAkgMAAAAA&#10;" strokecolor="black [3213]" strokeweight="1pt"/>
                  <v:line id="Connecteur droit 290" o:spid="_x0000_s1034" style="position:absolute;rotation:45;visibility:visible;mso-wrap-style:square" from="139032,36000" to="211032,36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xM4rcEAAADcAAAADwAAAGRycy9kb3ducmV2LnhtbERPTWsCMRC9F/wPYQRvNVlbSrsapQhS&#10;Kb2opedhM+4ubibbJOraX985FHp8vO/FavCdulBMbWALxdSAIq6Ca7m28HnY3D+DShnZYReYLNwo&#10;wWo5ultg6cKVd3TZ51pJCKcSLTQ596XWqWrIY5qGnli4Y4ges8BYaxfxKuG+0zNjnrTHlqWhwZ7W&#10;DVWn/dlbmBX6IxZmu3k8/jx86V37bvLbt7WT8fA6B5VpyP/iP/fWie9F5ssZOQJ6+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EzitwQAAANwAAAAPAAAAAAAAAAAAAAAA&#10;AKECAABkcnMvZG93bnJldi54bWxQSwUGAAAAAAQABAD5AAAAjwMAAAAA&#10;" strokecolor="black [3213]" strokeweight="1pt"/>
                  <v:line id="Connecteur droit 291" o:spid="_x0000_s1035" style="position:absolute;rotation:45;visibility:visible;mso-wrap-style:square" from="208547,39565" to="280547,39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F+dNsMAAADcAAAADwAAAGRycy9kb3ducmV2LnhtbESPQWsCMRSE74L/ITzBmyZrS6mrUUpB&#10;KuJFLZ4fm+fu4uZlm6S6+usboeBxmPlmmPmys424kA+1Yw3ZWIEgLpypudTwfViN3kGEiGywcUwa&#10;bhRguej35pgbd+UdXfaxFKmEQ44aqhjbXMpQVGQxjF1LnLyT8xZjkr6UxuM1ldtGTpR6kxZrTgsV&#10;tvRZUXHe/1oNk0xufabWq9fT/eUod/VGxa8frYeD7mMGIlIXn+F/em0SN83gcSYdAbn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BfnTbDAAAA3AAAAA8AAAAAAAAAAAAA&#10;AAAAoQIAAGRycy9kb3ducmV2LnhtbFBLBQYAAAAABAAEAPkAAACRAwAAAAA=&#10;" strokecolor="black [3213]" strokeweight="1pt"/>
                  <v:line id="Connecteur droit 292" o:spid="_x0000_s1036" style="position:absolute;rotation:45;visibility:visible;mso-wrap-style:square" from="274498,39565" to="346253,39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0DQcQAAADcAAAADwAAAGRycy9kb3ducmV2LnhtbESPQWsCMRSE74X+h/AK3mqyayntahQR&#10;RCle1NLzY/PcXdy8rEnUtb++EQoeh5lvhpnMetuKC/nQONaQDRUI4tKZhisN3/vl6weIEJENto5J&#10;w40CzKbPTxMsjLvyli67WIlUwqFADXWMXSFlKGuyGIauI07ewXmLMUlfSePxmsptK3Ol3qXFhtNC&#10;jR0taiqPu7PVkGdy4zO1Xr4dfkc/ctt8qbg6aT146edjEJH6+Aj/02uTuM8c7mfSEZDT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QjQNBxAAAANwAAAAPAAAAAAAAAAAA&#10;AAAAAKECAABkcnMvZG93bnJldi54bWxQSwUGAAAAAAQABAD5AAAAkgMAAAAA&#10;" strokecolor="black [3213]" strokeweight="1pt"/>
                  <v:line id="Connecteur droit 293" o:spid="_x0000_s1037" style="position:absolute;rotation:45;visibility:visible;mso-wrap-style:square" from="342232,37782" to="413987,377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8Gm2sQAAADcAAAADwAAAGRycy9kb3ducmV2LnhtbESPQWsCMRSE7wX/Q3iF3mqyKqWumxUp&#10;SEW8aEvPj81zd+nmZZukuvXXG6HgcZj5ZphiOdhOnMiH1rGGbKxAEFfOtFxr+PxYP7+CCBHZYOeY&#10;NPxRgGU5eigwN+7MezodYi1SCYccNTQx9rmUoWrIYhi7njh5R+ctxiR9LY3Hcyq3nZwo9SIttpwW&#10;GuzpraHq+/BrNUwyufOZ2qxnx8v0S+7brYrvP1o/PQ6rBYhIQ7yH/+mNSdx8Crcz6QjI8g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/wabaxAAAANwAAAAPAAAAAAAAAAAA&#10;AAAAAKECAABkcnMvZG93bnJldi54bWxQSwUGAAAAAAQABAD5AAAAkgMAAAAA&#10;" strokecolor="black [3213]" strokeweight="1pt"/>
                </v:group>
              </v:group>
            </w:pict>
          </mc:Fallback>
        </mc:AlternateContent>
      </w:r>
      <w:r w:rsidR="00DB36FA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35607B34" wp14:editId="51634F88">
                <wp:simplePos x="0" y="0"/>
                <wp:positionH relativeFrom="column">
                  <wp:posOffset>17145</wp:posOffset>
                </wp:positionH>
                <wp:positionV relativeFrom="paragraph">
                  <wp:posOffset>-4445</wp:posOffset>
                </wp:positionV>
                <wp:extent cx="1048385" cy="1962785"/>
                <wp:effectExtent l="19050" t="0" r="18415" b="0"/>
                <wp:wrapNone/>
                <wp:docPr id="269" name="Groupe 2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8385" cy="1962785"/>
                          <a:chOff x="0" y="0"/>
                          <a:chExt cx="1048727" cy="1963189"/>
                        </a:xfrm>
                      </wpg:grpSpPr>
                      <wpg:grpSp>
                        <wpg:cNvPr id="48" name="Groupe 48"/>
                        <wpg:cNvGrpSpPr/>
                        <wpg:grpSpPr>
                          <a:xfrm>
                            <a:off x="0" y="1653309"/>
                            <a:ext cx="374015" cy="309880"/>
                            <a:chOff x="0" y="0"/>
                            <a:chExt cx="374465" cy="309889"/>
                          </a:xfrm>
                        </wpg:grpSpPr>
                        <wps:wsp>
                          <wps:cNvPr id="59" name="Triangle isocèle 59"/>
                          <wps:cNvSpPr/>
                          <wps:spPr>
                            <a:xfrm>
                              <a:off x="56072" y="0"/>
                              <a:ext cx="257965" cy="148281"/>
                            </a:xfrm>
                            <a:prstGeom prst="triangl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Ellipse 9"/>
                          <wps:cNvSpPr/>
                          <wps:spPr>
                            <a:xfrm>
                              <a:off x="51759" y="146649"/>
                              <a:ext cx="103505" cy="103505"/>
                            </a:xfrm>
                            <a:prstGeom prst="ellips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Ellipse 10"/>
                          <wps:cNvSpPr/>
                          <wps:spPr>
                            <a:xfrm>
                              <a:off x="211347" y="146649"/>
                              <a:ext cx="103505" cy="103505"/>
                            </a:xfrm>
                            <a:prstGeom prst="ellips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" name="Connecteur droit 21"/>
                          <wps:cNvCnPr/>
                          <wps:spPr>
                            <a:xfrm>
                              <a:off x="0" y="250166"/>
                              <a:ext cx="3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" name="Connecteur droit 22"/>
                          <wps:cNvCnPr/>
                          <wps:spPr>
                            <a:xfrm rot="2700000">
                              <a:off x="-10783" y="273889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" name="Connecteur droit 23"/>
                          <wps:cNvCnPr/>
                          <wps:spPr>
                            <a:xfrm rot="2700000">
                              <a:off x="66855" y="273889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" name="Connecteur droit 24"/>
                          <wps:cNvCnPr/>
                          <wps:spPr>
                            <a:xfrm rot="2700000">
                              <a:off x="135866" y="273889"/>
                              <a:ext cx="72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" name="Connecteur droit 25"/>
                          <wps:cNvCnPr/>
                          <wps:spPr>
                            <a:xfrm rot="2700000">
                              <a:off x="204878" y="273889"/>
                              <a:ext cx="72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" name="Connecteur droit 26"/>
                          <wps:cNvCnPr/>
                          <wps:spPr>
                            <a:xfrm rot="2700000">
                              <a:off x="273889" y="273889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" name="Connecteur droit 27"/>
                          <wps:cNvCnPr/>
                          <wps:spPr>
                            <a:xfrm rot="2700000">
                              <a:off x="338587" y="273889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61" name="Connecteur droit 261"/>
                        <wps:cNvCnPr/>
                        <wps:spPr>
                          <a:xfrm>
                            <a:off x="184727" y="0"/>
                            <a:ext cx="0" cy="16560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2" name="Connecteur droit 262"/>
                        <wps:cNvCnPr/>
                        <wps:spPr>
                          <a:xfrm>
                            <a:off x="184727" y="443345"/>
                            <a:ext cx="86400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8" name="Ellipse 268"/>
                        <wps:cNvSpPr/>
                        <wps:spPr>
                          <a:xfrm>
                            <a:off x="129309" y="387927"/>
                            <a:ext cx="120073" cy="120073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B25C4A" id="Groupe 269" o:spid="_x0000_s1026" style="position:absolute;margin-left:1.35pt;margin-top:-.35pt;width:82.55pt;height:154.55pt;z-index:-251582464" coordsize="10487,19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">
                <v:group id="Groupe 48" o:spid="_x0000_s1027" style="position:absolute;top:16533;width:3740;height:3098" coordsize="374465,3098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Triangle isocèle 59" o:spid="_x0000_s1028" type="#_x0000_t5" style="position:absolute;left:56072;width:257965;height:1482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5cU8YA&#10;AADbAAAADwAAAGRycy9kb3ducmV2LnhtbESPzWvCQBTE7wX/h+UJvdWNpfEjukpRhEJ78evg7Zl9&#10;JtHs25BdTdq/visIHoeZ+Q0znbemFDeqXWFZQb8XgSBOrS44U7Dbrt5GIJxH1lhaJgW/5GA+67xM&#10;MdG24TXdNj4TAcIuQQW591UipUtzMuh6tiIO3snWBn2QdSZ1jU2Am1K+R9FAGiw4LORY0SKn9LK5&#10;GgXyOlz/ufh7+NPEA/lxbPbL82Gl1Gu3/ZyA8NT6Z/jR/tIK4jHcv4QfIG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/5cU8YAAADbAAAADwAAAAAAAAAAAAAAAACYAgAAZHJz&#10;L2Rvd25yZXYueG1sUEsFBgAAAAAEAAQA9QAAAIsDAAAAAA==&#10;" filled="f" strokecolor="black [3213]" strokeweight="1pt"/>
                  <v:oval id="Ellipse 9" o:spid="_x0000_s1029" style="position:absolute;left:51759;top:146649;width:103505;height:1035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gzmcEA&#10;AADaAAAADwAAAGRycy9kb3ducmV2LnhtbESP3YrCMBSE74V9h3AWvJE1UUHcapRlYVe9tPoAh+bY&#10;FpuT0sT+vL0RBC+HmfmG2ex6W4mWGl861jCbKhDEmTMl5xou57+vFQgfkA1WjknDQB5224/RBhPj&#10;Oj5Rm4ZcRAj7BDUUIdSJlD4ryKKfupo4elfXWAxRNrk0DXYRbis5V2opLZYcFwqs6beg7JberYb2&#10;f36gyYBDl6/qQZ0m++NNLbQef/Y/axCB+vAOv9oHo+EbnlfiDZD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EIM5nBAAAA2gAAAA8AAAAAAAAAAAAAAAAAmAIAAGRycy9kb3du&#10;cmV2LnhtbFBLBQYAAAAABAAEAPUAAACGAwAAAAA=&#10;" filled="f" strokecolor="black [3213]" strokeweight="1pt"/>
                  <v:oval id="Ellipse 10" o:spid="_x0000_s1030" style="position:absolute;left:211347;top:146649;width:103505;height:1035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seQsIA&#10;AADbAAAADwAAAGRycy9kb3ducmV2LnhtbESPzWoCQRCE70LeYeiAF9GZKIisjhKE+HPU5AGanc7u&#10;4k7PsjPuz9vbh0Bu3VR11de7w+Br1VEbq8AWPhYGFHEeXMWFhZ/vr/kGVEzIDuvAZGGkCIf922SH&#10;mQs936i7p0JJCMcMLZQpNZnWMS/JY1yEhli039B6TLK2hXYt9hLua700Zq09ViwNJTZ0LCl/3J/e&#10;QndaXmg24tgXm2Y0t9n5+jAra6fvw+cWVKIh/Zv/ri9O8IVefpEB9P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yx5CwgAAANsAAAAPAAAAAAAAAAAAAAAAAJgCAABkcnMvZG93&#10;bnJldi54bWxQSwUGAAAAAAQABAD1AAAAhwMAAAAA&#10;" filled="f" strokecolor="black [3213]" strokeweight="1pt"/>
                  <v:line id="Connecteur droit 21" o:spid="_x0000_s1031" style="position:absolute;visibility:visible;mso-wrap-style:square" from="0,250166" to="360000,2501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lrWsUAAADbAAAADwAAAGRycy9kb3ducmV2LnhtbESPT2vCQBTE70K/w/IKXkQ3ifgvdZXS&#10;UuhFxOjB3h7Z1yQ0+zZkVxO/fVcQPA4z8xtmve1NLa7UusqygngSgSDOra64UHA6fo2XIJxH1lhb&#10;JgU3crDdvAzWmGrb8YGumS9EgLBLUUHpfZNK6fKSDLqJbYiD92tbgz7ItpC6xS7ATS2TKJpLgxWH&#10;hRIb+igp/8suRsHnad5lq2K2GMXTXb/ifXL+2Rmlhq/9+xsIT71/hh/tb60gieH+JfwAufk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PlrWsUAAADbAAAADwAAAAAAAAAA&#10;AAAAAAChAgAAZHJzL2Rvd25yZXYueG1sUEsFBgAAAAAEAAQA+QAAAJMDAAAAAA==&#10;" strokecolor="black [3213]" strokeweight="1pt"/>
                  <v:line id="Connecteur droit 22" o:spid="_x0000_s1032" style="position:absolute;rotation:45;visibility:visible;mso-wrap-style:square" from="-10783,273889" to="60972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l9lHcMAAADbAAAADwAAAGRycy9kb3ducmV2LnhtbESPT2sCMRTE70K/Q3iF3jTZrRRZjSIF&#10;UYoX/+D5sXnuLm5etknUbT99Iwg9DjO/GWa26G0rbuRD41hDNlIgiEtnGq40HA+r4QREiMgGW8ek&#10;4YcCLOYvgxkWxt15R7d9rEQq4VCghjrGrpAylDVZDCPXESfv7LzFmKSvpPF4T+W2lblSH9Jiw2mh&#10;xo4+ayov+6vVkGdy6zO1WY3Pv+8nuWu+VFx/a/322i+nICL18T/8pDcmcTk8vqQfIO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JfZR3DAAAA2wAAAA8AAAAAAAAAAAAA&#10;AAAAoQIAAGRycy9kb3ducmV2LnhtbFBLBQYAAAAABAAEAPkAAACRAwAAAAA=&#10;" strokecolor="black [3213]" strokeweight="1pt"/>
                  <v:line id="Connecteur droit 23" o:spid="_x0000_s1033" style="position:absolute;rotation:45;visibility:visible;mso-wrap-style:square" from="66855,273889" to="138610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PAhsIAAADbAAAADwAAAGRycy9kb3ducmV2LnhtbESPQWsCMRSE7wX/Q3gFbzVZFZHVKKUg&#10;injRFs+PzXN3cfOyJqmu/fWNIHgcZr4ZZr7sbCOu5EPtWEM2UCCIC2dqLjX8fK8+piBCRDbYOCYN&#10;dwqwXPTe5pgbd+M9XQ+xFKmEQ44aqhjbXMpQVGQxDFxLnLyT8xZjkr6UxuMtldtGDpWaSIs1p4UK&#10;W/qqqDgffq2GYSZ3PlOb1fj0NzrKfb1VcX3Ruv/efc5AROriK/ykNyZxI3h8ST9ALv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RPAhsIAAADbAAAADwAAAAAAAAAAAAAA&#10;AAChAgAAZHJzL2Rvd25yZXYueG1sUEsFBgAAAAAEAAQA+QAAAJADAAAAAA==&#10;" strokecolor="black [3213]" strokeweight="1pt"/>
                  <v:line id="Connecteur droit 24" o:spid="_x0000_s1034" style="position:absolute;rotation:45;visibility:visible;mso-wrap-style:square" from="135866,273889" to="207866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vpY8sIAAADbAAAADwAAAGRycy9kb3ducmV2LnhtbESPQWsCMRSE7wX/Q3iCt26yVoqsRhFB&#10;KtKLtnh+bJ67i5uXNYm6+uubQqHHYeabYebL3rbiRj40jjXkmQJBXDrTcKXh+2vzOgURIrLB1jFp&#10;eFCA5WLwMsfCuDvv6XaIlUglHArUUMfYFVKGsiaLIXMdcfJOzluMSfpKGo/3VG5bOVbqXVpsOC3U&#10;2NG6pvJ8uFoN41x++lxtN5PT8+0o981OxY+L1qNhv5qBiNTH//AfvTWJm8Dvl/QD5OI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vpY8sIAAADbAAAADwAAAAAAAAAAAAAA&#10;AAChAgAAZHJzL2Rvd25yZXYueG1sUEsFBgAAAAAEAAQA+QAAAJADAAAAAA==&#10;" strokecolor="black [3213]" strokeweight="1pt"/>
                  <v:line id="Connecteur droit 25" o:spid="_x0000_s1035" style="position:absolute;rotation:45;visibility:visible;mso-wrap-style:square" from="204878,273889" to="276878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b9acQAAADbAAAADwAAAGRycy9kb3ducmV2LnhtbESPzWrDMBCE74W+g9hCb43k/FFcyyEE&#10;QkLpJWnoebE2tqm1ciQlcfv0USHQ4zDzzTDFYrCduJAPrWMN2UiBIK6cabnWcPhcv7yCCBHZYOeY&#10;NPxQgEX5+FBgbtyVd3TZx1qkEg45amhi7HMpQ9WQxTByPXHyjs5bjEn6WhqP11RuOzlWai4ttpwW&#10;Guxp1VD1vT9bDeNMfvhMbdfT4+/kS+7adxU3J62fn4blG4hIQ/wP3+mtSdwM/r6kHyDL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9tv1pxAAAANsAAAAPAAAAAAAAAAAA&#10;AAAAAKECAABkcnMvZG93bnJldi54bWxQSwUGAAAAAAQABAD5AAAAkgMAAAAA&#10;" strokecolor="black [3213]" strokeweight="1pt"/>
                  <v:line id="Connecteur droit 26" o:spid="_x0000_s1036" style="position:absolute;rotation:45;visibility:visible;mso-wrap-style:square" from="273889,273889" to="345644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WRjHsMAAADbAAAADwAAAGRycy9kb3ducmV2LnhtbESPT2sCMRTE7wW/Q3iCt26ytoisRpGC&#10;VKQX/+D5sXnuLm5e1iTV1U/fFAo9DjO/GWa+7G0rbuRD41hDnikQxKUzDVcajof16xREiMgGW8ek&#10;4UEBlovByxwL4+68o9s+ViKVcChQQx1jV0gZyposhsx1xMk7O28xJukraTzeU7lt5VipibTYcFqo&#10;saOPmsrL/ttqGOfyy+dqs34/P99OctdsVfy8aj0a9qsZiEh9/A//0RuTuAn8fkk/QC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1kYx7DAAAA2wAAAA8AAAAAAAAAAAAA&#10;AAAAoQIAAGRycy9kb3ducmV2LnhtbFBLBQYAAAAABAAEAPkAAACRAwAAAAA=&#10;" strokecolor="black [3213]" strokeweight="1pt"/>
                  <v:line id="Connecteur droit 27" o:spid="_x0000_s1037" style="position:absolute;rotation:45;visibility:visible;mso-wrap-style:square" from="338587,273889" to="410342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jGhcMAAADbAAAADwAAAGRycy9kb3ducmV2LnhtbESPQWsCMRSE74X+h/AKvdVkVbRsNysi&#10;iFJ60UrPj81zd+nmZU2ibvvrTUHocZj5ZphiMdhOXMiH1rGGbKRAEFfOtFxrOHyuX15BhIhssHNM&#10;Gn4owKJ8fCgwN+7KO7rsYy1SCYccNTQx9rmUoWrIYhi5njh5R+ctxiR9LY3Hayq3nRwrNZMWW04L&#10;Dfa0aqj63p+thnEmP3ymtuvp8XfyJXftu4qbk9bPT8PyDUSkIf6H7/TWJG4Of1/SD5D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IoxoXDAAAA2wAAAA8AAAAAAAAAAAAA&#10;AAAAoQIAAGRycy9kb3ducmV2LnhtbFBLBQYAAAAABAAEAPkAAACRAwAAAAA=&#10;" strokecolor="black [3213]" strokeweight="1pt"/>
                </v:group>
                <v:line id="Connecteur droit 261" o:spid="_x0000_s1038" style="position:absolute;visibility:visible;mso-wrap-style:square" from="1847,0" to="1847,165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eAglMUAAADcAAAADwAAAGRycy9kb3ducmV2LnhtbESPwWrDMBBE74H+g9hCb4nsHNziRjYl&#10;YAiE1DTJocfF2ljG1spYquP+fVUo9DjMzBtmVy52EDNNvnOsIN0kIIgbpztuFVwv1foFhA/IGgfH&#10;pOCbPJTFw2qHuXZ3/qD5HFoRIexzVGBCGHMpfWPIot+4kTh6NzdZDFFOrdQT3iPcDnKbJJm02HFc&#10;MDjS3lDTn7+sgvaTtD1eD/XzfJpvfb2vkndTKfX0uLy9ggi0hP/wX/ugFWyzFH7PxCMgi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eAglMUAAADcAAAADwAAAAAAAAAA&#10;AAAAAAChAgAAZHJzL2Rvd25yZXYueG1sUEsFBgAAAAAEAAQA+QAAAJMDAAAAAA==&#10;" strokecolor="black [3213]" strokeweight="2.25pt"/>
                <v:line id="Connecteur droit 262" o:spid="_x0000_s1039" style="position:absolute;visibility:visible;mso-wrap-style:square" from="1847,4433" to="10487,4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TK+48MAAADcAAAADwAAAGRycy9kb3ducmV2LnhtbESPQYvCMBSE7wv+h/AEb2tqDyrVKCIU&#10;hGUVXQ97fDTPpti8lCbW+u+NIHgcZuYbZrnubS06an3lWMFknIAgLpyuuFRw/su/5yB8QNZYOyYF&#10;D/KwXg2+lphpd+cjdadQighhn6ECE0KTSekLQxb92DXE0bu41mKIsi2lbvEe4baWaZJMpcWK44LB&#10;hraGiuvpZhWU/6Ttz3l3mHW/3eV62ObJ3uRKjYb9ZgEiUB8+4Xd7pxWk0xReZ+IRkKs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UyvuPDAAAA3AAAAA8AAAAAAAAAAAAA&#10;AAAAoQIAAGRycy9kb3ducmV2LnhtbFBLBQYAAAAABAAEAPkAAACRAwAAAAA=&#10;" strokecolor="black [3213]" strokeweight="2.25pt"/>
                <v:oval id="Ellipse 268" o:spid="_x0000_s1040" style="position:absolute;left:1293;top:3879;width:1200;height:12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+vIMEA&#10;AADcAAAADwAAAGRycy9kb3ducmV2LnhtbERPy0rDQBTdF/oPwy24ayaJUCVmWoIgdNViFHF5ydy8&#10;zNwJmWmS/r2zEFwezjs/rWYQM02us6wgiWIQxJXVHTcKPj/e9s8gnEfWOFgmBXdycDpuNzlm2i78&#10;TnPpGxFC2GWooPV+zKR0VUsGXWRH4sDVdjLoA5waqSdcQrgZZBrHB2mw49DQ4kivLVU/5c0oqIu5&#10;frqYGr+Xc3LtH/mrK/tUqYfdWryA8LT6f/Gf+6wVpIewNpwJR0Ae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fPryDBAAAA3AAAAA8AAAAAAAAAAAAAAAAAmAIAAGRycy9kb3du&#10;cmV2LnhtbFBLBQYAAAAABAAEAPUAAACGAwAAAAA=&#10;" fillcolor="black [3213]" strokecolor="black [3213]" strokeweight="1pt"/>
              </v:group>
            </w:pict>
          </mc:Fallback>
        </mc:AlternateContent>
      </w:r>
    </w:p>
    <w:p w14:paraId="792912C4" w14:textId="77777777" w:rsidR="00102B40" w:rsidRDefault="00102B40" w:rsidP="00DB36FA"/>
    <w:p w14:paraId="37C1D088" w14:textId="77777777" w:rsidR="00C160F6" w:rsidRDefault="00C160F6" w:rsidP="00DB36FA"/>
    <w:tbl>
      <w:tblPr>
        <w:tblStyle w:val="Grilledutableau"/>
        <w:tblpPr w:leftFromText="141" w:rightFromText="141" w:vertAnchor="text" w:horzAnchor="page" w:tblpX="3248" w:tblpY="30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22"/>
        <w:gridCol w:w="1984"/>
        <w:gridCol w:w="2126"/>
      </w:tblGrid>
      <w:tr w:rsidR="00A12196" w:rsidRPr="00102B40" w14:paraId="6FB023B3" w14:textId="77777777" w:rsidTr="00A12196">
        <w:trPr>
          <w:trHeight w:val="472"/>
        </w:trPr>
        <w:tc>
          <w:tcPr>
            <w:tcW w:w="6232" w:type="dxa"/>
            <w:gridSpan w:val="3"/>
            <w:shd w:val="clear" w:color="auto" w:fill="FFFFFF" w:themeFill="background1"/>
            <w:vAlign w:val="center"/>
          </w:tcPr>
          <w:p w14:paraId="2169B777" w14:textId="77777777" w:rsidR="00A12196" w:rsidRPr="00102B40" w:rsidRDefault="00A12196" w:rsidP="00A12196">
            <w:pPr>
              <w:rPr>
                <w:rFonts w:ascii="Arial" w:eastAsia="Times New Roman" w:hAnsi="Arial" w:cs="Arial"/>
                <w:i/>
                <w:szCs w:val="24"/>
                <w:lang w:eastAsia="fr-FR"/>
              </w:rPr>
            </w:pPr>
            <w:r w:rsidRPr="00102B40">
              <w:rPr>
                <w:rFonts w:ascii="Arial" w:eastAsia="Times New Roman" w:hAnsi="Arial" w:cs="Arial"/>
                <w:i/>
                <w:szCs w:val="24"/>
                <w:lang w:eastAsia="fr-FR"/>
              </w:rPr>
              <w:t>m</w:t>
            </w:r>
            <w:r w:rsidRPr="00102B40">
              <w:rPr>
                <w:rFonts w:ascii="Arial" w:eastAsia="Times New Roman" w:hAnsi="Arial" w:cs="Arial"/>
                <w:szCs w:val="24"/>
                <w:lang w:eastAsia="fr-FR"/>
              </w:rPr>
              <w:t xml:space="preserve"> = 2 poutre</w:t>
            </w:r>
            <w:r>
              <w:rPr>
                <w:rFonts w:ascii="Arial" w:eastAsia="Times New Roman" w:hAnsi="Arial" w:cs="Arial"/>
                <w:szCs w:val="24"/>
                <w:lang w:eastAsia="fr-FR"/>
              </w:rPr>
              <w:t>s</w:t>
            </w:r>
            <w:r w:rsidRPr="00102B40">
              <w:rPr>
                <w:rFonts w:ascii="Arial" w:eastAsia="Times New Roman" w:hAnsi="Arial" w:cs="Arial"/>
                <w:szCs w:val="24"/>
                <w:lang w:eastAsia="fr-FR"/>
              </w:rPr>
              <w:t xml:space="preserve"> x</w:t>
            </w:r>
            <w:r>
              <w:rPr>
                <w:rFonts w:ascii="Arial" w:eastAsia="Times New Roman" w:hAnsi="Arial" w:cs="Arial"/>
                <w:szCs w:val="24"/>
                <w:lang w:eastAsia="fr-FR"/>
              </w:rPr>
              <w:t xml:space="preserve"> 3 équations</w:t>
            </w:r>
            <w:r w:rsidRPr="00102B40">
              <w:rPr>
                <w:rFonts w:ascii="Arial" w:eastAsia="Times New Roman" w:hAnsi="Arial" w:cs="Arial"/>
                <w:szCs w:val="24"/>
                <w:lang w:eastAsia="fr-FR"/>
              </w:rPr>
              <w:t xml:space="preserve"> – </w:t>
            </w:r>
            <w:r>
              <w:rPr>
                <w:rFonts w:ascii="Arial" w:eastAsia="Times New Roman" w:hAnsi="Arial" w:cs="Arial"/>
                <w:szCs w:val="24"/>
                <w:lang w:eastAsia="fr-FR"/>
              </w:rPr>
              <w:t xml:space="preserve">4 </w:t>
            </w:r>
            <w:r w:rsidRPr="00102B40">
              <w:rPr>
                <w:rFonts w:ascii="Arial" w:eastAsia="Times New Roman" w:hAnsi="Arial" w:cs="Arial"/>
                <w:szCs w:val="24"/>
                <w:lang w:eastAsia="fr-FR"/>
              </w:rPr>
              <w:t>inconnues</w:t>
            </w:r>
            <w:r>
              <w:rPr>
                <w:rFonts w:ascii="Arial" w:eastAsia="Times New Roman" w:hAnsi="Arial" w:cs="Arial"/>
                <w:szCs w:val="24"/>
                <w:lang w:eastAsia="fr-FR"/>
              </w:rPr>
              <w:t xml:space="preserve"> de liaison = </w:t>
            </w:r>
            <w:r w:rsidRPr="003C62BB">
              <w:rPr>
                <w:rFonts w:ascii="Arial" w:eastAsia="Times New Roman" w:hAnsi="Arial" w:cs="Arial"/>
                <w:b/>
                <w:szCs w:val="24"/>
                <w:lang w:eastAsia="fr-FR"/>
              </w:rPr>
              <w:t>2</w:t>
            </w:r>
          </w:p>
        </w:tc>
      </w:tr>
      <w:tr w:rsidR="00A12196" w:rsidRPr="00102B40" w14:paraId="6632CCEB" w14:textId="77777777" w:rsidTr="00A12196">
        <w:trPr>
          <w:trHeight w:val="416"/>
        </w:trPr>
        <w:tc>
          <w:tcPr>
            <w:tcW w:w="2122" w:type="dxa"/>
            <w:shd w:val="clear" w:color="auto" w:fill="FFFFFF" w:themeFill="background1"/>
            <w:vAlign w:val="center"/>
          </w:tcPr>
          <w:p w14:paraId="53567134" w14:textId="77777777" w:rsidR="00A12196" w:rsidRPr="00A12196" w:rsidRDefault="00A12196" w:rsidP="00A12196">
            <w:pPr>
              <w:rPr>
                <w:rFonts w:ascii="Arial" w:eastAsia="Times New Roman" w:hAnsi="Arial" w:cs="Arial"/>
                <w:b/>
                <w:szCs w:val="24"/>
                <w:lang w:eastAsia="fr-FR"/>
              </w:rPr>
            </w:pPr>
            <w:r w:rsidRPr="00A12196">
              <w:rPr>
                <w:rFonts w:ascii="Arial" w:eastAsia="Times New Roman" w:hAnsi="Arial" w:cs="Arial"/>
                <w:b/>
                <w:szCs w:val="24"/>
                <w:lang w:eastAsia="fr-FR"/>
              </w:rPr>
              <w:t xml:space="preserve">Hypostatique    </w:t>
            </w:r>
            <w:r w:rsidRPr="00A12196">
              <w:rPr>
                <w:rFonts w:ascii="Arial" w:eastAsia="Times New Roman" w:hAnsi="Arial" w:cs="Arial"/>
                <w:b/>
                <w:szCs w:val="24"/>
                <w:lang w:eastAsia="fr-FR"/>
              </w:rPr>
              <w:sym w:font="Wingdings" w:char="F0FE"/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3641B660" w14:textId="77777777" w:rsidR="00A12196" w:rsidRPr="00102B40" w:rsidRDefault="00A12196" w:rsidP="00A12196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102B40">
              <w:rPr>
                <w:rFonts w:ascii="Arial" w:eastAsia="Times New Roman" w:hAnsi="Arial" w:cs="Arial"/>
                <w:szCs w:val="24"/>
                <w:lang w:eastAsia="fr-FR"/>
              </w:rPr>
              <w:t xml:space="preserve">Isostatique     </w:t>
            </w:r>
            <w:r w:rsidRPr="00102B40">
              <w:rPr>
                <w:rFonts w:ascii="Arial" w:eastAsia="Times New Roman" w:hAnsi="Arial" w:cs="Arial"/>
                <w:szCs w:val="24"/>
                <w:lang w:eastAsia="fr-FR"/>
              </w:rPr>
              <w:sym w:font="Wingdings" w:char="F0A8"/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1FE5C97" w14:textId="77777777" w:rsidR="00A12196" w:rsidRPr="00102B40" w:rsidRDefault="00A12196" w:rsidP="00A12196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102B40">
              <w:rPr>
                <w:rFonts w:ascii="Arial" w:eastAsia="Times New Roman" w:hAnsi="Arial" w:cs="Arial"/>
                <w:szCs w:val="24"/>
                <w:lang w:eastAsia="fr-FR"/>
              </w:rPr>
              <w:t xml:space="preserve">Hyperstatique   </w:t>
            </w:r>
            <w:r w:rsidRPr="00102B40">
              <w:rPr>
                <w:rFonts w:ascii="Arial" w:eastAsia="Times New Roman" w:hAnsi="Arial" w:cs="Arial"/>
                <w:szCs w:val="24"/>
                <w:lang w:eastAsia="fr-FR"/>
              </w:rPr>
              <w:sym w:font="Wingdings" w:char="F0A8"/>
            </w:r>
          </w:p>
        </w:tc>
      </w:tr>
    </w:tbl>
    <w:p w14:paraId="45EC38D3" w14:textId="77777777" w:rsidR="00A12196" w:rsidRDefault="00A12196" w:rsidP="00DB36FA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EF05D8" wp14:editId="11C02FD3">
                <wp:simplePos x="0" y="0"/>
                <wp:positionH relativeFrom="column">
                  <wp:posOffset>519430</wp:posOffset>
                </wp:positionH>
                <wp:positionV relativeFrom="paragraph">
                  <wp:posOffset>130238</wp:posOffset>
                </wp:positionV>
                <wp:extent cx="622935" cy="2080121"/>
                <wp:effectExtent l="0" t="671195" r="0" b="668020"/>
                <wp:wrapNone/>
                <wp:docPr id="306" name="Forme automatiqu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22935" cy="2080121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DB8A3AD" w14:textId="77777777" w:rsidR="003622D4" w:rsidRPr="003622D4" w:rsidRDefault="003622D4" w:rsidP="003622D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3622D4">
                              <w:rPr>
                                <w:rFonts w:ascii="Arial" w:hAnsi="Arial" w:cs="Arial"/>
                                <w:sz w:val="18"/>
                              </w:rPr>
                              <w:t>Nom de la liaison :</w:t>
                            </w:r>
                            <w:r w:rsidR="00BF2CF8">
                              <w:rPr>
                                <w:rFonts w:ascii="Arial" w:hAnsi="Arial" w:cs="Arial"/>
                                <w:sz w:val="18"/>
                              </w:rPr>
                              <w:t xml:space="preserve"> ponctuelle</w:t>
                            </w:r>
                          </w:p>
                          <w:p w14:paraId="1F6BF4C6" w14:textId="77777777" w:rsidR="003622D4" w:rsidRPr="003622D4" w:rsidRDefault="003622D4" w:rsidP="003622D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3622D4">
                              <w:rPr>
                                <w:rFonts w:ascii="Arial" w:hAnsi="Arial" w:cs="Arial"/>
                                <w:sz w:val="18"/>
                              </w:rPr>
                              <w:t>Degré de mobilité :</w:t>
                            </w:r>
                            <w:r w:rsidR="00BF2CF8">
                              <w:rPr>
                                <w:rFonts w:ascii="Arial" w:hAnsi="Arial" w:cs="Arial"/>
                                <w:sz w:val="18"/>
                              </w:rPr>
                              <w:t xml:space="preserve"> 2 (Rx et Mfz)</w:t>
                            </w:r>
                          </w:p>
                          <w:p w14:paraId="0B9A0A01" w14:textId="77777777" w:rsidR="003622D4" w:rsidRPr="003622D4" w:rsidRDefault="003622D4" w:rsidP="003622D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3622D4">
                              <w:rPr>
                                <w:rFonts w:ascii="Arial" w:hAnsi="Arial" w:cs="Arial"/>
                                <w:sz w:val="18"/>
                              </w:rPr>
                              <w:t>Inconnue de liaison : </w:t>
                            </w:r>
                            <w:r w:rsidR="00BF2CF8">
                              <w:rPr>
                                <w:rFonts w:ascii="Arial" w:hAnsi="Arial" w:cs="Arial"/>
                                <w:sz w:val="18"/>
                              </w:rPr>
                              <w:t>1 (Ry)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33A19C" id="_x0000_s1028" style="position:absolute;margin-left:40.9pt;margin-top:10.25pt;width:49.05pt;height:163.8pt;rotation:9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" filled="f" stroked="f">
                <v:textbox>
                  <w:txbxContent>
                    <w:p w:rsidR="003622D4" w:rsidRPr="003622D4" w:rsidRDefault="003622D4" w:rsidP="003622D4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3622D4">
                        <w:rPr>
                          <w:rFonts w:ascii="Arial" w:hAnsi="Arial" w:cs="Arial"/>
                          <w:sz w:val="18"/>
                        </w:rPr>
                        <w:t>Nom de la liaison :</w:t>
                      </w:r>
                      <w:r w:rsidR="00BF2CF8">
                        <w:rPr>
                          <w:rFonts w:ascii="Arial" w:hAnsi="Arial" w:cs="Arial"/>
                          <w:sz w:val="18"/>
                        </w:rPr>
                        <w:t xml:space="preserve"> ponctuelle</w:t>
                      </w:r>
                    </w:p>
                    <w:p w:rsidR="003622D4" w:rsidRPr="003622D4" w:rsidRDefault="003622D4" w:rsidP="003622D4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3622D4">
                        <w:rPr>
                          <w:rFonts w:ascii="Arial" w:hAnsi="Arial" w:cs="Arial"/>
                          <w:sz w:val="18"/>
                        </w:rPr>
                        <w:t>Degré de mobilité :</w:t>
                      </w:r>
                      <w:r w:rsidR="00BF2CF8">
                        <w:rPr>
                          <w:rFonts w:ascii="Arial" w:hAnsi="Arial" w:cs="Arial"/>
                          <w:sz w:val="18"/>
                        </w:rPr>
                        <w:t xml:space="preserve"> 2 (Rx et Mfz)</w:t>
                      </w:r>
                    </w:p>
                    <w:p w:rsidR="003622D4" w:rsidRPr="003622D4" w:rsidRDefault="003622D4" w:rsidP="003622D4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</w:rPr>
                      </w:pPr>
                      <w:r w:rsidRPr="003622D4">
                        <w:rPr>
                          <w:rFonts w:ascii="Arial" w:hAnsi="Arial" w:cs="Arial"/>
                          <w:sz w:val="18"/>
                        </w:rPr>
                        <w:t>Inconnue de liaison : </w:t>
                      </w:r>
                      <w:r w:rsidR="00BF2CF8">
                        <w:rPr>
                          <w:rFonts w:ascii="Arial" w:hAnsi="Arial" w:cs="Arial"/>
                          <w:sz w:val="18"/>
                        </w:rPr>
                        <w:t>1 (Ry)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24CCE3F" w14:textId="77777777" w:rsidR="00A12196" w:rsidRDefault="00A12196" w:rsidP="00DB36FA"/>
    <w:p w14:paraId="27910754" w14:textId="77777777" w:rsidR="00A12196" w:rsidRDefault="00A12196" w:rsidP="00DB36FA"/>
    <w:p w14:paraId="01D2DD16" w14:textId="77777777" w:rsidR="00A12196" w:rsidRDefault="00A12196" w:rsidP="00DB36FA"/>
    <w:tbl>
      <w:tblPr>
        <w:tblStyle w:val="Grilledutableau"/>
        <w:tblpPr w:leftFromText="141" w:rightFromText="141" w:vertAnchor="text" w:horzAnchor="page" w:tblpX="1250" w:tblpY="413"/>
        <w:tblW w:w="0" w:type="auto"/>
        <w:tblLook w:val="04A0" w:firstRow="1" w:lastRow="0" w:firstColumn="1" w:lastColumn="0" w:noHBand="0" w:noVBand="1"/>
      </w:tblPr>
      <w:tblGrid>
        <w:gridCol w:w="2122"/>
        <w:gridCol w:w="1984"/>
        <w:gridCol w:w="2126"/>
      </w:tblGrid>
      <w:tr w:rsidR="00A12196" w:rsidRPr="00102B40" w14:paraId="50D3FA7F" w14:textId="77777777" w:rsidTr="00A12196">
        <w:trPr>
          <w:trHeight w:val="472"/>
        </w:trPr>
        <w:tc>
          <w:tcPr>
            <w:tcW w:w="6232" w:type="dxa"/>
            <w:gridSpan w:val="3"/>
            <w:vAlign w:val="center"/>
          </w:tcPr>
          <w:p w14:paraId="117857FB" w14:textId="77777777" w:rsidR="00A12196" w:rsidRPr="00102B40" w:rsidRDefault="00A12196" w:rsidP="00A12196">
            <w:pPr>
              <w:pStyle w:val="Normal1"/>
              <w:rPr>
                <w:i/>
              </w:rPr>
            </w:pPr>
            <w:r w:rsidRPr="00102B40">
              <w:rPr>
                <w:i/>
              </w:rPr>
              <w:t>m</w:t>
            </w:r>
            <w:r w:rsidRPr="00102B40">
              <w:t xml:space="preserve"> = </w:t>
            </w:r>
            <w:r>
              <w:t>3</w:t>
            </w:r>
            <w:r w:rsidRPr="00102B40">
              <w:t xml:space="preserve"> poutre</w:t>
            </w:r>
            <w:r>
              <w:t>s</w:t>
            </w:r>
            <w:r w:rsidRPr="00102B40">
              <w:t xml:space="preserve"> x</w:t>
            </w:r>
            <w:r>
              <w:t xml:space="preserve"> 3 équations</w:t>
            </w:r>
            <w:r w:rsidRPr="003C62BB">
              <w:t xml:space="preserve"> </w:t>
            </w:r>
            <w:r w:rsidRPr="00102B40">
              <w:t xml:space="preserve">– </w:t>
            </w:r>
            <w:r>
              <w:t xml:space="preserve">9 inconnues de liaison = </w:t>
            </w:r>
            <w:r w:rsidRPr="003C62BB">
              <w:rPr>
                <w:b/>
              </w:rPr>
              <w:t>0</w:t>
            </w:r>
          </w:p>
        </w:tc>
      </w:tr>
      <w:tr w:rsidR="00A12196" w:rsidRPr="00102B40" w14:paraId="17B933BA" w14:textId="77777777" w:rsidTr="00A12196">
        <w:trPr>
          <w:trHeight w:val="416"/>
        </w:trPr>
        <w:tc>
          <w:tcPr>
            <w:tcW w:w="2122" w:type="dxa"/>
            <w:vAlign w:val="center"/>
          </w:tcPr>
          <w:p w14:paraId="6F3DC176" w14:textId="77777777" w:rsidR="00A12196" w:rsidRPr="00102B40" w:rsidRDefault="00A12196" w:rsidP="00A12196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102B40">
              <w:rPr>
                <w:rFonts w:ascii="Arial" w:eastAsia="Times New Roman" w:hAnsi="Arial" w:cs="Arial"/>
                <w:szCs w:val="24"/>
                <w:lang w:eastAsia="fr-FR"/>
              </w:rPr>
              <w:t xml:space="preserve">Hypostatique    </w:t>
            </w:r>
            <w:r w:rsidRPr="00102B40">
              <w:rPr>
                <w:rFonts w:ascii="Arial" w:eastAsia="Times New Roman" w:hAnsi="Arial" w:cs="Arial"/>
                <w:szCs w:val="24"/>
                <w:lang w:eastAsia="fr-FR"/>
              </w:rPr>
              <w:sym w:font="Wingdings" w:char="F0A8"/>
            </w:r>
          </w:p>
        </w:tc>
        <w:tc>
          <w:tcPr>
            <w:tcW w:w="1984" w:type="dxa"/>
            <w:vAlign w:val="center"/>
          </w:tcPr>
          <w:p w14:paraId="2F33B837" w14:textId="77777777" w:rsidR="00A12196" w:rsidRPr="00A12196" w:rsidRDefault="00A12196" w:rsidP="00A12196">
            <w:pPr>
              <w:rPr>
                <w:rFonts w:ascii="Arial" w:eastAsia="Times New Roman" w:hAnsi="Arial" w:cs="Arial"/>
                <w:b/>
                <w:szCs w:val="24"/>
                <w:lang w:eastAsia="fr-FR"/>
              </w:rPr>
            </w:pPr>
            <w:r w:rsidRPr="00A12196">
              <w:rPr>
                <w:rFonts w:ascii="Arial" w:eastAsia="Times New Roman" w:hAnsi="Arial" w:cs="Arial"/>
                <w:b/>
                <w:szCs w:val="24"/>
                <w:lang w:eastAsia="fr-FR"/>
              </w:rPr>
              <w:t xml:space="preserve">Isostatique     </w:t>
            </w:r>
            <w:r w:rsidRPr="00A12196">
              <w:rPr>
                <w:rFonts w:ascii="Arial" w:eastAsia="Times New Roman" w:hAnsi="Arial" w:cs="Arial"/>
                <w:b/>
                <w:szCs w:val="24"/>
                <w:lang w:eastAsia="fr-FR"/>
              </w:rPr>
              <w:sym w:font="Wingdings" w:char="F0FE"/>
            </w:r>
          </w:p>
        </w:tc>
        <w:tc>
          <w:tcPr>
            <w:tcW w:w="2126" w:type="dxa"/>
            <w:vAlign w:val="center"/>
          </w:tcPr>
          <w:p w14:paraId="6E2EE2A1" w14:textId="77777777" w:rsidR="00A12196" w:rsidRPr="00102B40" w:rsidRDefault="00A12196" w:rsidP="00A12196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102B40">
              <w:rPr>
                <w:rFonts w:ascii="Arial" w:eastAsia="Times New Roman" w:hAnsi="Arial" w:cs="Arial"/>
                <w:szCs w:val="24"/>
                <w:lang w:eastAsia="fr-FR"/>
              </w:rPr>
              <w:t xml:space="preserve">Hyperstatique   </w:t>
            </w:r>
            <w:r w:rsidRPr="00102B40">
              <w:rPr>
                <w:rFonts w:ascii="Arial" w:eastAsia="Times New Roman" w:hAnsi="Arial" w:cs="Arial"/>
                <w:szCs w:val="24"/>
                <w:lang w:eastAsia="fr-FR"/>
              </w:rPr>
              <w:sym w:font="Wingdings" w:char="F0A8"/>
            </w:r>
          </w:p>
        </w:tc>
      </w:tr>
    </w:tbl>
    <w:p w14:paraId="37021627" w14:textId="77777777" w:rsidR="00A12196" w:rsidRDefault="00A12196" w:rsidP="00DB36FA"/>
    <w:p w14:paraId="661896C1" w14:textId="77777777" w:rsidR="00102B40" w:rsidRDefault="005454B9" w:rsidP="00DB36FA"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4F76AE7" wp14:editId="72CCCAB3">
                <wp:simplePos x="0" y="0"/>
                <wp:positionH relativeFrom="column">
                  <wp:posOffset>57795</wp:posOffset>
                </wp:positionH>
                <wp:positionV relativeFrom="paragraph">
                  <wp:posOffset>155922</wp:posOffset>
                </wp:positionV>
                <wp:extent cx="1076154" cy="1733608"/>
                <wp:effectExtent l="19050" t="0" r="10160" b="0"/>
                <wp:wrapNone/>
                <wp:docPr id="313" name="Groupe 3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6154" cy="1733608"/>
                          <a:chOff x="0" y="0"/>
                          <a:chExt cx="1076154" cy="1733608"/>
                        </a:xfrm>
                      </wpg:grpSpPr>
                      <wps:wsp>
                        <wps:cNvPr id="297" name="Connecteur droit 297"/>
                        <wps:cNvCnPr/>
                        <wps:spPr>
                          <a:xfrm>
                            <a:off x="212436" y="0"/>
                            <a:ext cx="0" cy="1655659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9" name="Ellipse 299"/>
                        <wps:cNvSpPr/>
                        <wps:spPr>
                          <a:xfrm>
                            <a:off x="157018" y="387927"/>
                            <a:ext cx="120034" cy="120048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Connecteur droit 298"/>
                        <wps:cNvCnPr/>
                        <wps:spPr>
                          <a:xfrm>
                            <a:off x="212436" y="443346"/>
                            <a:ext cx="863718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00" name="Groupe 300"/>
                        <wpg:cNvGrpSpPr>
                          <a:grpSpLocks noChangeAspect="1"/>
                        </wpg:cNvGrpSpPr>
                        <wpg:grpSpPr>
                          <a:xfrm>
                            <a:off x="0" y="1644073"/>
                            <a:ext cx="449580" cy="89535"/>
                            <a:chOff x="0" y="0"/>
                            <a:chExt cx="378110" cy="75565"/>
                          </a:xfrm>
                        </wpg:grpSpPr>
                        <wps:wsp>
                          <wps:cNvPr id="301" name="Connecteur droit 301"/>
                          <wps:cNvCnPr/>
                          <wps:spPr>
                            <a:xfrm>
                              <a:off x="0" y="12828"/>
                              <a:ext cx="3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2" name="Connecteur droit 302"/>
                          <wps:cNvCnPr/>
                          <wps:spPr>
                            <a:xfrm rot="2700000">
                              <a:off x="-7130" y="36000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3" name="Connecteur droit 303"/>
                          <wps:cNvCnPr/>
                          <wps:spPr>
                            <a:xfrm rot="2700000">
                              <a:off x="67733" y="39565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4" name="Connecteur droit 304"/>
                          <wps:cNvCnPr/>
                          <wps:spPr>
                            <a:xfrm rot="2700000">
                              <a:off x="139032" y="36000"/>
                              <a:ext cx="72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5" name="Connecteur droit 305"/>
                          <wps:cNvCnPr/>
                          <wps:spPr>
                            <a:xfrm rot="2700000">
                              <a:off x="208547" y="39565"/>
                              <a:ext cx="72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7" name="Connecteur droit 307"/>
                          <wps:cNvCnPr/>
                          <wps:spPr>
                            <a:xfrm rot="2700000">
                              <a:off x="274498" y="39565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8" name="Connecteur droit 308"/>
                          <wps:cNvCnPr/>
                          <wps:spPr>
                            <a:xfrm rot="2700000">
                              <a:off x="342232" y="37782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09" name="Connecteur droit 309"/>
                        <wps:cNvCnPr/>
                        <wps:spPr>
                          <a:xfrm flipV="1">
                            <a:off x="212436" y="443346"/>
                            <a:ext cx="516717" cy="517236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0" name="Ellipse 310"/>
                        <wps:cNvSpPr/>
                        <wps:spPr>
                          <a:xfrm>
                            <a:off x="628073" y="397164"/>
                            <a:ext cx="120034" cy="120048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Ellipse 312"/>
                        <wps:cNvSpPr/>
                        <wps:spPr>
                          <a:xfrm>
                            <a:off x="157018" y="886691"/>
                            <a:ext cx="120034" cy="120048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510DA5" id="Groupe 313" o:spid="_x0000_s1026" style="position:absolute;margin-left:4.55pt;margin-top:12.3pt;width:84.75pt;height:136.5pt;z-index:251724800" coordsize="10761,17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">
                <v:line id="Connecteur droit 297" o:spid="_x0000_s1027" style="position:absolute;visibility:visible;mso-wrap-style:square" from="2124,0" to="2124,16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JBtXMMAAADcAAAADwAAAGRycy9kb3ducmV2LnhtbESPQYvCMBSE78L+h/CEvWmqB3WrUUQo&#10;CLKK1cMeH82zKTYvpcnW7r/fCILHYWa+YVab3taio9ZXjhVMxgkI4sLpiksF10s2WoDwAVlj7ZgU&#10;/JGHzfpjsMJUuwefqctDKSKEfYoKTAhNKqUvDFn0Y9cQR+/mWoshyraUusVHhNtaTpNkJi1WHBcM&#10;NrQzVNzzX6ug/CFtD9f9ad59d7f7aZclR5Mp9Tnst0sQgfrwDr/ae61g+jWH55l4BOT6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CQbVzDAAAA3AAAAA8AAAAAAAAAAAAA&#10;AAAAoQIAAGRycy9kb3ducmV2LnhtbFBLBQYAAAAABAAEAPkAAACRAwAAAAA=&#10;" strokecolor="black [3213]" strokeweight="2.25pt"/>
                <v:oval id="Ellipse 299" o:spid="_x0000_s1028" style="position:absolute;left:1570;top:3879;width:1200;height:12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Z6nMQA&#10;AADcAAAADwAAAGRycy9kb3ducmV2LnhtbESPT2vCQBTE7wW/w/IEb3VjhFajGxFB8NTStIjHR/bl&#10;n9m3Ibsm6bfvFgo9DjPzG2Z/mEwrBupdbVnBahmBIM6trrlU8PV5ft6AcB5ZY2uZFHyTg0M6e9pj&#10;ou3IHzRkvhQBwi5BBZX3XSKlyysy6Ja2Iw5eYXuDPsi+lLrHMcBNK+MoepEGaw4LFXZ0qii/Zw+j&#10;oDgOxeubKfA2XlbvzZqvddbESi3m03EHwtPk/8N/7YtWEG+38HsmHAGZ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WepzEAAAA3AAAAA8AAAAAAAAAAAAAAAAAmAIAAGRycy9k&#10;b3ducmV2LnhtbFBLBQYAAAAABAAEAPUAAACJAwAAAAA=&#10;" fillcolor="black [3213]" strokecolor="black [3213]" strokeweight="1pt"/>
                <v:line id="Connecteur droit 298" o:spid="_x0000_s1029" style="position:absolute;visibility:visible;mso-wrap-style:square" from="2124,4433" to="10761,4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Q/5LsIAAADcAAAADwAAAGRycy9kb3ducmV2LnhtbERPz2vCMBS+D/wfwhN2m6k9bLMaRQqF&#10;wnAy9eDx0TybYvNSmth2/705DHb8+H5vdpNtxUC9bxwrWC4SEMSV0w3XCi7n4u0ThA/IGlvHpOCX&#10;POy2s5cNZtqN/EPDKdQihrDPUIEJocuk9JUhi37hOuLI3VxvMUTY11L3OMZw28o0Sd6lxYZjg8GO&#10;ckPV/fSwCuoraft1KY8fw2G43Y95kXybQqnX+bRfgwg0hX/xn7vUCtJVXBvPxCMgt0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Q/5LsIAAADcAAAADwAAAAAAAAAAAAAA&#10;AAChAgAAZHJzL2Rvd25yZXYueG1sUEsFBgAAAAAEAAQA+QAAAJADAAAAAA==&#10;" strokecolor="black [3213]" strokeweight="2.25pt"/>
                <v:group id="Groupe 300" o:spid="_x0000_s1030" style="position:absolute;top:16440;width:4495;height:896" coordsize="378110,755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gD0vc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YA9L3CAAAA3AAAAA8A&#10;AAAAAAAAAAAAAAAAqgIAAGRycy9kb3ducmV2LnhtbFBLBQYAAAAABAAEAPoAAACZAwAAAAA=&#10;">
                  <o:lock v:ext="edit" aspectratio="t"/>
                  <v:line id="Connecteur droit 301" o:spid="_x0000_s1031" style="position:absolute;visibility:visible;mso-wrap-style:square" from="0,12828" to="360000,128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mPy8YAAADcAAAADwAAAGRycy9kb3ducmV2LnhtbESPT2vCQBTE7wW/w/KEXkQ3Ueqf6CpS&#10;KXiR0uhBb4/sMwlm34bsatJv7xaEHoeZ+Q2z2nSmEg9qXGlZQTyKQBBnVpecKzgdv4ZzEM4ja6ws&#10;k4JfcrBZ995WmGjb8g89Up+LAGGXoILC+zqR0mUFGXQjWxMH72obgz7IJpe6wTbATSXHUTSVBksO&#10;CwXW9FlQdkvvRsHuNG3TRf4xG8STQ7fg7/H5cjBKvfe77RKEp87/h1/tvVYwiWL4OxOOgFw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0Jj8vGAAAA3AAAAA8AAAAAAAAA&#10;AAAAAAAAoQIAAGRycy9kb3ducmV2LnhtbFBLBQYAAAAABAAEAPkAAACUAwAAAAA=&#10;" strokecolor="black [3213]" strokeweight="1pt"/>
                  <v:line id="Connecteur droit 302" o:spid="_x0000_s1032" style="position:absolute;rotation:45;visibility:visible;mso-wrap-style:square" from="-7130,36000" to="64625,36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aZW8QAAADcAAAADwAAAGRycy9kb3ducmV2LnhtbESPT2sCMRTE70K/Q3gFb5rsWqRsjVIE&#10;UaQX/9DzY/PcXbp52SZRVz+9KRQ8DjPzG2a26G0rLuRD41hDNlYgiEtnGq40HA+r0TuIEJENto5J&#10;w40CLOYvgxkWxl15R5d9rESCcChQQx1jV0gZyposhrHriJN3ct5iTNJX0ni8JrhtZa7UVFpsOC3U&#10;2NGypvJnf7Ya8kx++UxtVm+n++Rb7pqtiutfrYev/ecHiEh9fIb/2xujYaJy+DuTjoCc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ZplbxAAAANwAAAAPAAAAAAAAAAAA&#10;AAAAAKECAABkcnMvZG93bnJldi54bWxQSwUGAAAAAAQABAD5AAAAkgMAAAAA&#10;" strokecolor="black [3213]" strokeweight="1pt"/>
                  <v:line id="Connecteur droit 303" o:spid="_x0000_s1033" style="position:absolute;rotation:45;visibility:visible;mso-wrap-style:square" from="67733,39565" to="139488,39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o8wMQAAADcAAAADwAAAGRycy9kb3ducmV2LnhtbESPT2sCMRTE7wW/Q3hCbzVZV0rZGkUE&#10;qYgX/9DzY/PcXbp5WZOoaz99Iwg9DjPzG2Y6720rruRD41hDNlIgiEtnGq40HA+rtw8QISIbbB2T&#10;hjsFmM8GL1MsjLvxjq77WIkE4VCghjrGrpAylDVZDCPXESfv5LzFmKSvpPF4S3DbyrFS79Jiw2mh&#10;xo6WNZU/+4vVMM7k1mdqvZqcfvNvuWs2Kn6dtX4d9otPEJH6+B9+ttdGQ65yeJxJR0DO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KjzAxAAAANwAAAAPAAAAAAAAAAAA&#10;AAAAAKECAABkcnMvZG93bnJldi54bWxQSwUGAAAAAAQABAD5AAAAkgMAAAAA&#10;" strokecolor="black [3213]" strokeweight="1pt"/>
                  <v:line id="Connecteur droit 304" o:spid="_x0000_s1034" style="position:absolute;rotation:45;visibility:visible;mso-wrap-style:square" from="139032,36000" to="211032,36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OktMQAAADcAAAADwAAAGRycy9kb3ducmV2LnhtbESPT2sCMRTE70K/Q3iF3txkVYpsjSKC&#10;KNKLf+j5sXnuLm5e1iTq1k/fFAo9DjPzG2a26G0r7uRD41hDnikQxKUzDVcaTsf1cAoiRGSDrWPS&#10;8E0BFvOXwQwL4x68p/shViJBOBSooY6xK6QMZU0WQ+Y64uSdnbcYk/SVNB4fCW5bOVLqXVpsOC3U&#10;2NGqpvJyuFkNo1x++lxt15Pzc/wl981Oxc1V67fXfvkBIlIf/8N/7a3RMFYT+D2TjoCc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w6S0xAAAANwAAAAPAAAAAAAAAAAA&#10;AAAAAKECAABkcnMvZG93bnJldi54bWxQSwUGAAAAAAQABAD5AAAAkgMAAAAA&#10;" strokecolor="black [3213]" strokeweight="1pt"/>
                  <v:line id="Connecteur droit 305" o:spid="_x0000_s1035" style="position:absolute;rotation:45;visibility:visible;mso-wrap-style:square" from="208547,39565" to="280547,39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8BL8QAAADcAAAADwAAAGRycy9kb3ducmV2LnhtbESPT2sCMRTE7wW/Q3hCbzVZtSKrUaQg&#10;SunFP3h+bJ67i5uXbRJ1209vCgWPw8z8hpkvO9uIG/lQO9aQDRQI4sKZmksNx8P6bQoiRGSDjWPS&#10;8EMBloveyxxz4+68o9s+liJBOOSooYqxzaUMRUUWw8C1xMk7O28xJulLaTzeE9w2cqjURFqsOS1U&#10;2NJHRcVlf7Uahpn88pnarsfn39FJ7upPFTffWr/2u9UMRKQuPsP/7a3RMFLv8HcmHQG5e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jwEvxAAAANwAAAAPAAAAAAAAAAAA&#10;AAAAAKECAABkcnMvZG93bnJldi54bWxQSwUGAAAAAAQABAD5AAAAkgMAAAAA&#10;" strokecolor="black [3213]" strokeweight="1pt"/>
                  <v:line id="Connecteur droit 307" o:spid="_x0000_s1036" style="position:absolute;rotation:45;visibility:visible;mso-wrap-style:square" from="274498,39565" to="346253,39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hE6w8QAAADcAAAADwAAAGRycy9kb3ducmV2LnhtbESPT2sCMRTE7wW/Q3hCbzVZlSqrUaQg&#10;SunFP3h+bJ67i5uXbRJ1209vCgWPw8z8hpkvO9uIG/lQO9aQDRQI4sKZmksNx8P6bQoiRGSDjWPS&#10;8EMBloveyxxz4+68o9s+liJBOOSooYqxzaUMRUUWw8C1xMk7O28xJulLaTzeE9w2cqjUu7RYc1qo&#10;sKWPiorL/mo1DDP55TO1XY/Pv6OT3NWfKm6+tX7td6sZiEhdfIb/21ujYaQm8HcmHQG5e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ETrDxAAAANwAAAAPAAAAAAAAAAAA&#10;AAAAAKECAABkcnMvZG93bnJldi54bWxQSwUGAAAAAAQABAD5AAAAkgMAAAAA&#10;" strokecolor="black [3213]" strokeweight="1pt"/>
                  <v:line id="Connecteur droit 308" o:spid="_x0000_s1037" style="position:absolute;rotation:45;visibility:visible;mso-wrap-style:square" from="342232,37782" to="413987,377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46uscAAAADcAAAADwAAAGRycy9kb3ducmV2LnhtbERPy4rCMBTdD/gP4QruxqQqItUogyDK&#10;MBsfuL4017ZMc1OTqHW+frIQXB7Oe7HqbCPu5EPtWEM2VCCIC2dqLjWcjpvPGYgQkQ02jknDkwKs&#10;lr2PBebGPXhP90MsRQrhkKOGKsY2lzIUFVkMQ9cSJ+7ivMWYoC+l8fhI4baRI6Wm0mLNqaHCltYV&#10;Fb+Hm9UwyuSPz9RuM7n8jc9yX3+ruL1qPeh3X3MQkbr4Fr/cO6NhrNLadCYdAbn8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+OrrHAAAAA3AAAAA8AAAAAAAAAAAAAAAAA&#10;oQIAAGRycy9kb3ducmV2LnhtbFBLBQYAAAAABAAEAPkAAACOAwAAAAA=&#10;" strokecolor="black [3213]" strokeweight="1pt"/>
                </v:group>
                <v:line id="Connecteur droit 309" o:spid="_x0000_s1038" style="position:absolute;flip:y;visibility:visible;mso-wrap-style:square" from="2124,4433" to="7291,96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7ceO8YAAADcAAAADwAAAGRycy9kb3ducmV2LnhtbESPQWvCQBSE7wX/w/IEb7qxgtTUVbQi&#10;CkqhsT309sg+k2D2bcyuJvrr3YLQ4zAz3zDTeWtKcaXaFZYVDAcRCOLU6oIzBd+Hdf8NhPPIGkvL&#10;pOBGDuazzssUY20b/qJr4jMRIOxiVJB7X8VSujQng25gK+LgHW1t0AdZZ1LX2AS4KeVrFI2lwYLD&#10;Qo4VfeSUnpKLUYDV/p6Oz5vF9mZOzfJ3M9x9rn6U6nXbxTsIT63/Dz/bW61gFE3g70w4AnL2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e3HjvGAAAA3AAAAA8AAAAAAAAA&#10;AAAAAAAAoQIAAGRycy9kb3ducmV2LnhtbFBLBQYAAAAABAAEAPkAAACUAwAAAAA=&#10;" strokecolor="black [3213]" strokeweight="2.25pt"/>
                <v:oval id="Ellipse 310" o:spid="_x0000_s1039" style="position:absolute;left:6280;top:3971;width:1201;height:12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7fxsEA&#10;AADcAAAADwAAAGRycy9kb3ducmV2LnhtbERPyWrDMBC9F/IPYgK5NbJjaINjJYRAwKeWuqXkOFjj&#10;LdbIWKrt/H11KPT4eHt2WkwvJhpda1lBvI1AEJdWt1wr+Pq8Pu9BOI+ssbdMCh7k4HRcPWWYajvz&#10;B02Fr0UIYZeigsb7IZXSlQ0ZdFs7EAeusqNBH+BYSz3iHMJNL3dR9CINthwaGhzo0lB5L36Mguo8&#10;Va9vpsLbnMfvXcLfbdHtlNqsl/MBhKfF/4v/3LlWkMRhfjgTjoA8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de38bBAAAA3AAAAA8AAAAAAAAAAAAAAAAAmAIAAGRycy9kb3du&#10;cmV2LnhtbFBLBQYAAAAABAAEAPUAAACGAwAAAAA=&#10;" fillcolor="black [3213]" strokecolor="black [3213]" strokeweight="1pt"/>
                <v:oval id="Ellipse 312" o:spid="_x0000_s1040" style="position:absolute;left:1570;top:8866;width:1200;height:12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DkKsMA&#10;AADcAAAADwAAAGRycy9kb3ducmV2LnhtbESPT2vCQBTE7wW/w/IEb3WTCFaiq4hQ8GRpKuLxkX35&#10;o9m3IbtN0m/fFQSPw8z8htnsRtOInjpXW1YQzyMQxLnVNZcKzj+f7ysQziNrbCyTgj9ysNtO3jaY&#10;ajvwN/WZL0WAsEtRQeV9m0rp8ooMurltiYNX2M6gD7Irpe5wCHDTyCSKltJgzWGhwpYOFeX37Nco&#10;KPZ98XEyBV6HY/x1W/Clzm6JUrPpuF+D8DT6V/jZPmoFiziBx5lwBO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MDkKsMAAADcAAAADwAAAAAAAAAAAAAAAACYAgAAZHJzL2Rv&#10;d25yZXYueG1sUEsFBgAAAAAEAAQA9QAAAIgDAAAAAA==&#10;" fillcolor="black [3213]" strokecolor="black [3213]" strokeweight="1pt"/>
              </v:group>
            </w:pict>
          </mc:Fallback>
        </mc:AlternateContent>
      </w:r>
    </w:p>
    <w:p w14:paraId="585C59FB" w14:textId="77777777" w:rsidR="00C1318A" w:rsidRDefault="00C1318A" w:rsidP="007A4D9A">
      <w:pPr>
        <w:pStyle w:val="Normal1"/>
      </w:pPr>
    </w:p>
    <w:p w14:paraId="69F4D34A" w14:textId="77777777" w:rsidR="00BF2CF8" w:rsidRDefault="00BF2CF8" w:rsidP="007A4D9A">
      <w:pPr>
        <w:pStyle w:val="Normal1"/>
      </w:pPr>
    </w:p>
    <w:p w14:paraId="705AA74E" w14:textId="77777777" w:rsidR="00BF2CF8" w:rsidRDefault="00BF2CF8" w:rsidP="007A4D9A">
      <w:pPr>
        <w:pStyle w:val="Normal1"/>
      </w:pPr>
    </w:p>
    <w:p w14:paraId="60D14AFA" w14:textId="77777777" w:rsidR="00EF706F" w:rsidRDefault="00EF706F" w:rsidP="007A4D9A">
      <w:pPr>
        <w:pStyle w:val="Normal1"/>
      </w:pPr>
    </w:p>
    <w:p w14:paraId="58364B89" w14:textId="77777777" w:rsidR="00BF2CF8" w:rsidRDefault="00BF2CF8" w:rsidP="007A4D9A">
      <w:pPr>
        <w:pStyle w:val="Normal1"/>
      </w:pPr>
    </w:p>
    <w:p w14:paraId="35FCA422" w14:textId="77777777" w:rsidR="00BF2CF8" w:rsidRDefault="00BF2CF8" w:rsidP="007A4D9A">
      <w:pPr>
        <w:pStyle w:val="Normal1"/>
      </w:pPr>
    </w:p>
    <w:tbl>
      <w:tblPr>
        <w:tblStyle w:val="Grilledutableau"/>
        <w:tblpPr w:leftFromText="141" w:rightFromText="141" w:vertAnchor="text" w:horzAnchor="page" w:tblpX="3248" w:tblpY="41"/>
        <w:tblW w:w="0" w:type="auto"/>
        <w:tblLook w:val="04A0" w:firstRow="1" w:lastRow="0" w:firstColumn="1" w:lastColumn="0" w:noHBand="0" w:noVBand="1"/>
      </w:tblPr>
      <w:tblGrid>
        <w:gridCol w:w="2122"/>
        <w:gridCol w:w="1984"/>
        <w:gridCol w:w="2126"/>
      </w:tblGrid>
      <w:tr w:rsidR="00A12196" w:rsidRPr="00A12196" w14:paraId="5B134438" w14:textId="77777777" w:rsidTr="00A12196">
        <w:trPr>
          <w:trHeight w:val="472"/>
        </w:trPr>
        <w:tc>
          <w:tcPr>
            <w:tcW w:w="6232" w:type="dxa"/>
            <w:gridSpan w:val="3"/>
            <w:vAlign w:val="center"/>
          </w:tcPr>
          <w:p w14:paraId="38316C44" w14:textId="77777777" w:rsidR="00A12196" w:rsidRPr="00A12196" w:rsidRDefault="00A12196" w:rsidP="00A12196">
            <w:pPr>
              <w:pStyle w:val="Normal1"/>
              <w:rPr>
                <w:i/>
              </w:rPr>
            </w:pPr>
            <w:r w:rsidRPr="00A12196">
              <w:rPr>
                <w:i/>
              </w:rPr>
              <w:t>m</w:t>
            </w:r>
            <w:r w:rsidRPr="00A12196">
              <w:t xml:space="preserve"> = 4 poutres x 3 équations – 14 inconnues de liaison = </w:t>
            </w:r>
            <w:r w:rsidRPr="00A12196">
              <w:rPr>
                <w:b/>
              </w:rPr>
              <w:t>- 2</w:t>
            </w:r>
          </w:p>
        </w:tc>
      </w:tr>
      <w:tr w:rsidR="00A12196" w:rsidRPr="00102B40" w14:paraId="0DD8BEBE" w14:textId="77777777" w:rsidTr="00A12196">
        <w:trPr>
          <w:trHeight w:val="416"/>
        </w:trPr>
        <w:tc>
          <w:tcPr>
            <w:tcW w:w="2122" w:type="dxa"/>
            <w:vAlign w:val="center"/>
          </w:tcPr>
          <w:p w14:paraId="0D2CF82E" w14:textId="77777777" w:rsidR="00A12196" w:rsidRPr="00A12196" w:rsidRDefault="00A12196" w:rsidP="00A12196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A12196">
              <w:rPr>
                <w:rFonts w:ascii="Arial" w:eastAsia="Times New Roman" w:hAnsi="Arial" w:cs="Arial"/>
                <w:szCs w:val="24"/>
                <w:lang w:eastAsia="fr-FR"/>
              </w:rPr>
              <w:t xml:space="preserve">Hypostatique    </w:t>
            </w:r>
            <w:r w:rsidRPr="00A12196">
              <w:rPr>
                <w:rFonts w:ascii="Arial" w:eastAsia="Times New Roman" w:hAnsi="Arial" w:cs="Arial"/>
                <w:szCs w:val="24"/>
                <w:lang w:eastAsia="fr-FR"/>
              </w:rPr>
              <w:sym w:font="Wingdings" w:char="F0A8"/>
            </w:r>
          </w:p>
        </w:tc>
        <w:tc>
          <w:tcPr>
            <w:tcW w:w="1984" w:type="dxa"/>
            <w:vAlign w:val="center"/>
          </w:tcPr>
          <w:p w14:paraId="1139BC67" w14:textId="77777777" w:rsidR="00A12196" w:rsidRPr="00A12196" w:rsidRDefault="00A12196" w:rsidP="00A12196">
            <w:pPr>
              <w:rPr>
                <w:rFonts w:ascii="Arial" w:eastAsia="Times New Roman" w:hAnsi="Arial" w:cs="Arial"/>
                <w:szCs w:val="24"/>
                <w:lang w:eastAsia="fr-FR"/>
              </w:rPr>
            </w:pPr>
            <w:r w:rsidRPr="00A12196">
              <w:rPr>
                <w:rFonts w:ascii="Arial" w:eastAsia="Times New Roman" w:hAnsi="Arial" w:cs="Arial"/>
                <w:szCs w:val="24"/>
                <w:lang w:eastAsia="fr-FR"/>
              </w:rPr>
              <w:t xml:space="preserve">Isostatique     </w:t>
            </w:r>
            <w:r w:rsidRPr="00A12196">
              <w:rPr>
                <w:rFonts w:ascii="Arial" w:eastAsia="Times New Roman" w:hAnsi="Arial" w:cs="Arial"/>
                <w:szCs w:val="24"/>
                <w:lang w:eastAsia="fr-FR"/>
              </w:rPr>
              <w:sym w:font="Wingdings" w:char="F0A8"/>
            </w:r>
          </w:p>
        </w:tc>
        <w:tc>
          <w:tcPr>
            <w:tcW w:w="2126" w:type="dxa"/>
            <w:vAlign w:val="center"/>
          </w:tcPr>
          <w:p w14:paraId="6EFD7E07" w14:textId="77777777" w:rsidR="00A12196" w:rsidRPr="00A12196" w:rsidRDefault="00A12196" w:rsidP="00A12196">
            <w:pPr>
              <w:rPr>
                <w:rFonts w:ascii="Arial" w:eastAsia="Times New Roman" w:hAnsi="Arial" w:cs="Arial"/>
                <w:b/>
                <w:szCs w:val="24"/>
                <w:lang w:eastAsia="fr-FR"/>
              </w:rPr>
            </w:pPr>
            <w:r w:rsidRPr="00A12196">
              <w:rPr>
                <w:rFonts w:ascii="Arial" w:eastAsia="Times New Roman" w:hAnsi="Arial" w:cs="Arial"/>
                <w:b/>
                <w:szCs w:val="24"/>
                <w:lang w:eastAsia="fr-FR"/>
              </w:rPr>
              <w:t xml:space="preserve">Hyperstatique   </w:t>
            </w:r>
            <w:r w:rsidRPr="00A12196">
              <w:rPr>
                <w:rFonts w:ascii="Arial" w:eastAsia="Times New Roman" w:hAnsi="Arial" w:cs="Arial"/>
                <w:b/>
                <w:szCs w:val="24"/>
                <w:lang w:eastAsia="fr-FR"/>
              </w:rPr>
              <w:sym w:font="Wingdings" w:char="F0FE"/>
            </w:r>
          </w:p>
        </w:tc>
      </w:tr>
    </w:tbl>
    <w:p w14:paraId="4F1A3D97" w14:textId="77777777" w:rsidR="00102B40" w:rsidRDefault="001D369A" w:rsidP="007A4D9A">
      <w:pPr>
        <w:pStyle w:val="Normal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5892A5E" wp14:editId="6A2B1D01">
                <wp:simplePos x="0" y="0"/>
                <wp:positionH relativeFrom="column">
                  <wp:posOffset>4922769</wp:posOffset>
                </wp:positionH>
                <wp:positionV relativeFrom="paragraph">
                  <wp:posOffset>10139</wp:posOffset>
                </wp:positionV>
                <wp:extent cx="1615800" cy="1733608"/>
                <wp:effectExtent l="19050" t="0" r="3810" b="0"/>
                <wp:wrapNone/>
                <wp:docPr id="314" name="Groupe 3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800" cy="1733608"/>
                          <a:chOff x="-539646" y="0"/>
                          <a:chExt cx="1615800" cy="1733608"/>
                        </a:xfrm>
                      </wpg:grpSpPr>
                      <wps:wsp>
                        <wps:cNvPr id="315" name="Connecteur droit 315"/>
                        <wps:cNvCnPr/>
                        <wps:spPr>
                          <a:xfrm>
                            <a:off x="212436" y="0"/>
                            <a:ext cx="0" cy="1655659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6" name="Ellipse 316"/>
                        <wps:cNvSpPr/>
                        <wps:spPr>
                          <a:xfrm>
                            <a:off x="157018" y="387927"/>
                            <a:ext cx="120034" cy="120048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Connecteur droit 317"/>
                        <wps:cNvCnPr/>
                        <wps:spPr>
                          <a:xfrm>
                            <a:off x="212436" y="443346"/>
                            <a:ext cx="863718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18" name="Groupe 318"/>
                        <wpg:cNvGrpSpPr>
                          <a:grpSpLocks noChangeAspect="1"/>
                        </wpg:cNvGrpSpPr>
                        <wpg:grpSpPr>
                          <a:xfrm>
                            <a:off x="-539646" y="1644072"/>
                            <a:ext cx="989226" cy="89536"/>
                            <a:chOff x="-453858" y="-1"/>
                            <a:chExt cx="831968" cy="75566"/>
                          </a:xfrm>
                        </wpg:grpSpPr>
                        <wps:wsp>
                          <wps:cNvPr id="319" name="Connecteur droit 319"/>
                          <wps:cNvCnPr/>
                          <wps:spPr>
                            <a:xfrm>
                              <a:off x="0" y="12828"/>
                              <a:ext cx="3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2" name="Connecteur droit 512"/>
                          <wps:cNvCnPr/>
                          <wps:spPr>
                            <a:xfrm rot="2700000">
                              <a:off x="-7130" y="36000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3" name="Connecteur droit 513"/>
                          <wps:cNvCnPr/>
                          <wps:spPr>
                            <a:xfrm rot="2700000">
                              <a:off x="67733" y="39565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4" name="Connecteur droit 514"/>
                          <wps:cNvCnPr/>
                          <wps:spPr>
                            <a:xfrm rot="2700000">
                              <a:off x="139032" y="36000"/>
                              <a:ext cx="72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5" name="Connecteur droit 515"/>
                          <wps:cNvCnPr/>
                          <wps:spPr>
                            <a:xfrm rot="2700000">
                              <a:off x="208547" y="39565"/>
                              <a:ext cx="72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6" name="Connecteur droit 516"/>
                          <wps:cNvCnPr/>
                          <wps:spPr>
                            <a:xfrm rot="2700000">
                              <a:off x="274498" y="39565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7" name="Connecteur droit 517"/>
                          <wps:cNvCnPr/>
                          <wps:spPr>
                            <a:xfrm rot="2700000">
                              <a:off x="342232" y="37782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2" name="Connecteur droit 322"/>
                          <wps:cNvCnPr/>
                          <wps:spPr>
                            <a:xfrm>
                              <a:off x="-453858" y="12828"/>
                              <a:ext cx="3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3" name="Connecteur droit 323"/>
                          <wps:cNvCnPr/>
                          <wps:spPr>
                            <a:xfrm rot="2700000">
                              <a:off x="-460988" y="35999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4" name="Connecteur droit 324"/>
                          <wps:cNvCnPr/>
                          <wps:spPr>
                            <a:xfrm rot="2700000">
                              <a:off x="-386125" y="39565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5" name="Connecteur droit 325"/>
                          <wps:cNvCnPr/>
                          <wps:spPr>
                            <a:xfrm rot="2700000">
                              <a:off x="-314826" y="35999"/>
                              <a:ext cx="72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6" name="Connecteur droit 326"/>
                          <wps:cNvCnPr/>
                          <wps:spPr>
                            <a:xfrm rot="2700000">
                              <a:off x="-245311" y="39564"/>
                              <a:ext cx="72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7" name="Connecteur droit 327"/>
                          <wps:cNvCnPr/>
                          <wps:spPr>
                            <a:xfrm rot="2700000">
                              <a:off x="-179360" y="39564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8" name="Connecteur droit 328"/>
                          <wps:cNvCnPr/>
                          <wps:spPr>
                            <a:xfrm rot="2700000">
                              <a:off x="-111626" y="37781"/>
                              <a:ext cx="7175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18" name="Connecteur droit 518"/>
                        <wps:cNvCnPr/>
                        <wps:spPr>
                          <a:xfrm flipV="1">
                            <a:off x="212436" y="443346"/>
                            <a:ext cx="516717" cy="517236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9" name="Ellipse 519"/>
                        <wps:cNvSpPr/>
                        <wps:spPr>
                          <a:xfrm>
                            <a:off x="628073" y="397164"/>
                            <a:ext cx="120034" cy="120048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Ellipse 520"/>
                        <wps:cNvSpPr/>
                        <wps:spPr>
                          <a:xfrm>
                            <a:off x="157018" y="886691"/>
                            <a:ext cx="120034" cy="120048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Connecteur droit 320"/>
                        <wps:cNvCnPr/>
                        <wps:spPr>
                          <a:xfrm flipV="1">
                            <a:off x="-313294" y="1143645"/>
                            <a:ext cx="516717" cy="517236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1" name="Ellipse 321"/>
                        <wps:cNvSpPr/>
                        <wps:spPr>
                          <a:xfrm>
                            <a:off x="148433" y="1089891"/>
                            <a:ext cx="120034" cy="120048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D712CA" id="Groupe 314" o:spid="_x0000_s1026" style="position:absolute;margin-left:387.6pt;margin-top:.8pt;width:127.25pt;height:136.5pt;z-index:251727872;mso-width-relative:margin;mso-height-relative:margin" coordorigin="-5396" coordsize="16158,17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">
                <v:line id="Connecteur droit 315" o:spid="_x0000_s1027" style="position:absolute;visibility:visible;mso-wrap-style:square" from="2124,0" to="2124,16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xad8MAAADcAAAADwAAAGRycy9kb3ducmV2LnhtbESPQYvCMBSE78L+h/CEvWmqi65UoyxC&#10;QVhUdD14fDTPpti8lCbW7r83guBxmJlvmMWqs5VoqfGlYwWjYQKCOHe65ELB6S8bzED4gKyxckwK&#10;/snDavnRW2Cq3Z0P1B5DISKEfYoKTAh1KqXPDVn0Q1cTR+/iGoshyqaQusF7hNtKjpNkKi2WHBcM&#10;1rQ2lF+PN6ugOJO2v6fN/rvdtpfrfp0lO5Mp9dnvfuYgAnXhHX61N1rB12gCzzPxCMjl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Q8WnfDAAAA3AAAAA8AAAAAAAAAAAAA&#10;AAAAoQIAAGRycy9kb3ducmV2LnhtbFBLBQYAAAAABAAEAPkAAACRAwAAAAA=&#10;" strokecolor="black [3213]" strokeweight="2.25pt"/>
                <v:oval id="Ellipse 316" o:spid="_x0000_s1028" style="position:absolute;left:1570;top:3879;width:1200;height:12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viKcMA&#10;AADcAAAADwAAAGRycy9kb3ducmV2LnhtbESPT4vCMBTE7wt+h/AEb2taBVeqUUQQPK3YXRaPj+b1&#10;jzYvpcm29dsbQfA4zMxvmPV2MLXoqHWVZQXxNAJBnFldcaHg9+fwuQThPLLG2jIpuJOD7Wb0scZE&#10;257P1KW+EAHCLkEFpfdNIqXLSjLoprYhDl5uW4M+yLaQusU+wE0tZ1G0kAYrDgslNrQvKbul/0ZB&#10;vuvyr2+T46U/xqfrnP+q9DpTajIedisQngb/Dr/aR61gHi/geSYcAb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/viKcMAAADcAAAADwAAAAAAAAAAAAAAAACYAgAAZHJzL2Rv&#10;d25yZXYueG1sUEsFBgAAAAAEAAQA9QAAAIgDAAAAAA==&#10;" fillcolor="black [3213]" strokecolor="black [3213]" strokeweight="1pt"/>
                <v:line id="Connecteur droit 317" o:spid="_x0000_s1029" style="position:absolute;visibility:visible;mso-wrap-style:square" from="2124,4433" to="10761,4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6Jhm8MAAADcAAAADwAAAGRycy9kb3ducmV2LnhtbESPT4vCMBTE7wt+h/AEb2uqwirVKCIU&#10;BNkV/xw8PppnU2xeShNr/fYbQfA4zMxvmMWqs5VoqfGlYwWjYQKCOHe65ELB+ZR9z0D4gKyxckwK&#10;nuRhtex9LTDV7sEHao+hEBHCPkUFJoQ6ldLnhiz6oauJo3d1jcUQZVNI3eAjwm0lx0nyIy2WHBcM&#10;1rQxlN+Od6uguJC2u/N2P21/2+ttv8mSP5MpNeh36zmIQF34hN/trVYwGU3hdSYeAbn8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uiYZvDAAAA3AAAAA8AAAAAAAAAAAAA&#10;AAAAoQIAAGRycy9kb3ducmV2LnhtbFBLBQYAAAAABAAEAPkAAACRAwAAAAA=&#10;" strokecolor="black [3213]" strokeweight="2.25pt"/>
                <v:group id="Groupe 318" o:spid="_x0000_s1030" style="position:absolute;left:-5396;top:16440;width:9891;height:896" coordorigin="-4538" coordsize="8319,7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a9uZs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2vbmbCAAAA3AAAAA8A&#10;AAAAAAAAAAAAAAAAqgIAAGRycy9kb3ducmV2LnhtbFBLBQYAAAAABAAEAPoAAACZAwAAAAA=&#10;">
                  <o:lock v:ext="edit" aspectratio="t"/>
                  <v:line id="Connecteur droit 319" o:spid="_x0000_s1031" style="position:absolute;visibility:visible;mso-wrap-style:square" from="0,128" to="3600,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YVEMYAAADcAAAADwAAAGRycy9kb3ducmV2LnhtbESPQWvCQBSE74L/YXlCL1I3UapNdBVp&#10;KXgRMXpob4/sMwlm34bs1qT/3i0IHoeZ+YZZbXpTixu1rrKsIJ5EIIhzqysuFJxPX6/vIJxH1lhb&#10;JgV/5GCzHg5WmGrb8ZFumS9EgLBLUUHpfZNK6fKSDLqJbYiDd7GtQR9kW0jdYhfgppbTKJpLgxWH&#10;hRIb+igpv2a/RsHned5lSfG2GMezfZ/wYfr9szdKvYz67RKEp94/w4/2TiuYxQn8nwlHQK7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amFRDGAAAA3AAAAA8AAAAAAAAA&#10;AAAAAAAAoQIAAGRycy9kb3ducmV2LnhtbFBLBQYAAAAABAAEAPkAAACUAwAAAAA=&#10;" strokecolor="black [3213]" strokeweight="1pt"/>
                  <v:line id="Connecteur droit 512" o:spid="_x0000_s1032" style="position:absolute;rotation:45;visibility:visible;mso-wrap-style:square" from="-72,360" to="645,3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fTNfsQAAADcAAAADwAAAGRycy9kb3ducmV2LnhtbESPQWsCMRSE74X+h/AK3mqya1vKahQR&#10;RCle1NLzY/PcXdy8rEnUtb++EQoeh5n5hpnMetuKC/nQONaQDRUI4tKZhisN3/vl6yeIEJENto5J&#10;w40CzKbPTxMsjLvyli67WIkE4VCghjrGrpAylDVZDEPXESfv4LzFmKSvpPF4TXDbylypD2mx4bRQ&#10;Y0eLmsrj7mw15Jnc+Eytl2+H39GP3DZfKq5OWg9e+vkYRKQ+PsL/7bXR8J7lcD+TjoC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99M1+xAAAANwAAAAPAAAAAAAAAAAA&#10;AAAAAKECAABkcnMvZG93bnJldi54bWxQSwUGAAAAAAQABAD5AAAAkgMAAAAA&#10;" strokecolor="black [3213]" strokeweight="1pt"/>
                  <v:line id="Connecteur droit 513" o:spid="_x0000_s1033" style="position:absolute;rotation:45;visibility:visible;mso-wrap-style:square" from="677,395" to="1395,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rho5cQAAADcAAAADwAAAGRycy9kb3ducmV2LnhtbESPT2sCMRTE7wW/Q3hCbzVZtSKrUaQg&#10;SunFP3h+bJ67i5uXbRJ1209vCgWPw8z8hpkvO9uIG/lQO9aQDRQI4sKZmksNx8P6bQoiRGSDjWPS&#10;8EMBloveyxxz4+68o9s+liJBOOSooYqxzaUMRUUWw8C1xMk7O28xJulLaTzeE9w2cqjURFqsOS1U&#10;2NJHRcVlf7Uahpn88pnarsfn39FJ7upPFTffWr/2u9UMRKQuPsP/7a3R8J6N4O9MOgJy8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uGjlxAAAANwAAAAPAAAAAAAAAAAA&#10;AAAAAKECAABkcnMvZG93bnJldi54bWxQSwUGAAAAAAQABAD5AAAAkgMAAAAA&#10;" strokecolor="black [3213]" strokeweight="1pt"/>
                  <v:line id="Connecteur droit 514" o:spid="_x0000_s1034" style="position:absolute;rotation:45;visibility:visible;mso-wrap-style:square" from="1390,360" to="2110,3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HwkcQAAADcAAAADwAAAGRycy9kb3ducmV2LnhtbESPT2sCMRTE74LfITyhN03WWpHVKFIQ&#10;pfTiHzw/Ns/dxc3LNom67advCgWPw8z8hlmsOtuIO/lQO9aQjRQI4sKZmksNp+NmOAMRIrLBxjFp&#10;+KYAq2W/t8DcuAfv6X6IpUgQDjlqqGJscylDUZHFMHItcfIuzluMSfpSGo+PBLeNHCs1lRZrTgsV&#10;tvReUXE93KyGcSY/faZ2m8nl5/Us9/WHitsvrV8G3XoOIlIXn+H/9s5oeMsm8HcmHQG5/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UfCRxAAAANwAAAAPAAAAAAAAAAAA&#10;AAAAAKECAABkcnMvZG93bnJldi54bWxQSwUGAAAAAAQABAD5AAAAkgMAAAAA&#10;" strokecolor="black [3213]" strokeweight="1pt"/>
                  <v:line id="Connecteur droit 515" o:spid="_x0000_s1035" style="position:absolute;rotation:45;visibility:visible;mso-wrap-style:square" from="2085,395" to="2805,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h1VCsQAAADcAAAADwAAAGRycy9kb3ducmV2LnhtbESPT2sCMRTE74LfITyhN03WVpHVKFKQ&#10;SunFP3h+bJ67i5uXbZLq6qdvCgWPw8z8hlmsOtuIK/lQO9aQjRQI4sKZmksNx8NmOAMRIrLBxjFp&#10;uFOA1bLfW2Bu3I13dN3HUiQIhxw1VDG2uZShqMhiGLmWOHln5y3GJH0pjcdbgttGjpWaSos1p4UK&#10;W3qvqLjsf6yGcSa/fKa2m7fz4/Ukd/Wnih/fWr8MuvUcRKQuPsP/7a3RMMkm8HcmHQG5/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HVUKxAAAANwAAAAPAAAAAAAAAAAA&#10;AAAAAKECAABkcnMvZG93bnJldi54bWxQSwUGAAAAAAQABAD5AAAAkgMAAAAA&#10;" strokecolor="black [3213]" strokeweight="1pt"/>
                  <v:line id="Connecteur droit 516" o:spid="_x0000_s1036" style="position:absolute;rotation:45;visibility:visible;mso-wrap-style:square" from="2744,395" to="3462,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s/LfcQAAADcAAAADwAAAGRycy9kb3ducmV2LnhtbESPT2sCMRTE70K/Q3gFb5qstlJWoxRB&#10;lOLFP/T82Dx3Fzcv2yTq2k/fCAWPw8z8hpktOtuIK/lQO9aQDRUI4sKZmksNx8Nq8AEiRGSDjWPS&#10;cKcAi/lLb4a5cTfe0XUfS5EgHHLUUMXY5lKGoiKLYeha4uSdnLcYk/SlNB5vCW4bOVJqIi3WnBYq&#10;bGlZUXHeX6yGUSa3PlOb1dvpd/wtd/WXiusfrfuv3ecURKQuPsP/7Y3R8J5N4HEmHQE5/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z8t9xAAAANwAAAAPAAAAAAAAAAAA&#10;AAAAAKECAABkcnMvZG93bnJldi54bWxQSwUGAAAAAAQABAD5AAAAkgMAAAAA&#10;" strokecolor="black [3213]" strokeweight="1pt"/>
                  <v:line id="Connecteur droit 517" o:spid="_x0000_s1037" style="position:absolute;rotation:45;visibility:visible;mso-wrap-style:square" from="3422,378" to="4139,3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YNu5sQAAADcAAAADwAAAGRycy9kb3ducmV2LnhtbESPQWsCMRSE74L/ITyhN03Wtla2RpGC&#10;VMSLWjw/Ns/dpZuXNUl1219vhILHYWa+YWaLzjbiQj7UjjVkIwWCuHCm5lLD12E1nIIIEdlg45g0&#10;/FKAxbzfm2Fu3JV3dNnHUiQIhxw1VDG2uZShqMhiGLmWOHkn5y3GJH0pjcdrgttGjpWaSIs1p4UK&#10;W/qoqPje/1gN40xufabWq5fT3/NR7uqNip9nrZ8G3fIdRKQuPsL/7bXR8Jq9wf1MOgJyf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g27mxAAAANwAAAAPAAAAAAAAAAAA&#10;AAAAAKECAABkcnMvZG93bnJldi54bWxQSwUGAAAAAAQABAD5AAAAkgMAAAAA&#10;" strokecolor="black [3213]" strokeweight="1pt"/>
                  <v:line id="Connecteur droit 322" o:spid="_x0000_s1038" style="position:absolute;visibility:visible;mso-wrap-style:square" from="-4538,128" to="-938,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m5N3MYAAADcAAAADwAAAGRycy9kb3ducmV2LnhtbESPQWvCQBSE74L/YXmFXsRsjKg1zSpS&#10;KfQipdGDvT2yr0lo9m3Irib9911B8DjMzDdMth1MI67UudqyglkUgyAurK65VHA6vk9fQDiPrLGx&#10;TAr+yMF2Mx5lmGrb8xddc1+KAGGXooLK+zaV0hUVGXSRbYmD92M7gz7IrpS6wz7ATSOTOF5KgzWH&#10;hQpbequo+M0vRsH+tOzzdblYTWbzw7Dmz+T8fTBKPT8Nu1cQngb/CN/bH1rBPEngdiYcAbn5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ZuTdzGAAAA3AAAAA8AAAAAAAAA&#10;AAAAAAAAoQIAAGRycy9kb3ducmV2LnhtbFBLBQYAAAAABAAEAPkAAACUAwAAAAA=&#10;" strokecolor="black [3213]" strokeweight="1pt"/>
                  <v:line id="Connecteur droit 323" o:spid="_x0000_s1039" style="position:absolute;rotation:45;visibility:visible;mso-wrap-style:square" from="-4610,360" to="-3893,3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p9goMQAAADcAAAADwAAAGRycy9kb3ducmV2LnhtbESPQWsCMRSE7wX/Q3gFbzXZ3SKyNUop&#10;iCK9aIvnx+a5u3Tzsiaprv31jSB4HGbmG2a+HGwnzuRD61hDNlEgiCtnWq41fH+tXmYgQkQ22Dkm&#10;DVcKsFyMnuZYGnfhHZ33sRYJwqFEDU2MfSllqBqyGCauJ07e0XmLMUlfS+PxkuC2k7lSU2mx5bTQ&#10;YE8fDVU/+1+rIc/kp8/UZvV6/CsOctduVVyftB4/D+9vICIN8RG+tzdGQ5EXcDuTjoBc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n2CgxAAAANwAAAAPAAAAAAAAAAAA&#10;AAAAAKECAABkcnMvZG93bnJldi54bWxQSwUGAAAAAAQABAD5AAAAkgMAAAAA&#10;" strokecolor="black [3213]" strokeweight="1pt"/>
                  <v:line id="Connecteur droit 324" o:spid="_x0000_s1040" style="position:absolute;rotation:45;visibility:visible;mso-wrap-style:square" from="-3861,395" to="-3143,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Xb41MQAAADcAAAADwAAAGRycy9kb3ducmV2LnhtbESPQWsCMRSE7wX/Q3iCt5rsKqVsjSKC&#10;KKUXtfT82Dx3FzcvaxJ17a9vBKHHYWa+YWaL3rbiSj40jjVkYwWCuHSm4UrD92H9+g4iRGSDrWPS&#10;cKcAi/ngZYaFcTfe0XUfK5EgHArUUMfYFVKGsiaLYew64uQdnbcYk/SVNB5vCW5bmSv1Ji02nBZq&#10;7GhVU3naX6yGPJNfPlPb9fT4O/mRu+ZTxc1Z69GwX36AiNTH//CzvTUaJvkUHmfSEZDz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dvjUxAAAANwAAAAPAAAAAAAAAAAA&#10;AAAAAKECAABkcnMvZG93bnJldi54bWxQSwUGAAAAAAQABAD5AAAAkgMAAAAA&#10;" strokecolor="black [3213]" strokeweight="1pt"/>
                  <v:line id="Connecteur droit 325" o:spid="_x0000_s1041" style="position:absolute;rotation:45;visibility:visible;mso-wrap-style:square" from="-3148,360" to="-2429,3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jpdT8UAAADcAAAADwAAAGRycy9kb3ducmV2LnhtbESPT2sCMRTE7wW/Q3gFbzXZ1UrZGkUK&#10;opRe/IPnx+a5u3Tzsk2irv30plDwOMzMb5jZoretuJAPjWMN2UiBIC6dabjScNivXt5AhIhssHVM&#10;Gm4UYDEfPM2wMO7KW7rsYiUShEOBGuoYu0LKUNZkMYxcR5y8k/MWY5K+ksbjNcFtK3OlptJiw2mh&#10;xo4+aiq/d2erIc/kl8/UZjU5/Y6Pctt8qrj+0Xr43C/fQUTq4yP8394YDeP8Ff7OpCMg5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jpdT8UAAADcAAAADwAAAAAAAAAA&#10;AAAAAAChAgAAZHJzL2Rvd25yZXYueG1sUEsFBgAAAAAEAAQA+QAAAJMDAAAAAA==&#10;" strokecolor="black [3213]" strokeweight="1pt"/>
                  <v:line id="Connecteur droit 326" o:spid="_x0000_s1042" style="position:absolute;rotation:45;visibility:visible;mso-wrap-style:square" from="-2453,395" to="-1733,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ujDOMUAAADcAAAADwAAAGRycy9kb3ducmV2LnhtbESPQWvCQBSE70L/w/IK3nQ3UaSk2Ugp&#10;SKV4UUvPj+wzCc2+TXe3GvvrXaHQ4zAz3zDlerS9OJMPnWMN2VyBIK6d6bjR8HHczJ5AhIhssHdM&#10;Gq4UYF09TEosjLvwns6H2IgE4VCghjbGoZAy1C1ZDHM3ECfv5LzFmKRvpPF4SXDby1yplbTYcVpo&#10;caDXluqvw4/VkGdy5zO13SxPv4tPue/eVXz71nr6OL48g4g0xv/wX3trNCzyFdzPpCMgq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ujDOMUAAADcAAAADwAAAAAAAAAA&#10;AAAAAAChAgAAZHJzL2Rvd25yZXYueG1sUEsFBgAAAAAEAAQA+QAAAJMDAAAAAA==&#10;" strokecolor="black [3213]" strokeweight="1pt"/>
                  <v:line id="Connecteur droit 327" o:spid="_x0000_s1043" style="position:absolute;rotation:45;visibility:visible;mso-wrap-style:square" from="-1793,395" to="-1075,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aRmo8UAAADcAAAADwAAAGRycy9kb3ducmV2LnhtbESPT2sCMRTE7wW/Q3gFbzXZVWrZGkUK&#10;opRe/IPnx+a5u3Tzsk2irv30plDwOMzMb5jZoretuJAPjWMN2UiBIC6dabjScNivXt5AhIhssHVM&#10;Gm4UYDEfPM2wMO7KW7rsYiUShEOBGuoYu0LKUNZkMYxcR5y8k/MWY5K+ksbjNcFtK3OlXqXFhtNC&#10;jR191FR+785WQ57JL5+pzWpy+h0f5bb5VHH9o/XwuV++g4jUx0f4v70xGsb5FP7OpCMg5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aRmo8UAAADcAAAADwAAAAAAAAAA&#10;AAAAAAChAgAAZHJzL2Rvd25yZXYueG1sUEsFBgAAAAAEAAQA+QAAAJMDAAAAAA==&#10;" strokecolor="black [3213]" strokeweight="1pt"/>
                  <v:line id="Connecteur droit 328" o:spid="_x0000_s1044" style="position:absolute;rotation:45;visibility:visible;mso-wrap-style:square" from="-1116,378" to="-399,3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Dvy0cEAAADcAAAADwAAAGRycy9kb3ducmV2LnhtbERPy4rCMBTdD/gP4QruxqRVBukYRQRR&#10;htn4YNaX5toWm5uaRK3z9ZOFMMvDec+XvW3FnXxoHGvIxgoEcelMw5WG03HzPgMRIrLB1jFpeFKA&#10;5WLwNsfCuAfv6X6IlUghHArUUMfYFVKGsiaLYew64sSdnbcYE/SVNB4fKdy2MlfqQ1psODXU2NG6&#10;pvJyuFkNeSa/faZ2m+n5d/Ij982Xitur1qNhv/oEEamP/+KXe2c0TPK0Np1JR0Au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kO/LRwQAAANwAAAAPAAAAAAAAAAAAAAAA&#10;AKECAABkcnMvZG93bnJldi54bWxQSwUGAAAAAAQABAD5AAAAjwMAAAAA&#10;" strokecolor="black [3213]" strokeweight="1pt"/>
                </v:group>
                <v:line id="Connecteur droit 518" o:spid="_x0000_s1045" style="position:absolute;flip:y;visibility:visible;mso-wrap-style:square" from="2124,4433" to="7291,96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2nvhcQAAADcAAAADwAAAGRycy9kb3ducmV2LnhtbERPTWvCQBC9F/wPyxR6azYRKiW6ilUk&#10;gqXQtB68DdkxCcnOxuxqYn9991Do8fG+F6vRtOJGvastK0iiGARxYXXNpYLvr93zKwjnkTW2lknB&#10;nRyslpOHBabaDvxJt9yXIoSwS1FB5X2XSumKigy6yHbEgTvb3qAPsC+l7nEI4aaV0zieSYM1h4YK&#10;O9pUVDT51SjA7v2nmF2y9f5umuHtlCWHj+1RqafHcT0H4Wn0/+I/914reEnC2nAmHAG5/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bae+FxAAAANwAAAAPAAAAAAAAAAAA&#10;AAAAAKECAABkcnMvZG93bnJldi54bWxQSwUGAAAAAAQABAD5AAAAkgMAAAAA&#10;" strokecolor="black [3213]" strokeweight="2.25pt"/>
                <v:oval id="Ellipse 519" o:spid="_x0000_s1046" style="position:absolute;left:6280;top:3971;width:1201;height:12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+0o8UA&#10;AADcAAAADwAAAGRycy9kb3ducmV2LnhtbESPT2vCQBTE74LfYXlCb7qJpdpG1xCEgqcWUyk9PrIv&#10;fzT7NmTXJP323UKhx2FmfsPs08m0YqDeNZYVxKsIBHFhdcOVgsvH6/IZhPPIGlvLpOCbHKSH+WyP&#10;ibYjn2nIfSUChF2CCmrvu0RKV9Rk0K1sRxy80vYGfZB9JXWPY4CbVq6jaCMNNhwWauzoWFNxy+9G&#10;QZkN5fbNlPg1nuL36yN/Nvl1rdTDYsp2IDxN/j/81z5pBU/xC/yeCUdAH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L7SjxQAAANwAAAAPAAAAAAAAAAAAAAAAAJgCAABkcnMv&#10;ZG93bnJldi54bWxQSwUGAAAAAAQABAD1AAAAigMAAAAA&#10;" fillcolor="black [3213]" strokecolor="black [3213]" strokeweight="1pt"/>
                <v:oval id="Ellipse 520" o:spid="_x0000_s1047" style="position:absolute;left:1570;top:8866;width:1200;height:12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nXg8IA&#10;AADcAAAADwAAAGRycy9kb3ducmV2LnhtbERPy0rDQBTdF/yH4QrumklTqpJmWoIgZGUxLeLykrl5&#10;tJk7ITNN4t87C8Hl4byz42J6MdHoOssKNlEMgriyuuNGweX8vn4F4Tyyxt4yKfghB8fDwyrDVNuZ&#10;P2kqfSNCCLsUFbTeD6mUrmrJoIvsQBy42o4GfYBjI/WIcwg3vUzi+Fka7Dg0tDjQW0vVrbwbBXU+&#10;1S8fpsbvudicrlv+6sprotTT45LvQXha/L/4z11oBbskzA9nwhGQh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edeDwgAAANwAAAAPAAAAAAAAAAAAAAAAAJgCAABkcnMvZG93&#10;bnJldi54bWxQSwUGAAAAAAQABAD1AAAAhwMAAAAA&#10;" fillcolor="black [3213]" strokecolor="black [3213]" strokeweight="1pt"/>
                <v:line id="Connecteur droit 320" o:spid="_x0000_s1048" style="position:absolute;flip:y;visibility:visible;mso-wrap-style:square" from="-3132,11436" to="2034,166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jrxsMAAADcAAAADwAAAGRycy9kb3ducmV2LnhtbERPTYvCMBC9C/6HMII3TVWQpRrFVURh&#10;RbC6h70NzWxbbCa1ydrqrzeHBY+P9z1ftqYUd6pdYVnBaBiBIE6tLjhTcDlvBx8gnEfWWFomBQ9y&#10;sFx0O3OMtW34RPfEZyKEsItRQe59FUvp0pwMuqGtiAP3a2uDPsA6k7rGJoSbUo6jaCoNFhwacqxo&#10;nVN6Tf6MAqwOz3R62632D3NtPn92o6/j5lupfq9dzUB4av1b/O/eawWTcZgfzoQjIBc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0468bDAAAA3AAAAA8AAAAAAAAAAAAA&#10;AAAAoQIAAGRycy9kb3ducmV2LnhtbFBLBQYAAAAABAAEAPkAAACRAwAAAAA=&#10;" strokecolor="black [3213]" strokeweight="2.25pt"/>
                <v:oval id="Ellipse 321" o:spid="_x0000_s1049" style="position:absolute;left:1484;top:10898;width:1200;height:12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6w4MMA&#10;AADcAAAADwAAAGRycy9kb3ducmV2LnhtbESPT2vCQBTE7wW/w/IEb3WTCFaiq4hQ8GRpKuLxkX35&#10;o9m3IbtN0m/fFQSPw8z8htnsRtOInjpXW1YQzyMQxLnVNZcKzj+f7ysQziNrbCyTgj9ysNtO3jaY&#10;ajvwN/WZL0WAsEtRQeV9m0rp8ooMurltiYNX2M6gD7Irpe5wCHDTyCSKltJgzWGhwpYOFeX37Nco&#10;KPZ98XEyBV6HY/x1W/Clzm6JUrPpuF+D8DT6V/jZPmoFiySGx5lwBO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6w4MMAAADcAAAADwAAAAAAAAAAAAAAAACYAgAAZHJzL2Rv&#10;d25yZXYueG1sUEsFBgAAAAAEAAQA9QAAAIgDAAAAAA==&#10;" fillcolor="black [3213]" strokecolor="black [3213]" strokeweight="1pt"/>
              </v:group>
            </w:pict>
          </mc:Fallback>
        </mc:AlternateContent>
      </w:r>
    </w:p>
    <w:p w14:paraId="3CB99708" w14:textId="77777777" w:rsidR="00102B40" w:rsidRDefault="00102B40" w:rsidP="007A4D9A">
      <w:pPr>
        <w:pStyle w:val="Normal1"/>
      </w:pPr>
    </w:p>
    <w:p w14:paraId="36E3EB31" w14:textId="77777777" w:rsidR="00102B40" w:rsidRDefault="00102B40" w:rsidP="007A4D9A">
      <w:pPr>
        <w:pStyle w:val="Normal1"/>
      </w:pPr>
    </w:p>
    <w:p w14:paraId="60C2961C" w14:textId="77777777" w:rsidR="00531845" w:rsidRDefault="00531845" w:rsidP="007A4D9A">
      <w:pPr>
        <w:pStyle w:val="Normal1"/>
      </w:pPr>
    </w:p>
    <w:p w14:paraId="24058BD0" w14:textId="77777777" w:rsidR="00C1318A" w:rsidRDefault="00C1318A" w:rsidP="007A4D9A">
      <w:pPr>
        <w:pStyle w:val="Normal1"/>
      </w:pPr>
    </w:p>
    <w:p w14:paraId="03D163A9" w14:textId="77777777" w:rsidR="00EF706F" w:rsidRDefault="00EF706F" w:rsidP="007A4D9A">
      <w:pPr>
        <w:pStyle w:val="Normal1"/>
      </w:pPr>
    </w:p>
    <w:p w14:paraId="12E90D9C" w14:textId="77777777" w:rsidR="00102B40" w:rsidRDefault="00102B40" w:rsidP="007A4D9A">
      <w:pPr>
        <w:pStyle w:val="Normal1"/>
      </w:pPr>
    </w:p>
    <w:p w14:paraId="11BBCA87" w14:textId="77777777" w:rsidR="003622D4" w:rsidRDefault="003622D4" w:rsidP="007A4D9A">
      <w:pPr>
        <w:pStyle w:val="Normal1"/>
      </w:pPr>
    </w:p>
    <w:p w14:paraId="6C556100" w14:textId="77777777" w:rsidR="00A12196" w:rsidRDefault="00A12196" w:rsidP="007A4D9A">
      <w:pPr>
        <w:pStyle w:val="Normal1"/>
      </w:pPr>
    </w:p>
    <w:p w14:paraId="2277338A" w14:textId="77777777" w:rsidR="00BF2CF8" w:rsidRDefault="00BF2CF8" w:rsidP="007A4D9A">
      <w:pPr>
        <w:pStyle w:val="Normal1"/>
      </w:pPr>
    </w:p>
    <w:p w14:paraId="5200F665" w14:textId="77777777" w:rsidR="009656DC" w:rsidRPr="00963C53" w:rsidRDefault="004D01B9" w:rsidP="00BF2CF8">
      <w:pPr>
        <w:pStyle w:val="Titre1"/>
      </w:pPr>
      <w:r>
        <w:lastRenderedPageBreak/>
        <w:t>EXERCICE RESOLU</w:t>
      </w:r>
    </w:p>
    <w:p w14:paraId="09F9628D" w14:textId="77777777" w:rsidR="00EC3295" w:rsidRPr="00963C53" w:rsidRDefault="00EC3295" w:rsidP="00EC329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14:paraId="3F46773E" w14:textId="77777777" w:rsidR="00644D8F" w:rsidRDefault="00CD1CDF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hAnsi="Arial" w:cs="Arial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304ACCC" wp14:editId="3565C422">
                <wp:simplePos x="0" y="0"/>
                <wp:positionH relativeFrom="column">
                  <wp:posOffset>3397618</wp:posOffset>
                </wp:positionH>
                <wp:positionV relativeFrom="paragraph">
                  <wp:posOffset>194232</wp:posOffset>
                </wp:positionV>
                <wp:extent cx="0" cy="952596"/>
                <wp:effectExtent l="95250" t="0" r="57150" b="38100"/>
                <wp:wrapNone/>
                <wp:docPr id="487" name="Connecteur droit avec flèche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2596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94317A2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87" o:spid="_x0000_s1026" type="#_x0000_t32" style="position:absolute;margin-left:267.55pt;margin-top:15.3pt;width:0;height: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" strokecolor="black [3213]" strokeweight="3pt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C2224C5" wp14:editId="64E959EE">
                <wp:simplePos x="0" y="0"/>
                <wp:positionH relativeFrom="column">
                  <wp:posOffset>3397280</wp:posOffset>
                </wp:positionH>
                <wp:positionV relativeFrom="paragraph">
                  <wp:posOffset>106728</wp:posOffset>
                </wp:positionV>
                <wp:extent cx="1087664" cy="278005"/>
                <wp:effectExtent l="0" t="0" r="0" b="0"/>
                <wp:wrapNone/>
                <wp:docPr id="49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7664" cy="278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1167E9" w14:textId="77777777" w:rsidR="00F905B6" w:rsidRPr="001D369A" w:rsidRDefault="00F905B6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1D369A">
                              <w:rPr>
                                <w:rFonts w:ascii="Arial" w:hAnsi="Arial" w:cs="Arial"/>
                                <w:sz w:val="20"/>
                              </w:rPr>
                              <w:t>F</w:t>
                            </w:r>
                            <w:r w:rsidRPr="001D369A">
                              <w:rPr>
                                <w:rFonts w:ascii="Arial" w:hAnsi="Arial" w:cs="Arial"/>
                                <w:sz w:val="20"/>
                                <w:vertAlign w:val="subscript"/>
                              </w:rPr>
                              <w:t>1</w:t>
                            </w:r>
                            <w:r w:rsidR="001D369A" w:rsidRPr="001D369A">
                              <w:rPr>
                                <w:rFonts w:ascii="Arial" w:hAnsi="Arial" w:cs="Arial"/>
                                <w:sz w:val="20"/>
                              </w:rPr>
                              <w:t>=400 daN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9" type="#_x0000_t202" style="position:absolute;left:0;text-align:left;margin-left:267.5pt;margin-top:8.4pt;width:85.65pt;height:21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" filled="f" stroked="f">
                <v:textbox>
                  <w:txbxContent>
                    <w:p w:rsidR="00F905B6" w:rsidRPr="001D369A" w:rsidRDefault="00F905B6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1D369A">
                        <w:rPr>
                          <w:rFonts w:ascii="Arial" w:hAnsi="Arial" w:cs="Arial"/>
                          <w:sz w:val="20"/>
                        </w:rPr>
                        <w:t>F</w:t>
                      </w:r>
                      <w:r w:rsidRPr="001D369A">
                        <w:rPr>
                          <w:rFonts w:ascii="Arial" w:hAnsi="Arial" w:cs="Arial"/>
                          <w:sz w:val="20"/>
                          <w:vertAlign w:val="subscript"/>
                        </w:rPr>
                        <w:t>1</w:t>
                      </w:r>
                      <w:r w:rsidR="001D369A" w:rsidRPr="001D369A">
                        <w:rPr>
                          <w:rFonts w:ascii="Arial" w:hAnsi="Arial" w:cs="Arial"/>
                          <w:sz w:val="20"/>
                        </w:rPr>
                        <w:t>=400 daN</w:t>
                      </w:r>
                    </w:p>
                  </w:txbxContent>
                </v:textbox>
              </v:shape>
            </w:pict>
          </mc:Fallback>
        </mc:AlternateContent>
      </w:r>
      <w:r w:rsidR="003C62BB">
        <w:rPr>
          <w:rFonts w:ascii="Arial" w:hAnsi="Arial" w:cs="Arial"/>
          <w:noProof/>
          <w:color w:val="000000"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672BDA6C" wp14:editId="18674EB5">
                <wp:simplePos x="0" y="0"/>
                <wp:positionH relativeFrom="margin">
                  <wp:posOffset>4771016</wp:posOffset>
                </wp:positionH>
                <wp:positionV relativeFrom="paragraph">
                  <wp:posOffset>163905</wp:posOffset>
                </wp:positionV>
                <wp:extent cx="1046480" cy="924776"/>
                <wp:effectExtent l="0" t="0" r="0" b="0"/>
                <wp:wrapNone/>
                <wp:docPr id="499" name="Groupe 4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6480" cy="924776"/>
                          <a:chOff x="0" y="-50779"/>
                          <a:chExt cx="1370494" cy="1320986"/>
                        </a:xfrm>
                      </wpg:grpSpPr>
                      <wps:wsp>
                        <wps:cNvPr id="491" name="Connecteur droit avec flèche 491"/>
                        <wps:cNvCnPr/>
                        <wps:spPr>
                          <a:xfrm>
                            <a:off x="134754" y="962526"/>
                            <a:ext cx="756000" cy="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2" name="Connecteur droit avec flèche 492"/>
                        <wps:cNvCnPr/>
                        <wps:spPr>
                          <a:xfrm rot="16200000" flipV="1">
                            <a:off x="-178068" y="630454"/>
                            <a:ext cx="755650" cy="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4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2367" y="-50779"/>
                            <a:ext cx="615868" cy="502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8B9F714" w14:textId="77777777" w:rsidR="00F905B6" w:rsidRPr="00B607C1" w:rsidRDefault="001D369A">
                              <w:pPr>
                                <w:rPr>
                                  <w:rFonts w:ascii="Arial" w:hAnsi="Arial" w:cs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4"/>
                                </w:rPr>
                                <w:t>Y+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95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819176" y="765676"/>
                            <a:ext cx="551318" cy="5045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CBEAFE" w14:textId="77777777" w:rsidR="00F905B6" w:rsidRDefault="001D369A">
                              <w:r w:rsidRPr="009656DC">
                                <w:rPr>
                                  <w:rFonts w:ascii="Arial" w:eastAsia="Times New Roman" w:hAnsi="Arial" w:cs="Arial"/>
                                  <w:b/>
                                  <w:sz w:val="24"/>
                                  <w:szCs w:val="24"/>
                                  <w:lang w:eastAsia="fr-FR"/>
                                </w:rPr>
                                <w:t>X</w:t>
                              </w:r>
                              <w:r>
                                <w:t>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97" name="Arc 497"/>
                        <wps:cNvSpPr/>
                        <wps:spPr>
                          <a:xfrm>
                            <a:off x="0" y="577515"/>
                            <a:ext cx="567891" cy="567623"/>
                          </a:xfrm>
                          <a:prstGeom prst="arc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triangl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451679" y="451680"/>
                            <a:ext cx="777606" cy="479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DDA70A" w14:textId="77777777" w:rsidR="00F905B6" w:rsidRDefault="00F905B6">
                              <w:r>
                                <w:rPr>
                                  <w:rFonts w:ascii="Arial" w:eastAsia="Times New Roman" w:hAnsi="Arial" w:cs="Arial"/>
                                  <w:b/>
                                  <w:sz w:val="24"/>
                                  <w:szCs w:val="24"/>
                                  <w:lang w:eastAsia="fr-FR"/>
                                </w:rPr>
                                <w:t>Mfz+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4A6E23" id="Groupe 499" o:spid="_x0000_s1030" style="position:absolute;left:0;text-align:left;margin-left:375.65pt;margin-top:12.9pt;width:82.4pt;height:72.8pt;z-index:251587584;mso-position-horizontal-relative:margin;mso-width-relative:margin;mso-height-relative:margin" coordorigin=",-507" coordsize="13704,13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">
                <v:shape id="Connecteur droit avec flèche 491" o:spid="_x0000_s1031" type="#_x0000_t32" style="position:absolute;left:1347;top:9625;width:75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kShO8QAAADcAAAADwAAAGRycy9kb3ducmV2LnhtbESPQWvCQBSE70L/w/IKvenGViRNXaU1&#10;Kl4TvfT2yL4mabJvQ3bV+O9dQfA4zMw3zGI1mFacqXe1ZQXTSQSCuLC65lLB8bAdxyCcR9bYWiYF&#10;V3KwWr6MFphoe+GMzrkvRYCwS1BB5X2XSOmKigy6ie2Ig/dne4M+yL6UusdLgJtWvkfRXBqsOSxU&#10;2NG6oqLJT0aB2W0+NkXzn2XpT3oYmjjn9Peq1Nvr8P0FwtPgn+FHe68VzD6ncD8TjoBc3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RKE7xAAAANwAAAAPAAAAAAAAAAAA&#10;AAAAAKECAABkcnMvZG93bnJldi54bWxQSwUGAAAAAAQABAD5AAAAkgMAAAAA&#10;" strokecolor="black [3213]" strokeweight="2.25pt">
                  <v:stroke endarrow="block"/>
                </v:shape>
                <v:shape id="Connecteur droit avec flèche 492" o:spid="_x0000_s1032" type="#_x0000_t32" style="position:absolute;left:-1781;top:6304;width:7556;height:0;rotation:9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leqQsYAAADcAAAADwAAAGRycy9kb3ducmV2LnhtbESPQWvCQBSE7wX/w/IEb3Vj0kpNXcUW&#10;xF4qmPRQb4/sMwlm34bsGmN/fbdQ8DjMzDfMcj2YRvTUudqygtk0AkFcWF1zqeAr3z6+gHAeWWNj&#10;mRTcyMF6NXpYYqrtlQ/UZ74UAcIuRQWV920qpSsqMuimtiUO3sl2Bn2QXSl1h9cAN42Mo2guDdYc&#10;Fips6b2i4pxdjIJo932bs//Bvn5OkuPx7XOv84VSk/GweQXhafD38H/7Qyt4WsTwdyYcAbn6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JXqkLGAAAA3AAAAA8AAAAAAAAA&#10;AAAAAAAAoQIAAGRycy9kb3ducmV2LnhtbFBLBQYAAAAABAAEAPkAAACUAwAAAAA=&#10;" strokecolor="black [3213]" strokeweight="2.25pt">
                  <v:stroke endarrow="block"/>
                </v:shape>
                <v:shape id="_x0000_s1033" type="#_x0000_t202" style="position:absolute;left:323;top:-507;width:6159;height:50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8v4MQA&#10;AADcAAAADwAAAGRycy9kb3ducmV2LnhtbESPT2vCQBTE7wW/w/IKvTW7lVg0dSNiKXhSqm2ht0f2&#10;5Q/Nvg3ZrYnf3hUEj8PM/IZZrkbbihP1vnGs4SVRIIgLZxquNHwdP57nIHxANtg6Jg1n8rDKJw9L&#10;zIwb+JNOh1CJCGGfoYY6hC6T0hc1WfSJ64ijV7reYoiyr6TpcYhw28qpUq/SYsNxocaONjUVf4d/&#10;q+F7V/7+pGpfvdtZN7hRSbYLqfXT47h+AxFoDPfwrb01GtJFCtcz8QjI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PL+DEAAAA3AAAAA8AAAAAAAAAAAAAAAAAmAIAAGRycy9k&#10;b3ducmV2LnhtbFBLBQYAAAAABAAEAPUAAACJAwAAAAA=&#10;" filled="f" stroked="f">
                  <v:textbox>
                    <w:txbxContent>
                      <w:p w:rsidR="00F905B6" w:rsidRPr="00B607C1" w:rsidRDefault="001D369A">
                        <w:pPr>
                          <w:rPr>
                            <w:rFonts w:ascii="Arial" w:hAnsi="Arial" w:cs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4"/>
                          </w:rPr>
                          <w:t>Y+</w:t>
                        </w:r>
                      </w:p>
                    </w:txbxContent>
                  </v:textbox>
                </v:shape>
                <v:shape id="_x0000_s1034" type="#_x0000_t202" style="position:absolute;left:8191;top:7656;width:5513;height:50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OKe8MA&#10;AADcAAAADwAAAGRycy9kb3ducmV2LnhtbESPQYvCMBSE7wv+h/AEb2ui6KLVKKIInlzWVcHbo3m2&#10;xealNNHWf78RhD0OM/MNM1+2thQPqn3hWMOgr0AQp84UnGk4/m4/JyB8QDZYOiYNT/KwXHQ+5pgY&#10;1/APPQ4hExHCPkENeQhVIqVPc7Lo+64ijt7V1RZDlHUmTY1NhNtSDpX6khYLjgs5VrTOKb0d7lbD&#10;aX+9nEfqO9vYcdW4Vkm2U6l1r9uuZiACteE//G7vjIbRdAyvM/EI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UOKe8MAAADcAAAADwAAAAAAAAAAAAAAAACYAgAAZHJzL2Rv&#10;d25yZXYueG1sUEsFBgAAAAAEAAQA9QAAAIgDAAAAAA==&#10;" filled="f" stroked="f">
                  <v:textbox>
                    <w:txbxContent>
                      <w:p w:rsidR="00F905B6" w:rsidRDefault="001D369A">
                        <w:r w:rsidRPr="009656DC">
                          <w:rPr>
                            <w:rFonts w:ascii="Arial" w:eastAsia="Times New Roman" w:hAnsi="Arial" w:cs="Arial"/>
                            <w:b/>
                            <w:sz w:val="24"/>
                            <w:szCs w:val="24"/>
                            <w:lang w:eastAsia="fr-FR"/>
                          </w:rPr>
                          <w:t>X</w:t>
                        </w:r>
                        <w:r>
                          <w:t>+</w:t>
                        </w:r>
                      </w:p>
                    </w:txbxContent>
                  </v:textbox>
                </v:shape>
                <v:shape id="Arc 497" o:spid="_x0000_s1035" style="position:absolute;top:5775;width:5678;height:5676;visibility:visible;mso-wrap-style:square;v-text-anchor:middle" coordsize="567891,5676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zSisIA&#10;AADcAAAADwAAAGRycy9kb3ducmV2LnhtbESPT4vCMBTE7wt+h/AEb2uqrKtWo4is4E3Wf+dH89oU&#10;m5fSRFu/vREW9jjMzG+Y5bqzlXhQ40vHCkbDBARx5nTJhYLzafc5A+EDssbKMSl4kof1qvexxFS7&#10;ln/pcQyFiBD2KSowIdSplD4zZNEPXU0cvdw1FkOUTSF1g22E20qOk+RbWiw5LhisaWsoux3vVsF1&#10;Y12OUzPeTfZtfphcbvMD/yg16HebBYhAXfgP/7X3WsHXfArvM/EIy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HNKKwgAAANwAAAAPAAAAAAAAAAAAAAAAAJgCAABkcnMvZG93&#10;bnJldi54bWxQSwUGAAAAAAQABAD1AAAAhwMAAAAA&#10;" path="m283945,nsc440764,,567891,127067,567891,283812r-283945,c283946,189208,283945,94604,283945,xem283945,nfc440764,,567891,127067,567891,283812e" filled="f" strokecolor="black [3213]" strokeweight="2.25pt">
                  <v:stroke startarrow="block"/>
                  <v:path arrowok="t" o:connecttype="custom" o:connectlocs="283945,0;567891,283812" o:connectangles="0,0"/>
                </v:shape>
                <v:shape id="_x0000_s1036" type="#_x0000_t202" style="position:absolute;left:4516;top:4516;width:7776;height:47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Il5cIA&#10;AADcAAAADwAAAGRycy9kb3ducmV2LnhtbERPy2rCQBTdF/yH4QrumhmLFpM6CdIidKXUR6G7S+aa&#10;hGbuhMzUpH/vLASXh/NeF6NtxZV63zjWME8UCOLSmYYrDafj9nkFwgdkg61j0vBPHop88rTGzLiB&#10;v+h6CJWIIewz1FCH0GVS+rImiz5xHXHkLq63GCLsK2l6HGK4beWLUq/SYsOxocaO3msqfw9/VsN5&#10;d/n5Xqh99WGX3eBGJdmmUuvZdNy8gQg0hof47v40GhZpXBvPxCMg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QiXlwgAAANwAAAAPAAAAAAAAAAAAAAAAAJgCAABkcnMvZG93&#10;bnJldi54bWxQSwUGAAAAAAQABAD1AAAAhwMAAAAA&#10;" filled="f" stroked="f">
                  <v:textbox>
                    <w:txbxContent>
                      <w:p w:rsidR="00F905B6" w:rsidRDefault="00F905B6">
                        <w:r>
                          <w:rPr>
                            <w:rFonts w:ascii="Arial" w:eastAsia="Times New Roman" w:hAnsi="Arial" w:cs="Arial"/>
                            <w:b/>
                            <w:sz w:val="24"/>
                            <w:szCs w:val="24"/>
                            <w:lang w:eastAsia="fr-FR"/>
                          </w:rPr>
                          <w:t>Mfz+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D594BF6" w14:textId="77777777" w:rsidR="00B607C1" w:rsidRDefault="00A12196" w:rsidP="00FB4C7A">
      <w:pPr>
        <w:pStyle w:val="Sous-titre"/>
        <w:autoSpaceDE w:val="0"/>
        <w:autoSpaceDN w:val="0"/>
        <w:adjustRightInd w:val="0"/>
        <w:spacing w:after="0"/>
        <w:rPr>
          <w:lang w:eastAsia="fr-FR"/>
        </w:rPr>
      </w:pPr>
      <w:r>
        <w:rPr>
          <w:lang w:eastAsia="fr-FR"/>
        </w:rPr>
        <w:t>On considere</w:t>
      </w:r>
      <w:r w:rsidR="001D369A">
        <w:rPr>
          <w:lang w:eastAsia="fr-FR"/>
        </w:rPr>
        <w:t xml:space="preserve"> la poutre suivante :</w:t>
      </w:r>
    </w:p>
    <w:p w14:paraId="35C3C5F4" w14:textId="77777777" w:rsidR="001D369A" w:rsidRPr="001D369A" w:rsidRDefault="00CD1CDF" w:rsidP="001D369A">
      <w:pPr>
        <w:rPr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E4337B1" wp14:editId="03BC5526">
                <wp:simplePos x="0" y="0"/>
                <wp:positionH relativeFrom="column">
                  <wp:posOffset>1877829</wp:posOffset>
                </wp:positionH>
                <wp:positionV relativeFrom="paragraph">
                  <wp:posOffset>121320</wp:posOffset>
                </wp:positionV>
                <wp:extent cx="401494" cy="253233"/>
                <wp:effectExtent l="0" t="0" r="0" b="0"/>
                <wp:wrapNone/>
                <wp:docPr id="508" name="Zone de texte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01494" cy="2532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73E0E8" w14:textId="77777777" w:rsidR="00F905B6" w:rsidRPr="002278FC" w:rsidRDefault="00F905B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2278FC">
                              <w:rPr>
                                <w:rFonts w:ascii="Arial" w:hAnsi="Arial" w:cs="Arial"/>
                              </w:rPr>
                              <w:t>L/2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508" o:spid="_x0000_s1037" type="#_x0000_t202" style="position:absolute;margin-left:147.85pt;margin-top:9.55pt;width:31.6pt;height:19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" filled="f" stroked="f" strokeweight=".5pt">
                <v:textbox>
                  <w:txbxContent>
                    <w:p w:rsidR="00F905B6" w:rsidRPr="002278FC" w:rsidRDefault="00F905B6">
                      <w:pPr>
                        <w:rPr>
                          <w:rFonts w:ascii="Arial" w:hAnsi="Arial" w:cs="Arial"/>
                        </w:rPr>
                      </w:pPr>
                      <w:r w:rsidRPr="002278FC">
                        <w:rPr>
                          <w:rFonts w:ascii="Arial" w:hAnsi="Arial" w:cs="Arial"/>
                        </w:rPr>
                        <w:t>L/2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B1B5018" wp14:editId="11DC98E4">
                <wp:simplePos x="0" y="0"/>
                <wp:positionH relativeFrom="column">
                  <wp:posOffset>858458</wp:posOffset>
                </wp:positionH>
                <wp:positionV relativeFrom="paragraph">
                  <wp:posOffset>257233</wp:posOffset>
                </wp:positionV>
                <wp:extent cx="0" cy="287563"/>
                <wp:effectExtent l="0" t="0" r="19050" b="36830"/>
                <wp:wrapNone/>
                <wp:docPr id="505" name="Connecteur droit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756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ED824E" id="Connecteur droit 50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6pt,20.25pt" to="67.6pt,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" strokecolor="black [3213]"/>
            </w:pict>
          </mc:Fallback>
        </mc:AlternateContent>
      </w:r>
    </w:p>
    <w:p w14:paraId="328DF436" w14:textId="77777777" w:rsidR="00B607C1" w:rsidRDefault="00CD1CDF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6E21328" wp14:editId="3A05C571">
                <wp:simplePos x="0" y="0"/>
                <wp:positionH relativeFrom="column">
                  <wp:posOffset>846102</wp:posOffset>
                </wp:positionH>
                <wp:positionV relativeFrom="paragraph">
                  <wp:posOffset>26686</wp:posOffset>
                </wp:positionV>
                <wp:extent cx="2555355" cy="0"/>
                <wp:effectExtent l="38100" t="76200" r="16510" b="114300"/>
                <wp:wrapNone/>
                <wp:docPr id="507" name="Connecteur droit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5535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olid"/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75A5FE" id="Connecteur droit 50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6pt,2.1pt" to="267.8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" strokecolor="black [3213]">
                <v:stroke startarrow="open" endarrow="open"/>
              </v:line>
            </w:pict>
          </mc:Fallback>
        </mc:AlternateContent>
      </w:r>
    </w:p>
    <w:p w14:paraId="0ADE9BE7" w14:textId="77777777" w:rsidR="00EF706F" w:rsidRDefault="00CD1CDF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A7446B6" wp14:editId="29C9729C">
                <wp:simplePos x="0" y="0"/>
                <wp:positionH relativeFrom="column">
                  <wp:posOffset>469244</wp:posOffset>
                </wp:positionH>
                <wp:positionV relativeFrom="paragraph">
                  <wp:posOffset>29254</wp:posOffset>
                </wp:positionV>
                <wp:extent cx="0" cy="719845"/>
                <wp:effectExtent l="0" t="93028" r="0" b="97472"/>
                <wp:wrapNone/>
                <wp:docPr id="143" name="Connecteur droit avec flèche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0" cy="71984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65FE5C" id="Connecteur droit avec flèche 143" o:spid="_x0000_s1026" type="#_x0000_t32" style="position:absolute;margin-left:36.95pt;margin-top:2.3pt;width:0;height:56.7pt;rotation:-9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" strokecolor="black [3213]" strokeweight="3pt">
                <v:stroke endarrow="block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03E90E2" wp14:editId="6B48E925">
                <wp:simplePos x="0" y="0"/>
                <wp:positionH relativeFrom="column">
                  <wp:posOffset>-120770</wp:posOffset>
                </wp:positionH>
                <wp:positionV relativeFrom="paragraph">
                  <wp:posOffset>172858</wp:posOffset>
                </wp:positionV>
                <wp:extent cx="954517" cy="278005"/>
                <wp:effectExtent l="0" t="0" r="0" b="0"/>
                <wp:wrapNone/>
                <wp:docPr id="3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517" cy="278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2E440" w14:textId="77777777" w:rsidR="001D369A" w:rsidRPr="001D369A" w:rsidRDefault="001D369A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1D369A">
                              <w:rPr>
                                <w:rFonts w:ascii="Arial" w:hAnsi="Arial" w:cs="Arial"/>
                                <w:sz w:val="20"/>
                              </w:rPr>
                              <w:t>F</w:t>
                            </w:r>
                            <w:r w:rsidRPr="001D369A">
                              <w:rPr>
                                <w:rFonts w:ascii="Arial" w:hAnsi="Arial" w:cs="Arial"/>
                                <w:sz w:val="20"/>
                                <w:vertAlign w:val="subscript"/>
                              </w:rPr>
                              <w:t>2</w:t>
                            </w:r>
                            <w:r w:rsidRPr="001D369A">
                              <w:rPr>
                                <w:rFonts w:ascii="Arial" w:hAnsi="Arial" w:cs="Arial"/>
                                <w:sz w:val="20"/>
                              </w:rPr>
                              <w:t>=200 daN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style="position:absolute;left:0;text-align:left;margin-left:-9.5pt;margin-top:13.6pt;width:75.15pt;height:21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" filled="f" stroked="f">
                <v:textbox>
                  <w:txbxContent>
                    <w:p w:rsidR="001D369A" w:rsidRPr="001D369A" w:rsidRDefault="001D369A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1D369A">
                        <w:rPr>
                          <w:rFonts w:ascii="Arial" w:hAnsi="Arial" w:cs="Arial"/>
                          <w:sz w:val="20"/>
                        </w:rPr>
                        <w:t>F</w:t>
                      </w:r>
                      <w:r w:rsidRPr="001D369A">
                        <w:rPr>
                          <w:rFonts w:ascii="Arial" w:hAnsi="Arial" w:cs="Arial"/>
                          <w:sz w:val="20"/>
                          <w:vertAlign w:val="subscript"/>
                        </w:rPr>
                        <w:t>2</w:t>
                      </w:r>
                      <w:r w:rsidRPr="001D369A">
                        <w:rPr>
                          <w:rFonts w:ascii="Arial" w:hAnsi="Arial" w:cs="Arial"/>
                          <w:sz w:val="20"/>
                        </w:rPr>
                        <w:t>=200 daN</w:t>
                      </w:r>
                    </w:p>
                  </w:txbxContent>
                </v:textbox>
              </v:shape>
            </w:pict>
          </mc:Fallback>
        </mc:AlternateContent>
      </w:r>
    </w:p>
    <w:p w14:paraId="190FB00E" w14:textId="77777777" w:rsidR="00EF706F" w:rsidRDefault="00CD1CDF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7250F60" wp14:editId="13CBB51D">
                <wp:simplePos x="0" y="0"/>
                <wp:positionH relativeFrom="column">
                  <wp:posOffset>846102</wp:posOffset>
                </wp:positionH>
                <wp:positionV relativeFrom="paragraph">
                  <wp:posOffset>37379</wp:posOffset>
                </wp:positionV>
                <wp:extent cx="5050785" cy="297719"/>
                <wp:effectExtent l="0" t="0" r="17145" b="26670"/>
                <wp:wrapNone/>
                <wp:docPr id="476" name="Rectangle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0785" cy="297719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9A5FAD" id="Rectangle 476" o:spid="_x0000_s1026" style="position:absolute;margin-left:66.6pt;margin-top:2.95pt;width:397.7pt;height:23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" filled="f" strokecolor="black [3213]" strokeweight="1pt"/>
            </w:pict>
          </mc:Fallback>
        </mc:AlternateContent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8EFC7D8" wp14:editId="71D266AF">
                <wp:simplePos x="0" y="0"/>
                <wp:positionH relativeFrom="column">
                  <wp:posOffset>728720</wp:posOffset>
                </wp:positionH>
                <wp:positionV relativeFrom="paragraph">
                  <wp:posOffset>185648</wp:posOffset>
                </wp:positionV>
                <wp:extent cx="5686565" cy="0"/>
                <wp:effectExtent l="0" t="0" r="0" b="19050"/>
                <wp:wrapNone/>
                <wp:docPr id="469" name="Connecteur droit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5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9F816A" id="Connecteur droit 469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4pt,14.6pt" to="505.1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" strokecolor="black [3213]">
                <v:stroke dashstyle="longDashDot"/>
              </v:line>
            </w:pict>
          </mc:Fallback>
        </mc:AlternateContent>
      </w:r>
    </w:p>
    <w:p w14:paraId="09E1D956" w14:textId="77777777" w:rsidR="00644D8F" w:rsidRPr="00644D8F" w:rsidRDefault="00CD1CDF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8"/>
          <w:szCs w:val="24"/>
          <w:lang w:eastAsia="fr-FR"/>
        </w:rPr>
      </w:pPr>
      <w:r>
        <w:rPr>
          <w:rFonts w:ascii="Arial Narrow" w:eastAsia="Times New Roman" w:hAnsi="Arial Narrow" w:cs="Arial"/>
          <w:noProof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FBA30C6" wp14:editId="14EDF6AC">
                <wp:simplePos x="0" y="0"/>
                <wp:positionH relativeFrom="column">
                  <wp:posOffset>450710</wp:posOffset>
                </wp:positionH>
                <wp:positionV relativeFrom="paragraph">
                  <wp:posOffset>58488</wp:posOffset>
                </wp:positionV>
                <wp:extent cx="375190" cy="326920"/>
                <wp:effectExtent l="0" t="0" r="0" b="0"/>
                <wp:wrapNone/>
                <wp:docPr id="13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190" cy="326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B2C91" w14:textId="77777777" w:rsidR="00F905B6" w:rsidRPr="002278FC" w:rsidRDefault="00F905B6">
                            <w:pPr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position:absolute;left:0;text-align:left;margin-left:35.5pt;margin-top:4.6pt;width:29.55pt;height:25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" filled="f" stroked="f">
                <v:textbox>
                  <w:txbxContent>
                    <w:p w:rsidR="00F905B6" w:rsidRPr="002278FC" w:rsidRDefault="00F905B6">
                      <w:pPr>
                        <w:rPr>
                          <w:rFonts w:ascii="Arial" w:hAnsi="Arial" w:cs="Arial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eastAsia="Times New Roman" w:hAnsi="Arial Narrow" w:cs="Arial"/>
          <w:noProof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81CD6B1" wp14:editId="5564EC3D">
                <wp:simplePos x="0" y="0"/>
                <wp:positionH relativeFrom="column">
                  <wp:posOffset>5887352</wp:posOffset>
                </wp:positionH>
                <wp:positionV relativeFrom="paragraph">
                  <wp:posOffset>83199</wp:posOffset>
                </wp:positionV>
                <wp:extent cx="375190" cy="326920"/>
                <wp:effectExtent l="0" t="0" r="0" b="0"/>
                <wp:wrapNone/>
                <wp:docPr id="13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190" cy="326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838825" w14:textId="77777777" w:rsidR="00F905B6" w:rsidRPr="002278FC" w:rsidRDefault="00F905B6">
                            <w:pPr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style="position:absolute;left:0;text-align:left;margin-left:463.55pt;margin-top:6.55pt;width:29.55pt;height:25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" filled="f" stroked="f">
                <v:textbox>
                  <w:txbxContent>
                    <w:p w:rsidR="00F905B6" w:rsidRPr="002278FC" w:rsidRDefault="00F905B6">
                      <w:pPr>
                        <w:rPr>
                          <w:rFonts w:ascii="Arial" w:hAnsi="Arial" w:cs="Arial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1D369A">
        <w:rPr>
          <w:rFonts w:ascii="Arial Narrow" w:eastAsia="Times New Roman" w:hAnsi="Arial Narrow" w:cs="Arial"/>
          <w:noProof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BC7B2E2" wp14:editId="57264FF5">
                <wp:simplePos x="0" y="0"/>
                <wp:positionH relativeFrom="column">
                  <wp:posOffset>5668645</wp:posOffset>
                </wp:positionH>
                <wp:positionV relativeFrom="paragraph">
                  <wp:posOffset>138430</wp:posOffset>
                </wp:positionV>
                <wp:extent cx="450215" cy="354965"/>
                <wp:effectExtent l="19050" t="0" r="45085" b="6985"/>
                <wp:wrapThrough wrapText="bothSides">
                  <wp:wrapPolygon edited="0">
                    <wp:start x="7312" y="0"/>
                    <wp:lineTo x="-914" y="17388"/>
                    <wp:lineTo x="-914" y="18547"/>
                    <wp:lineTo x="0" y="20866"/>
                    <wp:lineTo x="22849" y="20866"/>
                    <wp:lineTo x="22849" y="18547"/>
                    <wp:lineTo x="14623" y="0"/>
                    <wp:lineTo x="7312" y="0"/>
                  </wp:wrapPolygon>
                </wp:wrapThrough>
                <wp:docPr id="521" name="Groupe 5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215" cy="354965"/>
                          <a:chOff x="0" y="0"/>
                          <a:chExt cx="450227" cy="355484"/>
                        </a:xfrm>
                      </wpg:grpSpPr>
                      <wps:wsp>
                        <wps:cNvPr id="522" name="Triangle isocèle 522"/>
                        <wps:cNvSpPr/>
                        <wps:spPr>
                          <a:xfrm>
                            <a:off x="98342" y="124221"/>
                            <a:ext cx="251819" cy="159286"/>
                          </a:xfrm>
                          <a:prstGeom prst="triangl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Ellipse 523"/>
                        <wps:cNvSpPr/>
                        <wps:spPr>
                          <a:xfrm>
                            <a:off x="165628" y="0"/>
                            <a:ext cx="124383" cy="124228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" name="Connecteur droit 524"/>
                        <wps:cNvCnPr/>
                        <wps:spPr>
                          <a:xfrm>
                            <a:off x="0" y="284672"/>
                            <a:ext cx="43261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5" name="Connecteur droit 525"/>
                        <wps:cNvCnPr/>
                        <wps:spPr>
                          <a:xfrm rot="2700000">
                            <a:off x="-12077" y="307101"/>
                            <a:ext cx="86121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6" name="Connecteur droit 526"/>
                        <wps:cNvCnPr/>
                        <wps:spPr>
                          <a:xfrm rot="2700000">
                            <a:off x="81088" y="312277"/>
                            <a:ext cx="86121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7" name="Connecteur droit 527"/>
                        <wps:cNvCnPr/>
                        <wps:spPr>
                          <a:xfrm rot="2700000">
                            <a:off x="162177" y="307101"/>
                            <a:ext cx="86415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8" name="Connecteur droit 528"/>
                        <wps:cNvCnPr/>
                        <wps:spPr>
                          <a:xfrm rot="2700000">
                            <a:off x="246715" y="312277"/>
                            <a:ext cx="86415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9" name="Connecteur droit 529"/>
                        <wps:cNvCnPr/>
                        <wps:spPr>
                          <a:xfrm rot="2700000">
                            <a:off x="329529" y="312277"/>
                            <a:ext cx="86121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0" name="Connecteur droit 530"/>
                        <wps:cNvCnPr/>
                        <wps:spPr>
                          <a:xfrm rot="2700000">
                            <a:off x="407166" y="312277"/>
                            <a:ext cx="86121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F9BB57" id="Groupe 521" o:spid="_x0000_s1026" style="position:absolute;margin-left:446.35pt;margin-top:10.9pt;width:35.45pt;height:27.95pt;z-index:251728896" coordsize="450227,355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">
                <v:shape id="Triangle isocèle 522" o:spid="_x0000_s1027" type="#_x0000_t5" style="position:absolute;left:98342;top:124221;width:251819;height:159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pBgscA&#10;AADcAAAADwAAAGRycy9kb3ducmV2LnhtbESPQWvCQBSE74X+h+UVeqsbQ6OSugliEQr1om0P3l6z&#10;zySafRuyq0n99a4g9DjMzDfMPB9MI87UudqygvEoAkFcWF1zqeD7a/UyA+E8ssbGMin4Iwd59vgw&#10;x1Tbnjd03vpSBAi7FBVU3replK6oyKAb2ZY4eHvbGfRBdqXUHfYBbhoZR9FEGqw5LFTY0rKi4rg9&#10;GQXyNN1cXPI5XffJRL7+9j/vh91KqeenYfEGwtPg/8P39odWkMQx3M6EIyC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A6QYLHAAAA3AAAAA8AAAAAAAAAAAAAAAAAmAIAAGRy&#10;cy9kb3ducmV2LnhtbFBLBQYAAAAABAAEAPUAAACMAwAAAAA=&#10;" filled="f" strokecolor="black [3213]" strokeweight="1pt"/>
                <v:oval id="Ellipse 523" o:spid="_x0000_s1028" style="position:absolute;left:165628;width:124383;height:1242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+lwcMA&#10;AADcAAAADwAAAGRycy9kb3ducmV2LnhtbESPW4vCMBSE34X9D+EIvsiaWFGkGmURvOyjlx9waM62&#10;xeakNLGXf28WFvZxmJlvmO2+t5VoqfGlYw3zmQJBnDlTcq7hcT9+rkH4gGywckwaBvKw332Mtpga&#10;1/GV2lvIRYSwT1FDEUKdSumzgiz6mauJo/fjGoshyiaXpsEuwm0lE6VW0mLJcaHAmg4FZc/by2po&#10;T8mFpgMOXb6uB3Wdnr+faqH1ZNx/bUAE6sN/+K99MRqWyQJ+z8QjIH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A+lwcMAAADcAAAADwAAAAAAAAAAAAAAAACYAgAAZHJzL2Rv&#10;d25yZXYueG1sUEsFBgAAAAAEAAQA9QAAAIgDAAAAAA==&#10;" filled="f" strokecolor="black [3213]" strokeweight="1pt"/>
                <v:line id="Connecteur droit 524" o:spid="_x0000_s1029" style="position:absolute;visibility:visible;mso-wrap-style:square" from="0,284672" to="432617,284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Cyy8cAAADcAAAADwAAAGRycy9kb3ducmV2LnhtbESPT2vCQBTE70K/w/IKXqTZmPqnSV1F&#10;WgQvUho96O2RfU1Cs29Ddmvit+8WhB6HmfkNs9oMphFX6lxtWcE0ikEQF1bXXCo4HXdPLyCcR9bY&#10;WCYFN3KwWT+MVphp2/MnXXNfigBhl6GCyvs2k9IVFRl0kW2Jg/dlO4M+yK6UusM+wE0jkzheSIM1&#10;h4UKW3qrqPjOf4yC99Oiz9NyvpxMnw9Dyh/J+XIwSo0fh+0rCE+D/w/f23utYJ7M4O9MOAJy/Q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ggLLLxwAAANwAAAAPAAAAAAAA&#10;AAAAAAAAAKECAABkcnMvZG93bnJldi54bWxQSwUGAAAAAAQABAD5AAAAlQMAAAAA&#10;" strokecolor="black [3213]" strokeweight="1pt"/>
                <v:line id="Connecteur droit 525" o:spid="_x0000_s1030" style="position:absolute;rotation:45;visibility:visible;mso-wrap-style:square" from="-12077,307101" to="74044,3071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Gft8UAAADcAAAADwAAAGRycy9kb3ducmV2LnhtbESPT2sCMRTE7wW/Q3iCt5rsWqVsjSIF&#10;qZRe/IPnx+a5u7h52Saprn76plDwOMzMb5j5sretuJAPjWMN2ViBIC6dabjScNivn19BhIhssHVM&#10;Gm4UYLkYPM2xMO7KW7rsYiUShEOBGuoYu0LKUNZkMYxdR5y8k/MWY5K+ksbjNcFtK3OlZtJiw2mh&#10;xo7eayrPux+rIc/kl8/UZv1yuk+Octt8qvjxrfVo2K/eQETq4yP8394YDdN8Cn9n0hG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HGft8UAAADcAAAADwAAAAAAAAAA&#10;AAAAAAChAgAAZHJzL2Rvd25yZXYueG1sUEsFBgAAAAAEAAQA+QAAAJMDAAAAAA==&#10;" strokecolor="black [3213]" strokeweight="1pt"/>
                <v:line id="Connecteur droit 526" o:spid="_x0000_s1031" style="position:absolute;rotation:45;visibility:visible;mso-wrap-style:square" from="81088,312277" to="167209,3122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MBwMUAAADcAAAADwAAAGRycy9kb3ducmV2LnhtbESPT2sCMRTE74V+h/AKvdVk11ZkaxQR&#10;RJFe/IPnx+a5u3TzsiZRt376plDwOMzMb5jJrLetuJIPjWMN2UCBIC6dabjScNgv38YgQkQ22Dom&#10;DT8UYDZ9fppgYdyNt3TdxUokCIcCNdQxdoWUoazJYhi4jjh5J+ctxiR9JY3HW4LbVuZKjaTFhtNC&#10;jR0taiq/dxerIc/kl8/Uevl+ug+PcttsVFydtX596eefICL18RH+b6+Nho98BH9n0hGQ0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KMBwMUAAADcAAAADwAAAAAAAAAA&#10;AAAAAAChAgAAZHJzL2Rvd25yZXYueG1sUEsFBgAAAAAEAAQA+QAAAJMDAAAAAA==&#10;" strokecolor="black [3213]" strokeweight="1pt"/>
                <v:line id="Connecteur droit 527" o:spid="_x0000_s1032" style="position:absolute;rotation:45;visibility:visible;mso-wrap-style:square" from="162177,307101" to="248592,3071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++kW8UAAADcAAAADwAAAGRycy9kb3ducmV2LnhtbESPT2sCMRTE70K/Q3iF3jTZrf3D1igi&#10;SEW8aEvPj81zd+nmZU2ibv30Rih4HGbmN8xk1ttWnMiHxrGGbKRAEJfONFxp+P5aDt9BhIhssHVM&#10;Gv4owGz6MJhgYdyZt3TaxUokCIcCNdQxdoWUoazJYhi5jjh5e+ctxiR9JY3Hc4LbVuZKvUqLDaeF&#10;Gjta1FT+7o5WQ57Jjc/UajneX55/5LZZq/h50PrpsZ9/gIjUx3v4v70yGl7yN7idSUdAT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++kW8UAAADcAAAADwAAAAAAAAAA&#10;AAAAAAChAgAAZHJzL2Rvd25yZXYueG1sUEsFBgAAAAAEAAQA+QAAAJMDAAAAAA==&#10;" strokecolor="black [3213]" strokeweight="1pt"/>
                <v:line id="Connecteur droit 528" o:spid="_x0000_s1033" style="position:absolute;rotation:45;visibility:visible;mso-wrap-style:square" from="246715,312277" to="333130,3122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AwKcEAAADcAAAADwAAAGRycy9kb3ducmV2LnhtbERPy2oCMRTdF/yHcIXuajJjKzIaRQqi&#10;SDc+cH2ZXGcGJzdjkurUr28WhS4P5z1f9rYVd/KhcawhGykQxKUzDVcaTsf12xREiMgGW8ek4YcC&#10;LBeDlzkWxj14T/dDrEQK4VCghjrGrpAylDVZDCPXESfu4rzFmKCvpPH4SOG2lblSE2mx4dRQY0ef&#10;NZXXw7fVkGfyy2dqu36/PMdnuW92Km5uWr8O+9UMRKQ+/ov/3Fuj4SNPa9OZdATk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ScDApwQAAANwAAAAPAAAAAAAAAAAAAAAA&#10;AKECAABkcnMvZG93bnJldi54bWxQSwUGAAAAAAQABAD5AAAAjwMAAAAA&#10;" strokecolor="black [3213]" strokeweight="1pt"/>
                <v:line id="Connecteur droit 529" o:spid="_x0000_s1034" style="position:absolute;rotation:45;visibility:visible;mso-wrap-style:square" from="329529,312277" to="415650,3122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yVssUAAADcAAAADwAAAGRycy9kb3ducmV2LnhtbESPQWsCMRSE70L/Q3iF3jTZrS3t1igi&#10;SEW8aEvPj81zd+nmZU2ibv31Rih4HGbmG2Yy620rTuRD41hDNlIgiEtnGq40fH8th28gQkQ22Dom&#10;DX8UYDZ9GEywMO7MWzrtYiUShEOBGuoYu0LKUNZkMYxcR5y8vfMWY5K+ksbjOcFtK3OlXqXFhtNC&#10;jR0taip/d0erIc/kxmdqtRzvL88/ctusVfw8aP302M8/QETq4z38314ZDS/5O9zOpCMgp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TyVssUAAADcAAAADwAAAAAAAAAA&#10;AAAAAAChAgAAZHJzL2Rvd25yZXYueG1sUEsFBgAAAAAEAAQA+QAAAJMDAAAAAA==&#10;" strokecolor="black [3213]" strokeweight="1pt"/>
                <v:line id="Connecteur droit 530" o:spid="_x0000_s1035" style="position:absolute;rotation:45;visibility:visible;mso-wrap-style:square" from="407166,312277" to="493287,3122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d+q8sIAAADcAAAADwAAAGRycy9kb3ducmV2LnhtbERPz2vCMBS+C/sfwht406Q6h9SmMgYy&#10;GbvYiedH82zLmpcuybTur18OA48f3+9iO9peXMiHzrGGbK5AENfOdNxoOH7uZmsQISIb7B2ThhsF&#10;2JYPkwJz4658oEsVG5FCOOSooY1xyKUMdUsWw9wNxIk7O28xJugbaTxeU7jt5UKpZ2mx49TQ4kCv&#10;LdVf1Y/VsMjkh8/Ufvd0/l2e5KF7V/HtW+vp4/iyARFpjHfxv3tvNKyWaX46k46AL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d+q8sIAAADcAAAADwAAAAAAAAAAAAAA&#10;AAChAgAAZHJzL2Rvd25yZXYueG1sUEsFBgAAAAAEAAQA+QAAAJADAAAAAA==&#10;" strokecolor="black [3213]" strokeweight="1pt"/>
                <w10:wrap type="through"/>
              </v:group>
            </w:pict>
          </mc:Fallback>
        </mc:AlternateContent>
      </w:r>
      <w:r w:rsidR="001D369A" w:rsidRPr="001E7948">
        <w:rPr>
          <w:rFonts w:ascii="Arial Narrow" w:hAnsi="Arial Narrow"/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3D64B42" wp14:editId="7F121A55">
                <wp:simplePos x="0" y="0"/>
                <wp:positionH relativeFrom="column">
                  <wp:posOffset>628650</wp:posOffset>
                </wp:positionH>
                <wp:positionV relativeFrom="paragraph">
                  <wp:posOffset>145977</wp:posOffset>
                </wp:positionV>
                <wp:extent cx="446400" cy="370800"/>
                <wp:effectExtent l="19050" t="0" r="49530" b="10795"/>
                <wp:wrapNone/>
                <wp:docPr id="531" name="Groupe 5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446400" cy="370800"/>
                          <a:chOff x="0" y="0"/>
                          <a:chExt cx="374465" cy="309889"/>
                        </a:xfrm>
                      </wpg:grpSpPr>
                      <wps:wsp>
                        <wps:cNvPr id="532" name="Triangle isocèle 532"/>
                        <wps:cNvSpPr/>
                        <wps:spPr>
                          <a:xfrm>
                            <a:off x="56072" y="0"/>
                            <a:ext cx="257965" cy="148281"/>
                          </a:xfrm>
                          <a:prstGeom prst="triangl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" name="Ellipse 533"/>
                        <wps:cNvSpPr/>
                        <wps:spPr>
                          <a:xfrm>
                            <a:off x="51759" y="146649"/>
                            <a:ext cx="103505" cy="10350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4" name="Ellipse 534"/>
                        <wps:cNvSpPr/>
                        <wps:spPr>
                          <a:xfrm>
                            <a:off x="211347" y="146649"/>
                            <a:ext cx="103505" cy="10350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5" name="Connecteur droit 535"/>
                        <wps:cNvCnPr/>
                        <wps:spPr>
                          <a:xfrm>
                            <a:off x="0" y="250166"/>
                            <a:ext cx="3600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6" name="Connecteur droit 536"/>
                        <wps:cNvCnPr/>
                        <wps:spPr>
                          <a:xfrm rot="2700000">
                            <a:off x="-10783" y="273889"/>
                            <a:ext cx="71755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7" name="Connecteur droit 537"/>
                        <wps:cNvCnPr/>
                        <wps:spPr>
                          <a:xfrm rot="2700000">
                            <a:off x="66855" y="273889"/>
                            <a:ext cx="71755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8" name="Connecteur droit 538"/>
                        <wps:cNvCnPr/>
                        <wps:spPr>
                          <a:xfrm rot="2700000">
                            <a:off x="135866" y="273889"/>
                            <a:ext cx="720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9" name="Connecteur droit 539"/>
                        <wps:cNvCnPr/>
                        <wps:spPr>
                          <a:xfrm rot="2700000">
                            <a:off x="204878" y="273889"/>
                            <a:ext cx="720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0" name="Connecteur droit 540"/>
                        <wps:cNvCnPr/>
                        <wps:spPr>
                          <a:xfrm rot="2700000">
                            <a:off x="273889" y="273889"/>
                            <a:ext cx="71755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1" name="Connecteur droit 541"/>
                        <wps:cNvCnPr/>
                        <wps:spPr>
                          <a:xfrm rot="2700000">
                            <a:off x="338587" y="273889"/>
                            <a:ext cx="71755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9329AA" id="Groupe 531" o:spid="_x0000_s1026" style="position:absolute;margin-left:49.5pt;margin-top:11.5pt;width:35.15pt;height:29.2pt;z-index:251729920" coordsize="374465,309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">
                <o:lock v:ext="edit" aspectratio="t"/>
                <v:shape id="Triangle isocèle 532" o:spid="_x0000_s1027" type="#_x0000_t5" style="position:absolute;left:56072;width:257965;height:1482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PXX8YA&#10;AADcAAAADwAAAGRycy9kb3ducmV2LnhtbESPQWvCQBSE70L/w/IK3nRTNSqpq5SKINiLVg/eXrPP&#10;JDb7NmRXE/31XUHocZiZb5jZojWluFLtCssK3voRCOLU6oIzBfvvVW8KwnlkjaVlUnAjB4v5S2eG&#10;ibYNb+m685kIEHYJKsi9rxIpXZqTQde3FXHwTrY26IOsM6lrbALclHIQRWNpsOCwkGNFnzmlv7uL&#10;USAvk+3dxZvJVxOP5einOSzPx5VS3df24x2Ep9b/h5/ttVYQDwfwOBOOgJ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ePXX8YAAADcAAAADwAAAAAAAAAAAAAAAACYAgAAZHJz&#10;L2Rvd25yZXYueG1sUEsFBgAAAAAEAAQA9QAAAIsDAAAAAA==&#10;" filled="f" strokecolor="black [3213]" strokeweight="1pt"/>
                <v:oval id="Ellipse 533" o:spid="_x0000_s1028" style="position:absolute;left:51759;top:146649;width:103505;height:1035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YzHMMA&#10;AADcAAAADwAAAGRycy9kb3ducmV2LnhtbESPW4vCMBSE34X9D+EIvsiaaFGkGmURvOyjlx9waM62&#10;xeakNLGXf28WFvZxmJlvmO2+t5VoqfGlYw3zmQJBnDlTcq7hcT9+rkH4gGywckwaBvKw332Mtpga&#10;1/GV2lvIRYSwT1FDEUKdSumzgiz6mauJo/fjGoshyiaXpsEuwm0lF0qtpMWS40KBNR0Kyp63l9XQ&#10;nhYXmg44dPm6HtR1ev5+qkTrybj/2oAI1If/8F/7YjQskwR+z8QjIH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dYzHMMAAADcAAAADwAAAAAAAAAAAAAAAACYAgAAZHJzL2Rv&#10;d25yZXYueG1sUEsFBgAAAAAEAAQA9QAAAIgDAAAAAA==&#10;" filled="f" strokecolor="black [3213]" strokeweight="1pt"/>
                <v:oval id="Ellipse 534" o:spid="_x0000_s1029" style="position:absolute;left:211347;top:146649;width:103505;height:1035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+raMIA&#10;AADcAAAADwAAAGRycy9kb3ducmV2LnhtbESP3YrCMBSE74V9h3AEb0QT/xapRlkW1tVLdR/g0Bzb&#10;YnNSmtift98IgpfDzHzDbPedLUVDtS8ca5hNFQji1JmCMw1/15/JGoQPyAZLx6ShJw/73cdgi4lx&#10;LZ+puYRMRAj7BDXkIVSJlD7NyaKfuoo4ejdXWwxR1pk0NbYRbks5V+pTWiw4LuRY0XdO6f3ysBqa&#10;w/xI4x77NltXvTqPf093tdB6NOy+NiACdeEdfrWPRsNqsYTnmXgE5O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P6towgAAANwAAAAPAAAAAAAAAAAAAAAAAJgCAABkcnMvZG93&#10;bnJldi54bWxQSwUGAAAAAAQABAD1AAAAhwMAAAAA&#10;" filled="f" strokecolor="black [3213]" strokeweight="1pt"/>
                <v:line id="Connecteur droit 535" o:spid="_x0000_s1030" style="position:absolute;visibility:visible;mso-wrap-style:square" from="0,250166" to="360000,2501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hWBjcYAAADcAAAADwAAAGRycy9kb3ducmV2LnhtbESPQWvCQBSE74L/YXlCL6VuVGJrdBVR&#10;hF5EjB7q7ZF9JsHs25Ddmvjv3ULB4zAz3zCLVWcqcafGlZYVjIYRCOLM6pJzBefT7uMLhPPIGivL&#10;pOBBDlbLfm+BibYtH+me+lwECLsEFRTe14mULivIoBvamjh4V9sY9EE2udQNtgFuKjmOoqk0WHJY&#10;KLCmTUHZLf01CrbnaZvO8vjzfTTZdzM+jH8ue6PU26Bbz0F46vwr/N/+1griSQx/Z8IRkMsn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oVgY3GAAAA3AAAAA8AAAAAAAAA&#10;AAAAAAAAoQIAAGRycy9kb3ducmV2LnhtbFBLBQYAAAAABAAEAPkAAACUAwAAAAA=&#10;" strokecolor="black [3213]" strokeweight="1pt"/>
                <v:line id="Connecteur droit 536" o:spid="_x0000_s1031" style="position:absolute;rotation:45;visibility:visible;mso-wrap-style:square" from="-10783,273889" to="60972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qXHcUAAADcAAAADwAAAGRycy9kb3ducmV2LnhtbESPW2sCMRSE3wv+h3AKfavJekPWjSKC&#10;VEpftKXPh83ZC92crEmq2/56UxD6OMzMN0yxGWwnLuRD61hDNlYgiEtnWq41fLzvn5cgQkQ22Dkm&#10;DT8UYLMePRSYG3flI11OsRYJwiFHDU2MfS5lKBuyGMauJ05e5bzFmKSvpfF4TXDbyYlSC2mx5bTQ&#10;YE+7hsqv07fVMMnkm8/UYT+rfqef8ti+qvhy1vrpcdiuQEQa4n/43j4YDfPpAv7OpCMg1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XqXHcUAAADcAAAADwAAAAAAAAAA&#10;AAAAAAChAgAAZHJzL2Rvd25yZXYueG1sUEsFBgAAAAAEAAQA+QAAAJMDAAAAAA==&#10;" strokecolor="black [3213]" strokeweight="1pt"/>
                <v:line id="Connecteur droit 537" o:spid="_x0000_s1032" style="position:absolute;rotation:45;visibility:visible;mso-wrap-style:square" from="66855,273889" to="138610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YyhsUAAADcAAAADwAAAGRycy9kb3ducmV2LnhtbESPT2sCMRTE74V+h/AKvdVktVVZjSKC&#10;KNKLf/D82Dx3l25etkmqaz+9KRQ8DjPzG2Y672wjLuRD7VhD1lMgiAtnai41HA+rtzGIEJENNo5J&#10;w40CzGfPT1PMjbvyji77WIoE4ZCjhirGNpcyFBVZDD3XEifv7LzFmKQvpfF4TXDbyL5SQ2mx5rRQ&#10;YUvLioqv/Y/V0M/kp8/UZvV+/h2c5K7eqrj+1vr1pVtMQETq4iP8394YDR+DEfydSUdAzu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jYyhsUAAADcAAAADwAAAAAAAAAA&#10;AAAAAAChAgAAZHJzL2Rvd25yZXYueG1sUEsFBgAAAAAEAAQA+QAAAJMDAAAAAA==&#10;" strokecolor="black [3213]" strokeweight="1pt"/>
                <v:line id="Connecteur droit 538" o:spid="_x0000_s1033" style="position:absolute;rotation:45;visibility:visible;mso-wrap-style:square" from="135866,273889" to="207866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6mm9MIAAADcAAAADwAAAGRycy9kb3ducmV2LnhtbERPz2vCMBS+C/sfwht406Q6h9SmMgYy&#10;GbvYiedH82zLmpcuybTur18OA48f3+9iO9peXMiHzrGGbK5AENfOdNxoOH7uZmsQISIb7B2ThhsF&#10;2JYPkwJz4658oEsVG5FCOOSooY1xyKUMdUsWw9wNxIk7O28xJugbaTxeU7jt5UKpZ2mx49TQ4kCv&#10;LdVf1Y/VsMjkh8/Ufvd0/l2e5KF7V/HtW+vp4/iyARFpjHfxv3tvNKyWaW06k46AL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6mm9MIAAADcAAAADwAAAAAAAAAAAAAA&#10;AAChAgAAZHJzL2Rvd25yZXYueG1sUEsFBgAAAAAEAAQA+QAAAJADAAAAAA==&#10;" strokecolor="black [3213]" strokeweight="1pt"/>
                <v:line id="Connecteur droit 539" o:spid="_x0000_s1034" style="position:absolute;rotation:45;visibility:visible;mso-wrap-style:square" from="204878,273889" to="276878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UDb8UAAADcAAAADwAAAGRycy9kb3ducmV2LnhtbESPT2sCMRTE74V+h/AKvdVktRVdjSKC&#10;KNKLf/D82Dx3l25etkmqaz+9KRQ8DjPzG2Y672wjLuRD7VhD1lMgiAtnai41HA+rtxGIEJENNo5J&#10;w40CzGfPT1PMjbvyji77WIoE4ZCjhirGNpcyFBVZDD3XEifv7LzFmKQvpfF4TXDbyL5SQ2mx5rRQ&#10;YUvLioqv/Y/V0M/kp8/UZvV+/h2c5K7eqrj+1vr1pVtMQETq4iP8394YDR+DMfydSUdAzu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OUDb8UAAADcAAAADwAAAAAAAAAA&#10;AAAAAAChAgAAZHJzL2Rvd25yZXYueG1sUEsFBgAAAAAEAAQA+QAAAJMDAAAAAA==&#10;" strokecolor="black [3213]" strokeweight="1pt"/>
                <v:line id="Connecteur droit 540" o:spid="_x0000_s1035" style="position:absolute;rotation:45;visibility:visible;mso-wrap-style:square" from="273889,273889" to="345644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dnZj8EAAADcAAAADwAAAGRycy9kb3ducmV2LnhtbERPTWsCMRC9C/6HMEJvmqxVKVujSEEU&#10;6UUtPQ+bcXdxM9kmUVd/vTkUPD7e93zZ2UZcyYfasYZspEAQF87UXGr4Oa6HHyBCRDbYOCYNdwqw&#10;XPR7c8yNu/GerodYihTCIUcNVYxtLmUoKrIYRq4lTtzJeYsxQV9K4/GWwm0jx0rNpMWaU0OFLX1V&#10;VJwPF6thnMlvn6ntenJ6vP/Kfb1TcfOn9dugW32CiNTFl/jfvTUappM0P51JR0Aun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x2dmPwQAAANwAAAAPAAAAAAAAAAAAAAAA&#10;AKECAABkcnMvZG93bnJldi54bWxQSwUGAAAAAAQABAD5AAAAjwMAAAAA&#10;" strokecolor="black [3213]" strokeweight="1pt"/>
                <v:line id="Connecteur droit 541" o:spid="_x0000_s1036" style="position:absolute;rotation:45;visibility:visible;mso-wrap-style:square" from="338587,273889" to="410342,27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pV8FMQAAADcAAAADwAAAGRycy9kb3ducmV2LnhtbESPT2sCMRTE74LfITyhN03WWpHVKFIQ&#10;pfTiHzw/Ns/dxc3LNom67advCgWPw8z8hlmsOtuIO/lQO9aQjRQI4sKZmksNp+NmOAMRIrLBxjFp&#10;+KYAq2W/t8DcuAfv6X6IpUgQDjlqqGJscylDUZHFMHItcfIuzluMSfpSGo+PBLeNHCs1lRZrTgsV&#10;tvReUXE93KyGcSY/faZ2m8nl5/Us9/WHitsvrV8G3XoOIlIXn+H/9s5oeJtk8HcmHQG5/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lXwUxAAAANwAAAAPAAAAAAAAAAAA&#10;AAAAAKECAABkcnMvZG93bnJldi54bWxQSwUGAAAAAAQABAD5AAAAkgMAAAAA&#10;" strokecolor="black [3213]" strokeweight="1pt"/>
              </v:group>
            </w:pict>
          </mc:Fallback>
        </mc:AlternateContent>
      </w:r>
    </w:p>
    <w:p w14:paraId="385B8053" w14:textId="77777777" w:rsidR="00EF706F" w:rsidRDefault="00CD1CDF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893CB7" wp14:editId="4FEB32D6">
                <wp:simplePos x="0" y="0"/>
                <wp:positionH relativeFrom="column">
                  <wp:posOffset>2975610</wp:posOffset>
                </wp:positionH>
                <wp:positionV relativeFrom="paragraph">
                  <wp:posOffset>194949</wp:posOffset>
                </wp:positionV>
                <wp:extent cx="1017917" cy="302741"/>
                <wp:effectExtent l="0" t="0" r="0" b="2540"/>
                <wp:wrapNone/>
                <wp:docPr id="509" name="Zone de texte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017917" cy="3027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663E54" w14:textId="77777777" w:rsidR="00F905B6" w:rsidRPr="002278FC" w:rsidRDefault="00F905B6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2278FC">
                              <w:rPr>
                                <w:rFonts w:ascii="Arial" w:hAnsi="Arial" w:cs="Arial"/>
                                <w:sz w:val="24"/>
                              </w:rPr>
                              <w:t>L</w:t>
                            </w:r>
                            <w:r w:rsidR="00CD1CDF">
                              <w:rPr>
                                <w:rFonts w:ascii="Arial" w:hAnsi="Arial" w:cs="Arial"/>
                                <w:sz w:val="24"/>
                              </w:rPr>
                              <w:t xml:space="preserve"> = 5,00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35C31" id="Zone de texte 509" o:spid="_x0000_s1041" type="#_x0000_t202" style="position:absolute;left:0;text-align:left;margin-left:234.3pt;margin-top:15.35pt;width:80.15pt;height:23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" filled="f" stroked="f" strokeweight=".5pt">
                <v:textbox>
                  <w:txbxContent>
                    <w:p w:rsidR="00F905B6" w:rsidRPr="002278FC" w:rsidRDefault="00F905B6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2278FC">
                        <w:rPr>
                          <w:rFonts w:ascii="Arial" w:hAnsi="Arial" w:cs="Arial"/>
                          <w:sz w:val="24"/>
                        </w:rPr>
                        <w:t>L</w:t>
                      </w:r>
                      <w:r w:rsidR="00CD1CDF">
                        <w:rPr>
                          <w:rFonts w:ascii="Arial" w:hAnsi="Arial" w:cs="Arial"/>
                          <w:sz w:val="24"/>
                        </w:rPr>
                        <w:t xml:space="preserve"> = 5,00 m</w:t>
                      </w:r>
                    </w:p>
                  </w:txbxContent>
                </v:textbox>
              </v:shape>
            </w:pict>
          </mc:Fallback>
        </mc:AlternateContent>
      </w:r>
    </w:p>
    <w:p w14:paraId="2956BFF4" w14:textId="77777777" w:rsidR="00EF706F" w:rsidRDefault="00CD1CDF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0D0A2D69" wp14:editId="5A7CDDAD">
                <wp:simplePos x="0" y="0"/>
                <wp:positionH relativeFrom="column">
                  <wp:posOffset>833747</wp:posOffset>
                </wp:positionH>
                <wp:positionV relativeFrom="paragraph">
                  <wp:posOffset>29349</wp:posOffset>
                </wp:positionV>
                <wp:extent cx="5074719" cy="287563"/>
                <wp:effectExtent l="19050" t="0" r="50165" b="36830"/>
                <wp:wrapNone/>
                <wp:docPr id="503" name="Groupe 5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4719" cy="287563"/>
                          <a:chOff x="0" y="0"/>
                          <a:chExt cx="5076000" cy="287655"/>
                        </a:xfrm>
                      </wpg:grpSpPr>
                      <wps:wsp>
                        <wps:cNvPr id="500" name="Connecteur droit 500"/>
                        <wps:cNvCnPr/>
                        <wps:spPr>
                          <a:xfrm>
                            <a:off x="12357" y="0"/>
                            <a:ext cx="0" cy="28765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1" name="Connecteur droit 501"/>
                        <wps:cNvCnPr/>
                        <wps:spPr>
                          <a:xfrm>
                            <a:off x="5066270" y="0"/>
                            <a:ext cx="0" cy="28765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2" name="Connecteur droit 502"/>
                        <wps:cNvCnPr/>
                        <wps:spPr>
                          <a:xfrm>
                            <a:off x="0" y="191530"/>
                            <a:ext cx="5076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solid"/>
                            <a:headEnd type="arrow"/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2BD000" id="Groupe 503" o:spid="_x0000_s1026" style="position:absolute;margin-left:65.65pt;margin-top:2.3pt;width:399.6pt;height:22.65pt;z-index:251673600;mso-width-relative:margin;mso-height-relative:margin" coordsize="50760,2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">
                <v:line id="Connecteur droit 500" o:spid="_x0000_s1027" style="position:absolute;visibility:visible;mso-wrap-style:square" from="123,0" to="123,28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K+gYcIAAADcAAAADwAAAGRycy9kb3ducmV2LnhtbERPy4rCMBTdD/gP4QruxlRBK9UoRRDG&#10;mZUv3F6aa1ttbkqSqZ35erMYmOXhvFeb3jSiI+drywom4wQEcWF1zaWC82n3vgDhA7LGxjIp+CEP&#10;m/XgbYWZtk8+UHcMpYgh7DNUUIXQZlL6oiKDfmxb4sjdrDMYInSl1A6fMdw0cpokc2mw5thQYUvb&#10;iorH8dsoWBSfd5en+X4yu7Tpbzf9mu+uqVKjYZ8vQQTqw7/4z/2hFcySOD+eiUdArl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K+gYcIAAADcAAAADwAAAAAAAAAAAAAA&#10;AAChAgAAZHJzL2Rvd25yZXYueG1sUEsFBgAAAAAEAAQA+QAAAJADAAAAAA==&#10;" strokecolor="black [3213]"/>
                <v:line id="Connecteur droit 501" o:spid="_x0000_s1028" style="position:absolute;visibility:visible;mso-wrap-style:square" from="50662,0" to="50662,28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+MF+sUAAADcAAAADwAAAGRycy9kb3ducmV2LnhtbESPQWvCQBSE7wX/w/IEb3UTQSPRVYIg&#10;WHvStvT6yD6TtNm3YXcbo7++KxR6HGbmG2a9HUwrenK+sawgnSYgiEurG64UvL/tn5cgfEDW2Fom&#10;BTfysN2MntaYa3vlE/XnUIkIYZ+jgjqELpfSlzUZ9FPbEUfvYp3BEKWrpHZ4jXDTylmSLKTBhuNC&#10;jR3taiq/zz9GwbI8frkiK17S+UeX3fvZ62L/mSk1GQ/FCkSgIfyH/9oHrWCepPA4E4+A3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+MF+sUAAADcAAAADwAAAAAAAAAA&#10;AAAAAAChAgAAZHJzL2Rvd25yZXYueG1sUEsFBgAAAAAEAAQA+QAAAJMDAAAAAA==&#10;" strokecolor="black [3213]"/>
                <v:line id="Connecteur droit 502" o:spid="_x0000_s1029" style="position:absolute;visibility:visible;mso-wrap-style:square" from="0,1915" to="50760,19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Nl6sAAAADcAAAADwAAAGRycy9kb3ducmV2LnhtbESP3YrCMBSE7wXfIZwF72yylRWpRlkE&#10;WUG88OcBDs3ZpticlCZb69sbQdjLYWa+YVabwTWipy7UnjV8ZgoEcelNzZWG62U3XYAIEdlg45k0&#10;PCjAZj0erbAw/s4n6s+xEgnCoUANNsa2kDKUlhyGzLfEyfv1ncOYZFdJ0+E9wV0jc6Xm0mHNacFi&#10;S1tL5e385xLFHNnO8iPvfJ9TVPLH3A6s9eRj+F6CiDTE//C7vTcavlQOrzPpCMj1E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6DZerAAAAA3AAAAA8AAAAAAAAAAAAAAAAA&#10;oQIAAGRycy9kb3ducmV2LnhtbFBLBQYAAAAABAAEAPkAAACOAwAAAAA=&#10;" strokecolor="black [3213]">
                  <v:stroke startarrow="open" endarrow="open"/>
                </v:line>
              </v:group>
            </w:pict>
          </mc:Fallback>
        </mc:AlternateContent>
      </w:r>
    </w:p>
    <w:p w14:paraId="000EB847" w14:textId="77777777" w:rsidR="00EF706F" w:rsidRDefault="00EF706F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14:paraId="4FC03DF4" w14:textId="77777777" w:rsidR="002278FC" w:rsidRDefault="002278FC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14:paraId="1D15A265" w14:textId="77777777" w:rsidR="001D369A" w:rsidRDefault="001D369A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14:paraId="6203BB41" w14:textId="77777777" w:rsidR="00B607C1" w:rsidRDefault="003C62BB" w:rsidP="007A4D9A">
      <w:pPr>
        <w:pStyle w:val="Sous-titre"/>
        <w:rPr>
          <w:lang w:eastAsia="fr-FR"/>
        </w:rPr>
      </w:pPr>
      <w:r>
        <w:rPr>
          <w:rFonts w:ascii="Arial" w:hAnsi="Arial" w:cs="Arial"/>
          <w:noProof/>
          <w:color w:val="000000"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3510919" wp14:editId="56D6AFFD">
                <wp:simplePos x="0" y="0"/>
                <wp:positionH relativeFrom="margin">
                  <wp:posOffset>4628496</wp:posOffset>
                </wp:positionH>
                <wp:positionV relativeFrom="paragraph">
                  <wp:posOffset>204507</wp:posOffset>
                </wp:positionV>
                <wp:extent cx="1046480" cy="924776"/>
                <wp:effectExtent l="0" t="0" r="0" b="0"/>
                <wp:wrapNone/>
                <wp:docPr id="542" name="Groupe 5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6480" cy="924776"/>
                          <a:chOff x="0" y="-50779"/>
                          <a:chExt cx="1370494" cy="1320986"/>
                        </a:xfrm>
                      </wpg:grpSpPr>
                      <wps:wsp>
                        <wps:cNvPr id="543" name="Connecteur droit avec flèche 543"/>
                        <wps:cNvCnPr/>
                        <wps:spPr>
                          <a:xfrm>
                            <a:off x="134754" y="962526"/>
                            <a:ext cx="756000" cy="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4" name="Connecteur droit avec flèche 544"/>
                        <wps:cNvCnPr/>
                        <wps:spPr>
                          <a:xfrm rot="16200000" flipV="1">
                            <a:off x="-178068" y="630454"/>
                            <a:ext cx="755650" cy="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5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2367" y="-50779"/>
                            <a:ext cx="615868" cy="502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FA014A" w14:textId="77777777" w:rsidR="003C62BB" w:rsidRPr="00B607C1" w:rsidRDefault="003C62BB">
                              <w:pPr>
                                <w:rPr>
                                  <w:rFonts w:ascii="Arial" w:hAnsi="Arial" w:cs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4"/>
                                </w:rPr>
                                <w:t>Y+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4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819176" y="765676"/>
                            <a:ext cx="551318" cy="5045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8E5A61" w14:textId="77777777" w:rsidR="003C62BB" w:rsidRDefault="003C62BB">
                              <w:r w:rsidRPr="009656DC">
                                <w:rPr>
                                  <w:rFonts w:ascii="Arial" w:eastAsia="Times New Roman" w:hAnsi="Arial" w:cs="Arial"/>
                                  <w:b/>
                                  <w:sz w:val="24"/>
                                  <w:szCs w:val="24"/>
                                  <w:lang w:eastAsia="fr-FR"/>
                                </w:rPr>
                                <w:t>X</w:t>
                              </w:r>
                              <w:r>
                                <w:t>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47" name="Arc 547"/>
                        <wps:cNvSpPr/>
                        <wps:spPr>
                          <a:xfrm>
                            <a:off x="0" y="577515"/>
                            <a:ext cx="567891" cy="567623"/>
                          </a:xfrm>
                          <a:prstGeom prst="arc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triangl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8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451679" y="451680"/>
                            <a:ext cx="777606" cy="479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D3C502" w14:textId="77777777" w:rsidR="003C62BB" w:rsidRDefault="003C62BB">
                              <w:r>
                                <w:rPr>
                                  <w:rFonts w:ascii="Arial" w:eastAsia="Times New Roman" w:hAnsi="Arial" w:cs="Arial"/>
                                  <w:b/>
                                  <w:sz w:val="24"/>
                                  <w:szCs w:val="24"/>
                                  <w:lang w:eastAsia="fr-FR"/>
                                </w:rPr>
                                <w:t>Mfz+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03A946" id="Groupe 542" o:spid="_x0000_s1042" style="position:absolute;left:0;text-align:left;margin-left:364.45pt;margin-top:16.1pt;width:82.4pt;height:72.8pt;z-index:251731968;mso-position-horizontal-relative:margin;mso-width-relative:margin;mso-height-relative:margin" coordorigin=",-507" coordsize="13704,13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">
                <v:shape id="Connecteur droit avec flèche 543" o:spid="_x0000_s1043" type="#_x0000_t32" style="position:absolute;left:1347;top:9625;width:75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Vu5DcUAAADcAAAADwAAAGRycy9kb3ducmV2LnhtbESPQW+CQBSE7yb+h80z6U0Xa9sYymK0&#10;WNMr0EtvL+wrIOxbwm4V/73bpEmPk5n5JpPsJtOLC42utaxgvYpAEFdWt1wr+Czfl1sQziNr7C2T&#10;ghs52KXzWYKxtlfO6VL4WgQIuxgVNN4PsZSuasigW9mBOHjfdjTogxxrqUe8Brjp5WMUvUiDLYeF&#10;Bgd6a6jqih+jwJyOm2PVnfM8O2Tl1G0Lzr5uSj0spv0rCE+T/w//tT+0guenDfyeCUdApn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Vu5DcUAAADcAAAADwAAAAAAAAAA&#10;AAAAAAChAgAAZHJzL2Rvd25yZXYueG1sUEsFBgAAAAAEAAQA+QAAAJMDAAAAAA==&#10;" strokecolor="black [3213]" strokeweight="2.25pt">
                  <v:stroke endarrow="block"/>
                </v:shape>
                <v:shape id="Connecteur droit avec flèche 544" o:spid="_x0000_s1044" type="#_x0000_t32" style="position:absolute;left:-1781;top:6304;width:7556;height:0;rotation:9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O0d8UAAADcAAAADwAAAGRycy9kb3ducmV2LnhtbESPS4vCQBCE7wv+h6EFb+vEJxodxV0Q&#10;vazg46C3JtMmwUxPyIwx+ut3FhY8FlX1FTVfNqYQNVUut6yg141AECdW55wqOB3XnxMQziNrLCyT&#10;gic5WC5aH3OMtX3wnuqDT0WAsItRQeZ9GUvpkowMuq4tiYN3tZVBH2SVSl3hI8BNIftRNJYGcw4L&#10;GZb0nVFyO9yNgmhzfo7Zv7DOR4PB5fL1s9PHqVKddrOagfDU+Hf4v73VCkbDIfydCUdAL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nO0d8UAAADcAAAADwAAAAAAAAAA&#10;AAAAAAChAgAAZHJzL2Rvd25yZXYueG1sUEsFBgAAAAAEAAQA+QAAAJMDAAAAAA==&#10;" strokecolor="black [3213]" strokeweight="2.25pt">
                  <v:stroke endarrow="block"/>
                </v:shape>
                <v:shape id="_x0000_s1045" type="#_x0000_t202" style="position:absolute;left:323;top:-507;width:6159;height:50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KpocMA&#10;AADcAAAADwAAAGRycy9kb3ducmV2LnhtbESPT4vCMBTE7wt+h/AEb2viYhetRhEXwZPL+g+8PZpn&#10;W2xeShNt/fabhQWPw8z8hpkvO1uJBzW+dKxhNFQgiDNnSs41HA+b9wkIH5ANVo5Jw5M8LBe9tzmm&#10;xrX8Q499yEWEsE9RQxFCnUrps4Is+qGriaN3dY3FEGWTS9NgG+G2kh9KfUqLJceFAmtaF5Td9ner&#10;4bS7Xs5j9Z1/2aRuXack26nUetDvVjMQgbrwCv+3t0ZDMk7g70w8An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cKpocMAAADcAAAADwAAAAAAAAAAAAAAAACYAgAAZHJzL2Rv&#10;d25yZXYueG1sUEsFBgAAAAAEAAQA9QAAAIgDAAAAAA==&#10;" filled="f" stroked="f">
                  <v:textbox>
                    <w:txbxContent>
                      <w:p w:rsidR="003C62BB" w:rsidRPr="00B607C1" w:rsidRDefault="003C62BB">
                        <w:pPr>
                          <w:rPr>
                            <w:rFonts w:ascii="Arial" w:hAnsi="Arial" w:cs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4"/>
                          </w:rPr>
                          <w:t>Y+</w:t>
                        </w:r>
                      </w:p>
                    </w:txbxContent>
                  </v:textbox>
                </v:shape>
                <v:shape id="_x0000_s1046" type="#_x0000_t202" style="position:absolute;left:8191;top:7656;width:5513;height:50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A31sMA&#10;AADcAAAADwAAAGRycy9kb3ducmV2LnhtbESPT4vCMBTE7wt+h/AEb2vioqLVKLIi7ElZ/4G3R/Ns&#10;i81LaaLtfnsjLHgcZuY3zHzZ2lI8qPaFYw2DvgJBnDpTcKbheNh8TkD4gGywdEwa/sjDctH5mGNi&#10;XMO/9NiHTEQI+wQ15CFUiZQ+zcmi77uKOHpXV1sMUdaZNDU2EW5L+aXUWFosOC7kWNF3Tultf7ca&#10;Ttvr5TxUu2xtR1XjWiXZTqXWvW67moEI1IZ3+L/9YzSMhmN4nYlHQC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RA31sMAAADcAAAADwAAAAAAAAAAAAAAAACYAgAAZHJzL2Rv&#10;d25yZXYueG1sUEsFBgAAAAAEAAQA9QAAAIgDAAAAAA==&#10;" filled="f" stroked="f">
                  <v:textbox>
                    <w:txbxContent>
                      <w:p w:rsidR="003C62BB" w:rsidRDefault="003C62BB">
                        <w:r w:rsidRPr="009656DC">
                          <w:rPr>
                            <w:rFonts w:ascii="Arial" w:eastAsia="Times New Roman" w:hAnsi="Arial" w:cs="Arial"/>
                            <w:b/>
                            <w:sz w:val="24"/>
                            <w:szCs w:val="24"/>
                            <w:lang w:eastAsia="fr-FR"/>
                          </w:rPr>
                          <w:t>X</w:t>
                        </w:r>
                        <w:r>
                          <w:t>+</w:t>
                        </w:r>
                      </w:p>
                    </w:txbxContent>
                  </v:textbox>
                </v:shape>
                <v:shape id="Arc 547" o:spid="_x0000_s1047" style="position:absolute;top:5775;width:5678;height:5676;visibility:visible;mso-wrap-style:square;v-text-anchor:middle" coordsize="567891,5676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3xUMQA&#10;AADcAAAADwAAAGRycy9kb3ducmV2LnhtbESPQWvCQBSE74L/YXlCb7qpNNWmWUWkgjdpWnt+ZF+y&#10;Idm3Ibua9N93C4Ueh5n5hsn3k+3EnQbfOFbwuEpAEJdON1wr+Pw4LbcgfEDW2DkmBd/kYb+bz3LM&#10;tBv5ne5FqEWEsM9QgQmhz6T0pSGLfuV64uhVbrAYohxqqQccI9x2cp0kz9Jiw3HBYE9HQ2Vb3KyC&#10;r4N1FW7M+pSex+qSXtuXC78p9bCYDq8gAk3hP/zXPmsF6dMGfs/EIyB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d8VDEAAAA3AAAAA8AAAAAAAAAAAAAAAAAmAIAAGRycy9k&#10;b3ducmV2LnhtbFBLBQYAAAAABAAEAPUAAACJAwAAAAA=&#10;" path="m283945,nsc440764,,567891,127067,567891,283812r-283945,c283946,189208,283945,94604,283945,xem283945,nfc440764,,567891,127067,567891,283812e" filled="f" strokecolor="black [3213]" strokeweight="2.25pt">
                  <v:stroke startarrow="block"/>
                  <v:path arrowok="t" o:connecttype="custom" o:connectlocs="283945,0;567891,283812" o:connectangles="0,0"/>
                </v:shape>
                <v:shape id="_x0000_s1048" type="#_x0000_t202" style="position:absolute;left:4516;top:4516;width:7776;height:47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MGP78A&#10;AADcAAAADwAAAGRycy9kb3ducmV2LnhtbERPTYvCMBC9C/6HMII3TRSVtRpFFMHTLroqeBuasS02&#10;k9JE2/33m4Pg8fG+l+vWluJFtS8caxgNFQji1JmCMw3n3/3gC4QPyAZLx6ThjzysV93OEhPjGj7S&#10;6xQyEUPYJ6ghD6FKpPRpThb90FXEkbu72mKIsM6kqbGJ4baUY6Vm0mLBsSHHirY5pY/T02q4fN9v&#10;14n6yXZ2WjWuVZLtXGrd77WbBYhAbfiI3+6D0TCdxLXxTDwCcvU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fwwY/vwAAANwAAAAPAAAAAAAAAAAAAAAAAJgCAABkcnMvZG93bnJl&#10;di54bWxQSwUGAAAAAAQABAD1AAAAhAMAAAAA&#10;" filled="f" stroked="f">
                  <v:textbox>
                    <w:txbxContent>
                      <w:p w:rsidR="003C62BB" w:rsidRDefault="003C62BB">
                        <w:r>
                          <w:rPr>
                            <w:rFonts w:ascii="Arial" w:eastAsia="Times New Roman" w:hAnsi="Arial" w:cs="Arial"/>
                            <w:b/>
                            <w:sz w:val="24"/>
                            <w:szCs w:val="24"/>
                            <w:lang w:eastAsia="fr-FR"/>
                          </w:rPr>
                          <w:t>Mfz+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A12196">
        <w:rPr>
          <w:lang w:eastAsia="fr-FR"/>
        </w:rPr>
        <w:t>on isole le système, on remplace l</w:t>
      </w:r>
      <w:r w:rsidR="00B607C1">
        <w:rPr>
          <w:lang w:eastAsia="fr-FR"/>
        </w:rPr>
        <w:t>es liaisons par leur</w:t>
      </w:r>
      <w:r w:rsidR="0051176C">
        <w:rPr>
          <w:lang w:eastAsia="fr-FR"/>
        </w:rPr>
        <w:t>s</w:t>
      </w:r>
      <w:r w:rsidR="00A12196">
        <w:rPr>
          <w:lang w:eastAsia="fr-FR"/>
        </w:rPr>
        <w:t xml:space="preserve"> inconnues de liaison :</w:t>
      </w:r>
    </w:p>
    <w:p w14:paraId="4433A027" w14:textId="77777777" w:rsidR="002278FC" w:rsidRDefault="00CD1CDF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52A67B0" wp14:editId="46D88F32">
                <wp:simplePos x="0" y="0"/>
                <wp:positionH relativeFrom="column">
                  <wp:posOffset>3517837</wp:posOffset>
                </wp:positionH>
                <wp:positionV relativeFrom="paragraph">
                  <wp:posOffset>25585</wp:posOffset>
                </wp:positionV>
                <wp:extent cx="1087664" cy="278005"/>
                <wp:effectExtent l="0" t="0" r="0" b="0"/>
                <wp:wrapNone/>
                <wp:docPr id="33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7664" cy="278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AB572" w14:textId="77777777" w:rsidR="003C62BB" w:rsidRPr="001D369A" w:rsidRDefault="003C62BB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1D369A">
                              <w:rPr>
                                <w:rFonts w:ascii="Arial" w:hAnsi="Arial" w:cs="Arial"/>
                                <w:sz w:val="20"/>
                              </w:rPr>
                              <w:t>F</w:t>
                            </w:r>
                            <w:r w:rsidRPr="001D369A">
                              <w:rPr>
                                <w:rFonts w:ascii="Arial" w:hAnsi="Arial" w:cs="Arial"/>
                                <w:sz w:val="20"/>
                                <w:vertAlign w:val="subscript"/>
                              </w:rPr>
                              <w:t>1</w:t>
                            </w:r>
                            <w:r w:rsidRPr="001D369A">
                              <w:rPr>
                                <w:rFonts w:ascii="Arial" w:hAnsi="Arial" w:cs="Arial"/>
                                <w:sz w:val="20"/>
                              </w:rPr>
                              <w:t>=400 daN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97AB85" id="_x0000_s1049" type="#_x0000_t202" style="position:absolute;left:0;text-align:left;margin-left:277pt;margin-top:2pt;width:85.65pt;height:21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" filled="f" stroked="f">
                <v:textbox>
                  <w:txbxContent>
                    <w:p w:rsidR="003C62BB" w:rsidRPr="001D369A" w:rsidRDefault="003C62BB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1D369A">
                        <w:rPr>
                          <w:rFonts w:ascii="Arial" w:hAnsi="Arial" w:cs="Arial"/>
                          <w:sz w:val="20"/>
                        </w:rPr>
                        <w:t>F</w:t>
                      </w:r>
                      <w:r w:rsidRPr="001D369A">
                        <w:rPr>
                          <w:rFonts w:ascii="Arial" w:hAnsi="Arial" w:cs="Arial"/>
                          <w:sz w:val="20"/>
                          <w:vertAlign w:val="subscript"/>
                        </w:rPr>
                        <w:t>1</w:t>
                      </w:r>
                      <w:r w:rsidRPr="001D369A">
                        <w:rPr>
                          <w:rFonts w:ascii="Arial" w:hAnsi="Arial" w:cs="Arial"/>
                          <w:sz w:val="20"/>
                        </w:rPr>
                        <w:t>=400 daN</w:t>
                      </w:r>
                    </w:p>
                  </w:txbxContent>
                </v:textbox>
              </v:shape>
            </w:pict>
          </mc:Fallback>
        </mc:AlternateContent>
      </w:r>
      <w:r w:rsidR="00505232"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CFA5D35" wp14:editId="2BD6B79C">
                <wp:simplePos x="0" y="0"/>
                <wp:positionH relativeFrom="column">
                  <wp:posOffset>105449</wp:posOffset>
                </wp:positionH>
                <wp:positionV relativeFrom="paragraph">
                  <wp:posOffset>108753</wp:posOffset>
                </wp:positionV>
                <wp:extent cx="6800215" cy="1664335"/>
                <wp:effectExtent l="0" t="0" r="0" b="0"/>
                <wp:wrapNone/>
                <wp:docPr id="148" name="Groupe 1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00215" cy="1664335"/>
                          <a:chOff x="72542" y="74140"/>
                          <a:chExt cx="6800412" cy="1664585"/>
                        </a:xfrm>
                      </wpg:grpSpPr>
                      <wps:wsp>
                        <wps:cNvPr id="488" name="Connecteur droit 488"/>
                        <wps:cNvCnPr/>
                        <wps:spPr>
                          <a:xfrm>
                            <a:off x="784654" y="914400"/>
                            <a:ext cx="5022215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9" name="Connecteur droit avec flèche 489"/>
                        <wps:cNvCnPr/>
                        <wps:spPr>
                          <a:xfrm flipV="1">
                            <a:off x="784654" y="920578"/>
                            <a:ext cx="0" cy="818147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0" name="Connecteur droit avec flèche 490"/>
                        <wps:cNvCnPr/>
                        <wps:spPr>
                          <a:xfrm flipV="1">
                            <a:off x="5776784" y="920578"/>
                            <a:ext cx="0" cy="818147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8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5616146" y="630194"/>
                            <a:ext cx="375213" cy="3269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BED334" w14:textId="77777777" w:rsidR="00F905B6" w:rsidRPr="002278FC" w:rsidRDefault="00F905B6">
                              <w:pPr>
                                <w:rPr>
                                  <w:rFonts w:ascii="Arial" w:hAnsi="Arial" w:cs="Arial"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0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747584" y="1050324"/>
                            <a:ext cx="660991" cy="3269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E935A5" w14:textId="77777777" w:rsidR="00F905B6" w:rsidRPr="00644D8F" w:rsidRDefault="001D369A">
                              <w:pPr>
                                <w:rPr>
                                  <w:rFonts w:ascii="Arial" w:hAnsi="Arial" w:cs="Arial"/>
                                  <w:sz w:val="28"/>
                                  <w:vertAlign w:val="subscri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</w:rPr>
                                <w:t>R</w:t>
                              </w:r>
                              <w:r w:rsidRPr="00644D8F">
                                <w:rPr>
                                  <w:rFonts w:ascii="Arial" w:hAnsi="Arial" w:cs="Arial"/>
                                  <w:sz w:val="28"/>
                                  <w:vertAlign w:val="subscript"/>
                                </w:rPr>
                                <w:t>A, 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9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679622" y="605481"/>
                            <a:ext cx="375213" cy="3269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8B9D97" w14:textId="77777777" w:rsidR="00F905B6" w:rsidRPr="002278FC" w:rsidRDefault="00F905B6">
                              <w:pPr>
                                <w:rPr>
                                  <w:rFonts w:ascii="Arial" w:hAnsi="Arial" w:cs="Arial"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5" name="Connecteur droit avec flèche 145"/>
                        <wps:cNvCnPr/>
                        <wps:spPr>
                          <a:xfrm rot="16200000">
                            <a:off x="432487" y="556054"/>
                            <a:ext cx="0" cy="719889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1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5721179" y="988540"/>
                            <a:ext cx="743902" cy="36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BFAB95" w14:textId="77777777" w:rsidR="00F905B6" w:rsidRPr="00644D8F" w:rsidRDefault="00F905B6">
                              <w:pPr>
                                <w:rPr>
                                  <w:rFonts w:ascii="Arial" w:hAnsi="Arial" w:cs="Arial"/>
                                  <w:sz w:val="28"/>
                                  <w:vertAlign w:val="subscri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</w:rPr>
                                <w:t>R</w:t>
                              </w:r>
                              <w:r w:rsidR="00681625">
                                <w:rPr>
                                  <w:rFonts w:ascii="Arial" w:hAnsi="Arial" w:cs="Arial"/>
                                  <w:sz w:val="28"/>
                                  <w:vertAlign w:val="subscript"/>
                                </w:rPr>
                                <w:t>B</w:t>
                              </w:r>
                              <w:r w:rsidR="001D369A">
                                <w:rPr>
                                  <w:rFonts w:ascii="Arial" w:hAnsi="Arial" w:cs="Arial"/>
                                  <w:sz w:val="28"/>
                                  <w:vertAlign w:val="subscript"/>
                                </w:rPr>
                                <w:t>, 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2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6227806" y="605481"/>
                            <a:ext cx="645148" cy="355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4FFB34" w14:textId="77777777" w:rsidR="00F905B6" w:rsidRPr="00644D8F" w:rsidRDefault="00F905B6">
                              <w:pPr>
                                <w:rPr>
                                  <w:rFonts w:ascii="Arial" w:hAnsi="Arial" w:cs="Arial"/>
                                  <w:sz w:val="28"/>
                                  <w:vertAlign w:val="subscri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8"/>
                                </w:rPr>
                                <w:t>R</w:t>
                              </w:r>
                              <w:r w:rsidR="00681625">
                                <w:rPr>
                                  <w:rFonts w:ascii="Arial" w:hAnsi="Arial" w:cs="Arial"/>
                                  <w:sz w:val="28"/>
                                  <w:vertAlign w:val="subscript"/>
                                </w:rPr>
                                <w:t>B</w:t>
                              </w:r>
                              <w:r w:rsidR="001D369A">
                                <w:rPr>
                                  <w:rFonts w:ascii="Arial" w:hAnsi="Arial" w:cs="Arial"/>
                                  <w:sz w:val="28"/>
                                  <w:vertAlign w:val="subscript"/>
                                </w:rPr>
                                <w:t>, 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11" name="Connecteur droit avec flèche 511"/>
                        <wps:cNvCnPr/>
                        <wps:spPr>
                          <a:xfrm>
                            <a:off x="3323968" y="74140"/>
                            <a:ext cx="0" cy="81788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3" name="Connecteur droit avec flèche 133"/>
                        <wps:cNvCnPr/>
                        <wps:spPr>
                          <a:xfrm rot="5400000" flipH="1" flipV="1">
                            <a:off x="6190736" y="494270"/>
                            <a:ext cx="0" cy="818147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A498E5" id="Groupe 148" o:spid="_x0000_s1050" style="position:absolute;left:0;text-align:left;margin-left:8.3pt;margin-top:8.55pt;width:535.45pt;height:131.05pt;z-index:251680768;mso-width-relative:margin;mso-height-relative:margin" coordorigin="725,741" coordsize="68004,16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">
                <v:line id="Connecteur droit 488" o:spid="_x0000_s1051" style="position:absolute;visibility:visible;mso-wrap-style:square" from="7846,9144" to="58068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gpEMAAAADcAAAADwAAAGRycy9kb3ducmV2LnhtbERPTYvCMBC9C/sfwix401RZRLtGcReE&#10;RRHUetjj0IxNsZmUJGr99+YgeHy87/mys424kQ+1YwWjYQaCuHS65krBqVgPpiBCRNbYOCYFDwqw&#10;XHz05phrd+cD3Y6xEimEQ44KTIxtLmUoDVkMQ9cSJ+7svMWYoK+k9nhP4baR4yybSIs1pwaDLf0a&#10;Ki/Hq1WwmhWyPBU7s/Hnf7P1627f+B+l+p/d6htEpC6+xS/3n1bwNU1r05l0BOTi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04KRDAAAAA3AAAAA8AAAAAAAAAAAAAAAAA&#10;oQIAAGRycy9kb3ducmV2LnhtbFBLBQYAAAAABAAEAPkAAACOAwAAAAA=&#10;" strokecolor="#bfbfbf [2412]" strokeweight="6pt"/>
                <v:shape id="Connecteur droit avec flèche 489" o:spid="_x0000_s1052" type="#_x0000_t32" style="position:absolute;left:7846;top:9205;width:0;height:818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iJYNcMAAADcAAAADwAAAGRycy9kb3ducmV2LnhtbESPUWvCQBCE34X+h2OFvoheKkU09RRR&#10;hD4Jjf6ANbcmqbm9kNto8u97hUIfh5n5hllve1erB7Wh8mzgbZaAIs69rbgwcDkfp0tQQZAt1p7J&#10;wEABtpuX0RpT65/8RY9MChUhHFI0UIo0qdYhL8lhmPmGOHo33zqUKNtC2xafEe5qPU+ShXZYcVwo&#10;saF9Sfk965yB7nBlmQzfcuKBs/2wm1B+OBnzOu53H6CEevkP/7U/rYH35Qp+z8QjoD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oiWDXDAAAA3AAAAA8AAAAAAAAAAAAA&#10;AAAAoQIAAGRycy9kb3ducmV2LnhtbFBLBQYAAAAABAAEAPkAAACRAwAAAAA=&#10;" strokecolor="black [3213]" strokeweight="3pt">
                  <v:stroke endarrow="block"/>
                </v:shape>
                <v:shape id="Connecteur droit avec flèche 490" o:spid="_x0000_s1053" type="#_x0000_t32" style="position:absolute;left:57767;top:9205;width:0;height:818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sFndb8AAADcAAAADwAAAGRycy9kb3ducmV2LnhtbERPzYrCMBC+C/sOYRa8iKaKyFqNIoqw&#10;J8HqA8w2Y9vdZlKaUdu33xwEjx/f/3rbuVo9qA2VZwPTSQKKOPe24sLA9XIcf4EKgmyx9kwGegqw&#10;3XwM1pha/+QzPTIpVAzhkKKBUqRJtQ55SQ7DxDfEkbv51qFE2BbatviM4a7WsyRZaIcVx4YSG9qX&#10;lP9ld2fgfvhhGfW/cuKes32/G1F+OBkz/Ox2K1BCnbzFL/e3NTBfxvnxTDwCevMP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sFndb8AAADcAAAADwAAAAAAAAAAAAAAAACh&#10;AgAAZHJzL2Rvd25yZXYueG1sUEsFBgAAAAAEAAQA+QAAAI0DAAAAAA==&#10;" strokecolor="black [3213]" strokeweight="3pt">
                  <v:stroke endarrow="block"/>
                </v:shape>
                <v:shape id="_x0000_s1054" type="#_x0000_t202" style="position:absolute;left:56161;top:6301;width:3752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rZW8UA&#10;AADcAAAADwAAAGRycy9kb3ducmV2LnhtbESPT2vCQBDF70K/wzKCN921amlTVykVwZNF+wd6G7Jj&#10;EpqdDdnVxG/vHAreZnhv3vvNct37Wl2ojVVgC9OJAUWcB1dxYeHrczt+BhUTssM6MFm4UoT16mGw&#10;xMyFjg90OaZCSQjHDC2UKTWZ1jEvyWOchIZYtFNoPSZZ20K7FjsJ97V+NOZJe6xYGkps6L2k/O94&#10;9ha+96ffn7n5KDZ+0XShN5r9i7Z2NOzfXkEl6tPd/H+9c4I/E1p5Rib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StlbxQAAANwAAAAPAAAAAAAAAAAAAAAAAJgCAABkcnMv&#10;ZG93bnJldi54bWxQSwUGAAAAAAQABAD1AAAAigMAAAAA&#10;" filled="f" stroked="f">
                  <v:textbox>
                    <w:txbxContent>
                      <w:p w:rsidR="00F905B6" w:rsidRPr="002278FC" w:rsidRDefault="00F905B6">
                        <w:pPr>
                          <w:rPr>
                            <w:rFonts w:ascii="Arial" w:hAnsi="Arial" w:cs="Arial"/>
                            <w:sz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</w:rPr>
                          <w:t>B</w:t>
                        </w:r>
                      </w:p>
                    </w:txbxContent>
                  </v:textbox>
                </v:shape>
                <v:shape id="_x0000_s1055" type="#_x0000_t202" style="position:absolute;left:7475;top:10503;width:6610;height:3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qmIMQA&#10;AADcAAAADwAAAGRycy9kb3ducmV2LnhtbESPQWvCQBCF70L/wzIFb7rbotJGVykVoSeL2grehuyY&#10;BLOzIbua9N93DoK3Gd6b975ZrHpfqxu1sQps4WVsQBHnwVVcWPg5bEZvoGJCdlgHJgt/FGG1fBos&#10;MHOh4x3d9qlQEsIxQwtlSk2mdcxL8hjHoSEW7Rxaj0nWttCuxU7Cfa1fjZlpjxVLQ4kNfZaUX/ZX&#10;b+F3ez4dJ+a7WPtp04XeaPbv2trhc/8xB5WoTw/z/frLCf5E8OUZmUA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6piDEAAAA3AAAAA8AAAAAAAAAAAAAAAAAmAIAAGRycy9k&#10;b3ducmV2LnhtbFBLBQYAAAAABAAEAPUAAACJAwAAAAA=&#10;" filled="f" stroked="f">
                  <v:textbox>
                    <w:txbxContent>
                      <w:p w:rsidR="00F905B6" w:rsidRPr="00644D8F" w:rsidRDefault="001D369A">
                        <w:pPr>
                          <w:rPr>
                            <w:rFonts w:ascii="Arial" w:hAnsi="Arial" w:cs="Arial"/>
                            <w:sz w:val="28"/>
                            <w:vertAlign w:val="subscript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</w:rPr>
                          <w:t>R</w:t>
                        </w:r>
                        <w:r w:rsidRPr="00644D8F">
                          <w:rPr>
                            <w:rFonts w:ascii="Arial" w:hAnsi="Arial" w:cs="Arial"/>
                            <w:sz w:val="28"/>
                            <w:vertAlign w:val="subscript"/>
                          </w:rPr>
                          <w:t>A, y</w:t>
                        </w:r>
                      </w:p>
                    </w:txbxContent>
                  </v:textbox>
                </v:shape>
                <v:shape id="_x0000_s1056" type="#_x0000_t202" style="position:absolute;left:6796;top:6054;width:3752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Z8wMEA&#10;AADcAAAADwAAAGRycy9kb3ducmV2LnhtbERPTYvCMBC9C/6HMIK3NXHVZe0aZVEET4ruKuxtaMa2&#10;2ExKE23990ZY8DaP9zmzRWtLcaPaF441DAcKBHHqTMGZht+f9dsnCB+QDZaOScOdPCzm3c4ME+Ma&#10;3tPtEDIRQ9gnqCEPoUqk9GlOFv3AVcSRO7vaYoiwzqSpsYnhtpTvSn1IiwXHhhwrWuaUXg5Xq+G4&#10;Pf+dxmqXreykalyrJNup1Lrfa7+/QARqw0v8796YOH80hecz8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GfMDBAAAA3AAAAA8AAAAAAAAAAAAAAAAAmAIAAGRycy9kb3du&#10;cmV2LnhtbFBLBQYAAAAABAAEAPUAAACGAwAAAAA=&#10;" filled="f" stroked="f">
                  <v:textbox>
                    <w:txbxContent>
                      <w:p w:rsidR="00F905B6" w:rsidRPr="002278FC" w:rsidRDefault="00F905B6">
                        <w:pPr>
                          <w:rPr>
                            <w:rFonts w:ascii="Arial" w:hAnsi="Arial" w:cs="Arial"/>
                            <w:sz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</w:rPr>
                          <w:t>A</w:t>
                        </w:r>
                      </w:p>
                    </w:txbxContent>
                  </v:textbox>
                </v:shape>
                <v:shape id="Connecteur droit avec flèche 145" o:spid="_x0000_s1057" type="#_x0000_t32" style="position:absolute;left:4325;top:5559;width:0;height:7199;rotation:-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/TLmcAAAADcAAAADwAAAGRycy9kb3ducmV2LnhtbERPTYvCMBC9L/gfwgh7W1O7rizVKCII&#10;e1U397GZbYvNpCZRu/56Iwje5vE+Z77sbSsu5EPjWMF4lIEgLp1puFLwu998fIMIEdlg65gU/FOA&#10;5WLwNsfCuCtv6bKLlUghHApUUMfYFVKGsiaLYeQ64sT9OW8xJugraTxeU7htZZ5lU2mx4dRQY0fr&#10;msrj7mwV9NPTLZ8cmq0m7bU+nHXOn2Ol3of9agYiUh9f4qf7x6T5ky94PJMukIs7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v0y5nAAAAA3AAAAA8AAAAAAAAAAAAAAAAA&#10;oQIAAGRycy9kb3ducmV2LnhtbFBLBQYAAAAABAAEAPkAAACOAwAAAAA=&#10;" strokecolor="black [3213]" strokeweight="3pt">
                  <v:stroke endarrow="block"/>
                </v:shape>
                <v:shape id="_x0000_s1058" type="#_x0000_t202" style="position:absolute;left:57211;top:9885;width:7439;height:36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YDu8AA&#10;AADcAAAADwAAAGRycy9kb3ducmV2LnhtbERPTYvCMBC9C/sfwgh700RR0a5RFmXBk6LuCnsbmrEt&#10;NpPSRFv/vREEb/N4nzNftrYUN6p94VjDoK9AEKfOFJxp+D3+9KYgfEA2WDomDXfysFx8dOaYGNfw&#10;nm6HkIkYwj5BDXkIVSKlT3Oy6PuuIo7c2dUWQ4R1Jk2NTQy3pRwqNZEWC44NOVa0yim9HK5Ww9/2&#10;/H8aqV22tuOqca2SbGdS689u+/0FIlAb3uKXe2Pi/NEAns/EC+Ti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XYDu8AAAADcAAAADwAAAAAAAAAAAAAAAACYAgAAZHJzL2Rvd25y&#10;ZXYueG1sUEsFBgAAAAAEAAQA9QAAAIUDAAAAAA==&#10;" filled="f" stroked="f">
                  <v:textbox>
                    <w:txbxContent>
                      <w:p w:rsidR="00F905B6" w:rsidRPr="00644D8F" w:rsidRDefault="00F905B6">
                        <w:pPr>
                          <w:rPr>
                            <w:rFonts w:ascii="Arial" w:hAnsi="Arial" w:cs="Arial"/>
                            <w:sz w:val="28"/>
                            <w:vertAlign w:val="subscript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</w:rPr>
                          <w:t>R</w:t>
                        </w:r>
                        <w:r w:rsidR="00681625">
                          <w:rPr>
                            <w:rFonts w:ascii="Arial" w:hAnsi="Arial" w:cs="Arial"/>
                            <w:sz w:val="28"/>
                            <w:vertAlign w:val="subscript"/>
                          </w:rPr>
                          <w:t>B</w:t>
                        </w:r>
                        <w:r w:rsidR="001D369A">
                          <w:rPr>
                            <w:rFonts w:ascii="Arial" w:hAnsi="Arial" w:cs="Arial"/>
                            <w:sz w:val="28"/>
                            <w:vertAlign w:val="subscript"/>
                          </w:rPr>
                          <w:t>, y</w:t>
                        </w:r>
                      </w:p>
                    </w:txbxContent>
                  </v:textbox>
                </v:shape>
                <v:shape id="_x0000_s1059" type="#_x0000_t202" style="position:absolute;left:62278;top:6054;width:6451;height:3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SdzMIA&#10;AADcAAAADwAAAGRycy9kb3ducmV2LnhtbERPTWvCQBC9C/6HZYTezK4SpaZZpbQUerJoW6G3ITsm&#10;wexsyG6T9N93BcHbPN7n5LvRNqKnzteONSwSBYK4cKbmUsPX59v8EYQPyAYbx6ThjzzsttNJjplx&#10;Ax+oP4ZSxBD2GWqoQmgzKX1RkUWfuJY4cmfXWQwRdqU0HQ4x3DZyqdRaWqw5NlTY0ktFxeX4azV8&#10;788/p1R9lK921Q5uVJLtRmr9MBufn0AEGsNdfHO/mzg/XcL1mXiB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pJ3MwgAAANwAAAAPAAAAAAAAAAAAAAAAAJgCAABkcnMvZG93&#10;bnJldi54bWxQSwUGAAAAAAQABAD1AAAAhwMAAAAA&#10;" filled="f" stroked="f">
                  <v:textbox>
                    <w:txbxContent>
                      <w:p w:rsidR="00F905B6" w:rsidRPr="00644D8F" w:rsidRDefault="00F905B6">
                        <w:pPr>
                          <w:rPr>
                            <w:rFonts w:ascii="Arial" w:hAnsi="Arial" w:cs="Arial"/>
                            <w:sz w:val="28"/>
                            <w:vertAlign w:val="subscript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</w:rPr>
                          <w:t>R</w:t>
                        </w:r>
                        <w:r w:rsidR="00681625">
                          <w:rPr>
                            <w:rFonts w:ascii="Arial" w:hAnsi="Arial" w:cs="Arial"/>
                            <w:sz w:val="28"/>
                            <w:vertAlign w:val="subscript"/>
                          </w:rPr>
                          <w:t>B</w:t>
                        </w:r>
                        <w:r w:rsidR="001D369A">
                          <w:rPr>
                            <w:rFonts w:ascii="Arial" w:hAnsi="Arial" w:cs="Arial"/>
                            <w:sz w:val="28"/>
                            <w:vertAlign w:val="subscript"/>
                          </w:rPr>
                          <w:t>, x</w:t>
                        </w:r>
                      </w:p>
                    </w:txbxContent>
                  </v:textbox>
                </v:shape>
                <v:shape id="Connecteur droit avec flèche 511" o:spid="_x0000_s1060" type="#_x0000_t32" style="position:absolute;left:33239;top:741;width:0;height:817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v2sb8MAAADcAAAADwAAAGRycy9kb3ducmV2LnhtbESPzWrDMBCE74W+g9hCLiWRXWho3Sih&#10;PwR6Cmma3Bdpa5laK2NtHOfto0Chx2FmvmEWqzG0aqA+NZENlLMCFLGNruHawP57PX0ClQTZYRuZ&#10;DJwpwWp5e7PAysUTf9Gwk1plCKcKDXiRrtI6WU8B0yx2xNn7iX1AybKvtevxlOGh1Q9FMdcBG84L&#10;Hjt692R/d8dgINrDR/2m9zaVz0cZ/HaT7oWMmdyNry+ghEb5D/+1P52Bx7KE65l8BPTy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L9rG/DAAAA3AAAAA8AAAAAAAAAAAAA&#10;AAAAoQIAAGRycy9kb3ducmV2LnhtbFBLBQYAAAAABAAEAPkAAACRAwAAAAA=&#10;" strokecolor="black [3213]" strokeweight="3pt">
                  <v:stroke endarrow="block"/>
                </v:shape>
                <v:shape id="Connecteur droit avec flèche 133" o:spid="_x0000_s1061" type="#_x0000_t32" style="position:absolute;left:61907;top:4942;width:0;height:8182;rotation:9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k4ucIAAADcAAAADwAAAGRycy9kb3ducmV2LnhtbERPS2sCMRC+F/wPYQRvNatCW1ajiKJY&#10;vLSrCN6GzewDN5M1ibr9941Q6G0+vufMFp1pxJ2cry0rGA0TEMS51TWXCo6HzesHCB+QNTaWScEP&#10;eVjMey8zTLV98Dfds1CKGMI+RQVVCG0qpc8rMuiHtiWOXGGdwRChK6V2+IjhppHjJHmTBmuODRW2&#10;tKoov2Q3o8Cu3bV4x9v+y39mh8LSWW9PZ6UG/W45BRGoC//iP/dOx/mTCTyfiRfI+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bk4ucIAAADcAAAADwAAAAAAAAAAAAAA&#10;AAChAgAAZHJzL2Rvd25yZXYueG1sUEsFBgAAAAAEAAQA+QAAAJADAAAAAA==&#10;" strokecolor="black [3213]" strokeweight="3pt">
                  <v:stroke endarrow="block"/>
                </v:shape>
              </v:group>
            </w:pict>
          </mc:Fallback>
        </mc:AlternateContent>
      </w:r>
    </w:p>
    <w:p w14:paraId="0B93D575" w14:textId="77777777" w:rsidR="002278FC" w:rsidRDefault="002278FC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14:paraId="4170A273" w14:textId="77777777" w:rsidR="00B607C1" w:rsidRDefault="00B607C1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14:paraId="1914F16B" w14:textId="77777777" w:rsidR="00CB6E54" w:rsidRDefault="00CD1CDF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74EB12A" wp14:editId="50EF7BC3">
                <wp:simplePos x="0" y="0"/>
                <wp:positionH relativeFrom="column">
                  <wp:posOffset>23943</wp:posOffset>
                </wp:positionH>
                <wp:positionV relativeFrom="paragraph">
                  <wp:posOffset>93748</wp:posOffset>
                </wp:positionV>
                <wp:extent cx="954517" cy="278005"/>
                <wp:effectExtent l="0" t="0" r="0" b="0"/>
                <wp:wrapNone/>
                <wp:docPr id="33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517" cy="278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8A4E3" w14:textId="77777777" w:rsidR="003C62BB" w:rsidRPr="001D369A" w:rsidRDefault="003C62BB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1D369A">
                              <w:rPr>
                                <w:rFonts w:ascii="Arial" w:hAnsi="Arial" w:cs="Arial"/>
                                <w:sz w:val="20"/>
                              </w:rPr>
                              <w:t>F</w:t>
                            </w:r>
                            <w:r w:rsidRPr="001D369A">
                              <w:rPr>
                                <w:rFonts w:ascii="Arial" w:hAnsi="Arial" w:cs="Arial"/>
                                <w:sz w:val="20"/>
                                <w:vertAlign w:val="subscript"/>
                              </w:rPr>
                              <w:t>2</w:t>
                            </w:r>
                            <w:r w:rsidRPr="001D369A">
                              <w:rPr>
                                <w:rFonts w:ascii="Arial" w:hAnsi="Arial" w:cs="Arial"/>
                                <w:sz w:val="20"/>
                              </w:rPr>
                              <w:t>=200 daN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BA414D" id="_x0000_s1062" type="#_x0000_t202" style="position:absolute;left:0;text-align:left;margin-left:1.9pt;margin-top:7.4pt;width:75.15pt;height:21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" filled="f" stroked="f">
                <v:textbox>
                  <w:txbxContent>
                    <w:p w:rsidR="003C62BB" w:rsidRPr="001D369A" w:rsidRDefault="003C62BB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1D369A">
                        <w:rPr>
                          <w:rFonts w:ascii="Arial" w:hAnsi="Arial" w:cs="Arial"/>
                          <w:sz w:val="20"/>
                        </w:rPr>
                        <w:t>F</w:t>
                      </w:r>
                      <w:r w:rsidRPr="001D369A">
                        <w:rPr>
                          <w:rFonts w:ascii="Arial" w:hAnsi="Arial" w:cs="Arial"/>
                          <w:sz w:val="20"/>
                          <w:vertAlign w:val="subscript"/>
                        </w:rPr>
                        <w:t>2</w:t>
                      </w:r>
                      <w:r w:rsidRPr="001D369A">
                        <w:rPr>
                          <w:rFonts w:ascii="Arial" w:hAnsi="Arial" w:cs="Arial"/>
                          <w:sz w:val="20"/>
                        </w:rPr>
                        <w:t>=200 daN</w:t>
                      </w:r>
                    </w:p>
                  </w:txbxContent>
                </v:textbox>
              </v:shape>
            </w:pict>
          </mc:Fallback>
        </mc:AlternateContent>
      </w:r>
    </w:p>
    <w:p w14:paraId="537E4EF7" w14:textId="77777777" w:rsidR="00CB6E54" w:rsidRDefault="00CB6E54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14:paraId="2FA8434E" w14:textId="77777777" w:rsidR="00CB6E54" w:rsidRDefault="00CB6E54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14:paraId="652ADE8D" w14:textId="77777777" w:rsidR="00CB6E54" w:rsidRDefault="00CD1CDF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6BCA13" wp14:editId="5833F366">
                <wp:simplePos x="0" y="0"/>
                <wp:positionH relativeFrom="column">
                  <wp:posOffset>2886075</wp:posOffset>
                </wp:positionH>
                <wp:positionV relativeFrom="paragraph">
                  <wp:posOffset>106620</wp:posOffset>
                </wp:positionV>
                <wp:extent cx="1017917" cy="302741"/>
                <wp:effectExtent l="0" t="0" r="0" b="254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017917" cy="3027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73BA3D" w14:textId="77777777" w:rsidR="00CD1CDF" w:rsidRPr="002278FC" w:rsidRDefault="00CD1CDF" w:rsidP="00CD1CDF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2278FC">
                              <w:rPr>
                                <w:rFonts w:ascii="Arial" w:hAnsi="Arial" w:cs="Arial"/>
                                <w:sz w:val="24"/>
                              </w:rPr>
                              <w:t>L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 = 5,00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01822" id="Zone de texte 6" o:spid="_x0000_s1063" type="#_x0000_t202" style="position:absolute;left:0;text-align:left;margin-left:227.25pt;margin-top:8.4pt;width:80.15pt;height:23.8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" filled="f" stroked="f" strokeweight=".5pt">
                <v:textbox>
                  <w:txbxContent>
                    <w:p w:rsidR="00CD1CDF" w:rsidRPr="002278FC" w:rsidRDefault="00CD1CDF" w:rsidP="00CD1CDF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2278FC">
                        <w:rPr>
                          <w:rFonts w:ascii="Arial" w:hAnsi="Arial" w:cs="Arial"/>
                          <w:sz w:val="24"/>
                        </w:rPr>
                        <w:t>L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 xml:space="preserve"> = 5,00 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C0D683E" wp14:editId="09650AB6">
                <wp:simplePos x="0" y="0"/>
                <wp:positionH relativeFrom="column">
                  <wp:posOffset>810883</wp:posOffset>
                </wp:positionH>
                <wp:positionV relativeFrom="paragraph">
                  <wp:posOffset>149009</wp:posOffset>
                </wp:positionV>
                <wp:extent cx="4996711" cy="287563"/>
                <wp:effectExtent l="19050" t="0" r="52070" b="36830"/>
                <wp:wrapNone/>
                <wp:docPr id="2" name="Group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96711" cy="287563"/>
                          <a:chOff x="0" y="0"/>
                          <a:chExt cx="5076000" cy="287655"/>
                        </a:xfrm>
                      </wpg:grpSpPr>
                      <wps:wsp>
                        <wps:cNvPr id="3" name="Connecteur droit 3"/>
                        <wps:cNvCnPr/>
                        <wps:spPr>
                          <a:xfrm>
                            <a:off x="12357" y="0"/>
                            <a:ext cx="0" cy="28765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Connecteur droit 4"/>
                        <wps:cNvCnPr/>
                        <wps:spPr>
                          <a:xfrm>
                            <a:off x="5066270" y="0"/>
                            <a:ext cx="0" cy="28765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Connecteur droit 5"/>
                        <wps:cNvCnPr/>
                        <wps:spPr>
                          <a:xfrm>
                            <a:off x="0" y="191530"/>
                            <a:ext cx="5076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solid"/>
                            <a:headEnd type="arrow"/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8EF98C" id="Groupe 2" o:spid="_x0000_s1026" style="position:absolute;margin-left:63.85pt;margin-top:11.75pt;width:393.45pt;height:22.65pt;z-index:251736064;mso-width-relative:margin;mso-height-relative:margin" coordsize="50760,2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">
                <v:line id="Connecteur droit 3" o:spid="_x0000_s1027" style="position:absolute;visibility:visible;mso-wrap-style:square" from="123,0" to="123,28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begsQAAADaAAAADwAAAGRycy9kb3ducmV2LnhtbESPT2vCQBTE7wW/w/IEb3WjUiPRVYIg&#10;9M+pVvH6yD6TaPZt2N3G1E/vFgo9DjPzG2a16U0jOnK+tqxgMk5AEBdW11wqOHztnhcgfEDW2Fgm&#10;BT/kYbMePK0w0/bGn9TtQykihH2GCqoQ2kxKX1Rk0I9tSxy9s3UGQ5SulNrhLcJNI6dJMpcGa44L&#10;Fba0rai47r+NgkXxfnF5mr9NXo5teu+mH/PdKVVqNOzzJYhAffgP/7VftYIZ/F6JN0Cu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Nt6CxAAAANoAAAAPAAAAAAAAAAAA&#10;AAAAAKECAABkcnMvZG93bnJldi54bWxQSwUGAAAAAAQABAD5AAAAkgMAAAAA&#10;" strokecolor="black [3213]"/>
                <v:line id="Connecteur droit 4" o:spid="_x0000_s1028" style="position:absolute;visibility:visible;mso-wrap-style:square" from="50662,0" to="50662,28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N9G9sQAAADaAAAADwAAAGRycy9kb3ducmV2LnhtbESPT2vCQBTE7wW/w/IEb3WjWCPRVYIg&#10;9M+pVvH6yD6TaPZt2N3G1E/vFgo9DjPzG2a16U0jOnK+tqxgMk5AEBdW11wqOHztnhcgfEDW2Fgm&#10;BT/kYbMePK0w0/bGn9TtQykihH2GCqoQ2kxKX1Rk0I9tSxy9s3UGQ5SulNrhLcJNI6dJMpcGa44L&#10;Fba0rai47r+NgkXxfnF5mr9NXo5teu+mH/PdKVVqNOzzJYhAffgP/7VftYIZ/F6JN0Cu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30b2xAAAANoAAAAPAAAAAAAAAAAA&#10;AAAAAKECAABkcnMvZG93bnJldi54bWxQSwUGAAAAAAQABAD5AAAAkgMAAAAA&#10;" strokecolor="black [3213]"/>
                <v:line id="Connecteur droit 5" o:spid="_x0000_s1029" style="position:absolute;visibility:visible;mso-wrap-style:square" from="0,1915" to="50760,19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e5TL4AAADaAAAADwAAAGRycy9kb3ducmV2LnhtbESP3YrCMBSE7xd8h3AE77apFUWqUUQQ&#10;BfHCnwc4NMem2JyUJtb69mZhwcthZr5hluve1qKj1leOFYyTFARx4XTFpYLbdfc7B+EDssbaMSl4&#10;k4f1avCzxFy7F5+pu4RSRAj7HBWYEJpcSl8YsugT1xBH7+5aiyHKtpS6xVeE21pmaTqTFiuOCwYb&#10;2hoqHpenjRR9YjPJTrxzXUYhlXv9OLJSo2G/WYAI1Idv+L990Aqm8Hcl3gC5+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8t7lMvgAAANoAAAAPAAAAAAAAAAAAAAAAAKEC&#10;AABkcnMvZG93bnJldi54bWxQSwUGAAAAAAQABAD5AAAAjAMAAAAA&#10;" strokecolor="black [3213]">
                  <v:stroke startarrow="open" endarrow="open"/>
                </v:line>
              </v:group>
            </w:pict>
          </mc:Fallback>
        </mc:AlternateContent>
      </w:r>
    </w:p>
    <w:p w14:paraId="38A8B18C" w14:textId="77777777" w:rsidR="00CB6E54" w:rsidRDefault="00CB6E54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14:paraId="3AB01809" w14:textId="77777777" w:rsidR="00B607C1" w:rsidRDefault="00B607C1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14:paraId="1096D263" w14:textId="77777777" w:rsidR="003C62BB" w:rsidRDefault="003C62BB" w:rsidP="006B6F45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fr-FR"/>
        </w:rPr>
      </w:pPr>
    </w:p>
    <w:p w14:paraId="0511CD86" w14:textId="77777777" w:rsidR="009656DC" w:rsidRDefault="00A12196" w:rsidP="007A4D9A">
      <w:pPr>
        <w:pStyle w:val="Sous-titre"/>
        <w:rPr>
          <w:lang w:eastAsia="fr-FR"/>
        </w:rPr>
      </w:pPr>
      <w:r>
        <w:rPr>
          <w:lang w:eastAsia="fr-FR"/>
        </w:rPr>
        <w:t xml:space="preserve">on applique le </w:t>
      </w:r>
      <w:r w:rsidR="009656DC" w:rsidRPr="009656DC">
        <w:rPr>
          <w:lang w:eastAsia="fr-FR"/>
        </w:rPr>
        <w:t xml:space="preserve">Principe </w:t>
      </w:r>
      <w:r>
        <w:rPr>
          <w:lang w:eastAsia="fr-FR"/>
        </w:rPr>
        <w:t xml:space="preserve">fondamental </w:t>
      </w:r>
      <w:r w:rsidR="009656DC" w:rsidRPr="009656DC">
        <w:rPr>
          <w:lang w:eastAsia="fr-FR"/>
        </w:rPr>
        <w:t>de la statique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3119"/>
        <w:gridCol w:w="4286"/>
      </w:tblGrid>
      <w:tr w:rsidR="004D01B9" w14:paraId="22F1EECE" w14:textId="77777777" w:rsidTr="00CD1CDF">
        <w:trPr>
          <w:trHeight w:val="326"/>
        </w:trPr>
        <w:tc>
          <w:tcPr>
            <w:tcW w:w="2972" w:type="dxa"/>
            <w:vAlign w:val="center"/>
          </w:tcPr>
          <w:p w14:paraId="170651F1" w14:textId="77777777" w:rsidR="004D01B9" w:rsidRPr="00CD1CDF" w:rsidRDefault="004D01B9" w:rsidP="004D01B9">
            <w:pPr>
              <w:pStyle w:val="Sous-titre"/>
              <w:jc w:val="left"/>
              <w:rPr>
                <w:rFonts w:cs="Arial"/>
              </w:rPr>
            </w:pPr>
            <w:r w:rsidRPr="00CD1CDF">
              <w:rPr>
                <w:rFonts w:cs="Arial"/>
              </w:rPr>
              <w:t>Σ Forces sur x = 0</w:t>
            </w:r>
          </w:p>
        </w:tc>
        <w:tc>
          <w:tcPr>
            <w:tcW w:w="3119" w:type="dxa"/>
            <w:vAlign w:val="center"/>
          </w:tcPr>
          <w:p w14:paraId="6882503B" w14:textId="77777777" w:rsidR="004D01B9" w:rsidRPr="00CD1CDF" w:rsidRDefault="004D01B9" w:rsidP="004D01B9">
            <w:pPr>
              <w:pStyle w:val="Sous-titre"/>
              <w:jc w:val="left"/>
              <w:rPr>
                <w:rFonts w:cs="Arial"/>
              </w:rPr>
            </w:pPr>
            <w:r w:rsidRPr="00CD1CDF">
              <w:rPr>
                <w:rFonts w:cs="Arial"/>
              </w:rPr>
              <w:t>Σ Forces sur y = 0</w:t>
            </w:r>
          </w:p>
        </w:tc>
        <w:tc>
          <w:tcPr>
            <w:tcW w:w="4286" w:type="dxa"/>
            <w:vAlign w:val="center"/>
          </w:tcPr>
          <w:p w14:paraId="6A4CE4C9" w14:textId="77777777" w:rsidR="004D01B9" w:rsidRPr="00CD1CDF" w:rsidRDefault="004D01B9" w:rsidP="004D01B9">
            <w:pPr>
              <w:pStyle w:val="Sous-titre"/>
              <w:jc w:val="left"/>
              <w:rPr>
                <w:rFonts w:cs="Arial"/>
              </w:rPr>
            </w:pPr>
            <w:r w:rsidRPr="00CD1CDF">
              <w:rPr>
                <w:rFonts w:cs="Arial"/>
              </w:rPr>
              <w:t>Σ Moments sur z, au point A = 0</w:t>
            </w:r>
          </w:p>
        </w:tc>
      </w:tr>
      <w:tr w:rsidR="004D01B9" w14:paraId="42D8D539" w14:textId="77777777" w:rsidTr="00CD1CDF">
        <w:trPr>
          <w:trHeight w:val="1550"/>
        </w:trPr>
        <w:tc>
          <w:tcPr>
            <w:tcW w:w="2972" w:type="dxa"/>
          </w:tcPr>
          <w:p w14:paraId="36630B03" w14:textId="77777777" w:rsidR="004D01B9" w:rsidRPr="00CD1CDF" w:rsidRDefault="004D01B9" w:rsidP="004D01B9">
            <w:pPr>
              <w:pStyle w:val="Normal1"/>
              <w:numPr>
                <w:ilvl w:val="0"/>
                <w:numId w:val="38"/>
              </w:numPr>
              <w:ind w:left="313"/>
              <w:rPr>
                <w:sz w:val="24"/>
              </w:rPr>
            </w:pPr>
            <w:r w:rsidRPr="00CD1CDF">
              <w:rPr>
                <w:sz w:val="24"/>
              </w:rPr>
              <w:t>F</w:t>
            </w:r>
            <w:r w:rsidRPr="00CD1CDF">
              <w:rPr>
                <w:sz w:val="24"/>
                <w:vertAlign w:val="subscript"/>
              </w:rPr>
              <w:t>2</w:t>
            </w:r>
            <w:r w:rsidRPr="00CD1CDF">
              <w:rPr>
                <w:sz w:val="24"/>
              </w:rPr>
              <w:t xml:space="preserve"> + R</w:t>
            </w:r>
            <w:r w:rsidRPr="00CD1CDF">
              <w:rPr>
                <w:sz w:val="24"/>
                <w:vertAlign w:val="subscript"/>
              </w:rPr>
              <w:t xml:space="preserve">B,X </w:t>
            </w:r>
            <w:r w:rsidRPr="00CD1CDF">
              <w:rPr>
                <w:sz w:val="24"/>
              </w:rPr>
              <w:t>= 0</w:t>
            </w:r>
          </w:p>
          <w:p w14:paraId="10AA3215" w14:textId="77777777" w:rsidR="00CD1CDF" w:rsidRPr="00CD1CDF" w:rsidRDefault="00CD1CDF" w:rsidP="004D01B9">
            <w:pPr>
              <w:pStyle w:val="Normal1"/>
              <w:numPr>
                <w:ilvl w:val="0"/>
                <w:numId w:val="38"/>
              </w:numPr>
              <w:ind w:left="313"/>
              <w:rPr>
                <w:sz w:val="24"/>
              </w:rPr>
            </w:pPr>
            <w:r w:rsidRPr="00CD1CDF">
              <w:rPr>
                <w:sz w:val="24"/>
              </w:rPr>
              <w:t>R</w:t>
            </w:r>
            <w:r w:rsidRPr="00CD1CDF">
              <w:rPr>
                <w:sz w:val="24"/>
                <w:vertAlign w:val="subscript"/>
              </w:rPr>
              <w:t xml:space="preserve">B,X </w:t>
            </w:r>
            <w:r w:rsidRPr="00CD1CDF">
              <w:rPr>
                <w:sz w:val="24"/>
              </w:rPr>
              <w:t>= - 200 daN</w:t>
            </w:r>
          </w:p>
          <w:p w14:paraId="6C5007BF" w14:textId="77777777" w:rsidR="004D01B9" w:rsidRPr="00CD1CDF" w:rsidRDefault="004D01B9" w:rsidP="003C62BB">
            <w:pPr>
              <w:pStyle w:val="Normal1"/>
              <w:rPr>
                <w:sz w:val="24"/>
              </w:rPr>
            </w:pPr>
          </w:p>
        </w:tc>
        <w:tc>
          <w:tcPr>
            <w:tcW w:w="3119" w:type="dxa"/>
          </w:tcPr>
          <w:p w14:paraId="55462C76" w14:textId="77777777" w:rsidR="004D01B9" w:rsidRPr="00CD1CDF" w:rsidRDefault="004D01B9" w:rsidP="004D01B9">
            <w:pPr>
              <w:pStyle w:val="Normal1"/>
              <w:numPr>
                <w:ilvl w:val="0"/>
                <w:numId w:val="37"/>
              </w:numPr>
              <w:ind w:left="397"/>
              <w:rPr>
                <w:sz w:val="24"/>
              </w:rPr>
            </w:pPr>
            <w:r w:rsidRPr="00CD1CDF">
              <w:rPr>
                <w:sz w:val="24"/>
              </w:rPr>
              <w:t>R</w:t>
            </w:r>
            <w:r w:rsidRPr="00CD1CDF">
              <w:rPr>
                <w:sz w:val="24"/>
                <w:vertAlign w:val="subscript"/>
              </w:rPr>
              <w:t xml:space="preserve">A,Y </w:t>
            </w:r>
            <w:r w:rsidRPr="00CD1CDF">
              <w:rPr>
                <w:sz w:val="24"/>
              </w:rPr>
              <w:t>+ R</w:t>
            </w:r>
            <w:r w:rsidRPr="00CD1CDF">
              <w:rPr>
                <w:sz w:val="24"/>
                <w:vertAlign w:val="subscript"/>
              </w:rPr>
              <w:t xml:space="preserve">B,Y </w:t>
            </w:r>
            <w:r w:rsidRPr="00CD1CDF">
              <w:rPr>
                <w:sz w:val="24"/>
              </w:rPr>
              <w:t>- F</w:t>
            </w:r>
            <w:r w:rsidRPr="00CD1CDF">
              <w:rPr>
                <w:sz w:val="24"/>
                <w:vertAlign w:val="subscript"/>
              </w:rPr>
              <w:t>1</w:t>
            </w:r>
            <w:r w:rsidRPr="00CD1CDF">
              <w:rPr>
                <w:sz w:val="24"/>
              </w:rPr>
              <w:t xml:space="preserve"> = 0</w:t>
            </w:r>
          </w:p>
          <w:p w14:paraId="0024914C" w14:textId="77777777" w:rsidR="00CD1CDF" w:rsidRPr="00CD1CDF" w:rsidRDefault="00CD1CDF" w:rsidP="00CD1CDF">
            <w:pPr>
              <w:numPr>
                <w:ilvl w:val="0"/>
                <w:numId w:val="37"/>
              </w:numPr>
              <w:spacing w:line="276" w:lineRule="auto"/>
              <w:ind w:left="397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CD1CDF">
              <w:rPr>
                <w:rFonts w:ascii="Arial" w:hAnsi="Arial" w:cs="Arial"/>
                <w:sz w:val="24"/>
              </w:rPr>
              <w:t>R</w:t>
            </w:r>
            <w:r w:rsidRPr="00CD1CDF">
              <w:rPr>
                <w:rFonts w:ascii="Arial" w:hAnsi="Arial" w:cs="Arial"/>
                <w:sz w:val="24"/>
                <w:vertAlign w:val="subscript"/>
              </w:rPr>
              <w:t xml:space="preserve">A,Y </w:t>
            </w:r>
            <w:r w:rsidRPr="00CD1CDF">
              <w:rPr>
                <w:rFonts w:ascii="Arial" w:hAnsi="Arial" w:cs="Arial"/>
                <w:sz w:val="24"/>
              </w:rPr>
              <w:t xml:space="preserve">= </w:t>
            </w:r>
            <w:r w:rsidRPr="00CD1CDF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- R</w:t>
            </w:r>
            <w:r w:rsidRPr="00CD1CDF">
              <w:rPr>
                <w:rFonts w:ascii="Arial" w:eastAsia="Times New Roman" w:hAnsi="Arial" w:cs="Arial"/>
                <w:sz w:val="24"/>
                <w:szCs w:val="24"/>
                <w:vertAlign w:val="subscript"/>
                <w:lang w:eastAsia="fr-FR"/>
              </w:rPr>
              <w:t xml:space="preserve">B,Y </w:t>
            </w:r>
            <w:r w:rsidRPr="00CD1CDF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+ F</w:t>
            </w:r>
            <w:r w:rsidRPr="00CD1CDF">
              <w:rPr>
                <w:rFonts w:ascii="Arial" w:eastAsia="Times New Roman" w:hAnsi="Arial" w:cs="Arial"/>
                <w:sz w:val="24"/>
                <w:szCs w:val="24"/>
                <w:vertAlign w:val="subscript"/>
                <w:lang w:eastAsia="fr-FR"/>
              </w:rPr>
              <w:t>1</w:t>
            </w:r>
          </w:p>
          <w:p w14:paraId="15E6CFB4" w14:textId="77777777" w:rsidR="004D01B9" w:rsidRPr="00CD1CDF" w:rsidRDefault="00CD1CDF" w:rsidP="00CD1CDF">
            <w:pPr>
              <w:pStyle w:val="Normal1"/>
              <w:numPr>
                <w:ilvl w:val="0"/>
                <w:numId w:val="37"/>
              </w:numPr>
              <w:ind w:left="397"/>
              <w:rPr>
                <w:sz w:val="24"/>
              </w:rPr>
            </w:pPr>
            <w:r w:rsidRPr="00CD1CDF">
              <w:rPr>
                <w:sz w:val="24"/>
              </w:rPr>
              <w:t>R</w:t>
            </w:r>
            <w:r w:rsidRPr="00CD1CDF">
              <w:rPr>
                <w:sz w:val="24"/>
                <w:vertAlign w:val="subscript"/>
              </w:rPr>
              <w:t xml:space="preserve">A,Y </w:t>
            </w:r>
            <w:r w:rsidRPr="00CD1CDF">
              <w:rPr>
                <w:sz w:val="24"/>
              </w:rPr>
              <w:t>= 200 daN</w:t>
            </w:r>
          </w:p>
        </w:tc>
        <w:tc>
          <w:tcPr>
            <w:tcW w:w="4286" w:type="dxa"/>
          </w:tcPr>
          <w:p w14:paraId="52BADD9F" w14:textId="77777777" w:rsidR="004D01B9" w:rsidRPr="00CD1CDF" w:rsidRDefault="004D01B9" w:rsidP="004D01B9">
            <w:pPr>
              <w:pStyle w:val="Normal1"/>
              <w:numPr>
                <w:ilvl w:val="0"/>
                <w:numId w:val="36"/>
              </w:numPr>
              <w:ind w:left="340"/>
              <w:rPr>
                <w:sz w:val="24"/>
              </w:rPr>
            </w:pPr>
            <m:oMath>
              <m:r>
                <w:rPr>
                  <w:rFonts w:ascii="Cambria Math" w:hAnsi="Cambria Math"/>
                  <w:sz w:val="24"/>
                </w:rPr>
                <m:t xml:space="preserve">-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</w:rPr>
                    <m:t>L</m:t>
                  </m:r>
                </m:num>
                <m:den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4"/>
                </w:rPr>
                <m:t>*</m:t>
              </m:r>
            </m:oMath>
            <w:r w:rsidRPr="00CD1CDF">
              <w:rPr>
                <w:sz w:val="24"/>
              </w:rPr>
              <w:t xml:space="preserve"> F</w:t>
            </w:r>
            <w:r w:rsidRPr="00CD1CDF">
              <w:rPr>
                <w:sz w:val="24"/>
                <w:vertAlign w:val="subscript"/>
              </w:rPr>
              <w:t xml:space="preserve">1 + </w:t>
            </w:r>
            <w:r w:rsidRPr="00CD1CDF">
              <w:rPr>
                <w:sz w:val="24"/>
              </w:rPr>
              <w:t>L *</w:t>
            </w:r>
            <w:r w:rsidRPr="00CD1CDF">
              <w:rPr>
                <w:sz w:val="24"/>
                <w:vertAlign w:val="subscript"/>
              </w:rPr>
              <w:t xml:space="preserve"> </w:t>
            </w:r>
            <w:r w:rsidRPr="00CD1CDF">
              <w:rPr>
                <w:sz w:val="24"/>
              </w:rPr>
              <w:t>R</w:t>
            </w:r>
            <w:r w:rsidRPr="00CD1CDF">
              <w:rPr>
                <w:sz w:val="24"/>
                <w:vertAlign w:val="subscript"/>
              </w:rPr>
              <w:t xml:space="preserve">B,Y </w:t>
            </w:r>
            <w:r w:rsidRPr="00CD1CDF">
              <w:rPr>
                <w:sz w:val="24"/>
              </w:rPr>
              <w:t>= 0</w:t>
            </w:r>
          </w:p>
          <w:p w14:paraId="65D4EB91" w14:textId="77777777" w:rsidR="004D01B9" w:rsidRPr="00CD1CDF" w:rsidRDefault="00CD1CDF" w:rsidP="004D01B9">
            <w:pPr>
              <w:pStyle w:val="Normal1"/>
              <w:numPr>
                <w:ilvl w:val="0"/>
                <w:numId w:val="36"/>
              </w:numPr>
              <w:ind w:left="340"/>
              <w:rPr>
                <w:sz w:val="24"/>
              </w:rPr>
            </w:pPr>
            <w:r w:rsidRPr="00CD1CDF">
              <w:rPr>
                <w:sz w:val="24"/>
              </w:rPr>
              <w:t>L *</w:t>
            </w:r>
            <w:r w:rsidRPr="00CD1CDF">
              <w:rPr>
                <w:sz w:val="24"/>
                <w:vertAlign w:val="subscript"/>
              </w:rPr>
              <w:t xml:space="preserve"> </w:t>
            </w:r>
            <w:r w:rsidRPr="00CD1CDF">
              <w:rPr>
                <w:sz w:val="24"/>
              </w:rPr>
              <w:t>R</w:t>
            </w:r>
            <w:r w:rsidRPr="00CD1CDF">
              <w:rPr>
                <w:sz w:val="24"/>
                <w:vertAlign w:val="subscript"/>
              </w:rPr>
              <w:t>B,Y</w:t>
            </w:r>
            <w:r w:rsidR="004D01B9" w:rsidRPr="00CD1CDF">
              <w:rPr>
                <w:sz w:val="24"/>
                <w:vertAlign w:val="subscript"/>
              </w:rPr>
              <w:t xml:space="preserve"> </w:t>
            </w:r>
            <w:r w:rsidR="004D01B9" w:rsidRPr="00CD1CDF">
              <w:rPr>
                <w:sz w:val="24"/>
              </w:rPr>
              <w:t>=</w:t>
            </w:r>
            <w:r w:rsidR="004D01B9" w:rsidRPr="00CD1CDF">
              <w:rPr>
                <w:sz w:val="24"/>
                <w:vertAlign w:val="subscript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</w:rPr>
                    <m:t>L</m:t>
                  </m:r>
                </m:num>
                <m:den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4"/>
                </w:rPr>
                <m:t>*</m:t>
              </m:r>
            </m:oMath>
            <w:r w:rsidRPr="00CD1CDF">
              <w:rPr>
                <w:sz w:val="24"/>
              </w:rPr>
              <w:t xml:space="preserve"> F</w:t>
            </w:r>
            <w:r w:rsidRPr="00CD1CDF">
              <w:rPr>
                <w:sz w:val="24"/>
                <w:vertAlign w:val="subscript"/>
              </w:rPr>
              <w:t>1</w:t>
            </w:r>
          </w:p>
          <w:p w14:paraId="345DFEAE" w14:textId="77777777" w:rsidR="00CD1CDF" w:rsidRPr="00CD1CDF" w:rsidRDefault="00CD1CDF" w:rsidP="004D01B9">
            <w:pPr>
              <w:pStyle w:val="Normal1"/>
              <w:numPr>
                <w:ilvl w:val="0"/>
                <w:numId w:val="36"/>
              </w:numPr>
              <w:ind w:left="340"/>
              <w:rPr>
                <w:sz w:val="24"/>
              </w:rPr>
            </w:pPr>
            <w:r w:rsidRPr="00CD1CDF">
              <w:rPr>
                <w:sz w:val="24"/>
              </w:rPr>
              <w:t>R</w:t>
            </w:r>
            <w:r w:rsidRPr="00CD1CDF">
              <w:rPr>
                <w:sz w:val="24"/>
                <w:vertAlign w:val="subscript"/>
              </w:rPr>
              <w:t xml:space="preserve">B,Y </w:t>
            </w:r>
            <w:r w:rsidRPr="00CD1CDF">
              <w:rPr>
                <w:sz w:val="24"/>
              </w:rPr>
              <w:t>= 0.5.F</w:t>
            </w:r>
            <w:r w:rsidRPr="00CD1CDF">
              <w:rPr>
                <w:sz w:val="24"/>
                <w:vertAlign w:val="subscript"/>
              </w:rPr>
              <w:t>1</w:t>
            </w:r>
          </w:p>
          <w:p w14:paraId="15002D5C" w14:textId="77777777" w:rsidR="00CD1CDF" w:rsidRPr="00CD1CDF" w:rsidRDefault="00CD1CDF" w:rsidP="004D01B9">
            <w:pPr>
              <w:pStyle w:val="Normal1"/>
              <w:numPr>
                <w:ilvl w:val="0"/>
                <w:numId w:val="36"/>
              </w:numPr>
              <w:ind w:left="340"/>
              <w:rPr>
                <w:sz w:val="24"/>
              </w:rPr>
            </w:pPr>
            <w:r w:rsidRPr="00CD1CDF">
              <w:rPr>
                <w:sz w:val="24"/>
              </w:rPr>
              <w:t>R</w:t>
            </w:r>
            <w:r w:rsidRPr="00CD1CDF">
              <w:rPr>
                <w:sz w:val="24"/>
                <w:vertAlign w:val="subscript"/>
              </w:rPr>
              <w:t xml:space="preserve">B,Y </w:t>
            </w:r>
            <w:r w:rsidRPr="00CD1CDF">
              <w:rPr>
                <w:sz w:val="24"/>
              </w:rPr>
              <w:t>= 200 daN</w:t>
            </w:r>
          </w:p>
        </w:tc>
      </w:tr>
    </w:tbl>
    <w:p w14:paraId="1378CB65" w14:textId="77777777" w:rsidR="004D01B9" w:rsidRDefault="004D01B9" w:rsidP="003C62BB">
      <w:pPr>
        <w:pStyle w:val="Normal1"/>
      </w:pPr>
    </w:p>
    <w:p w14:paraId="1C1F9372" w14:textId="77777777" w:rsidR="004D01B9" w:rsidRDefault="004D01B9" w:rsidP="003C62BB">
      <w:pPr>
        <w:pStyle w:val="Normal1"/>
      </w:pPr>
    </w:p>
    <w:p w14:paraId="02684746" w14:textId="77777777" w:rsidR="00EC3295" w:rsidRPr="003C62BB" w:rsidRDefault="00EC3295" w:rsidP="003C62BB">
      <w:pPr>
        <w:pStyle w:val="Normal1"/>
      </w:pPr>
    </w:p>
    <w:p w14:paraId="7582E726" w14:textId="77777777" w:rsidR="004D01B9" w:rsidRDefault="004D01B9" w:rsidP="003C62BB">
      <w:pPr>
        <w:pStyle w:val="Normal1"/>
      </w:pPr>
    </w:p>
    <w:p w14:paraId="39EA88C8" w14:textId="77777777" w:rsidR="003A508D" w:rsidRDefault="003A508D" w:rsidP="003C62BB">
      <w:pPr>
        <w:pStyle w:val="Normal1"/>
      </w:pPr>
    </w:p>
    <w:p w14:paraId="758E2151" w14:textId="77777777" w:rsidR="003A508D" w:rsidRPr="003C62BB" w:rsidRDefault="003A508D" w:rsidP="003C62BB">
      <w:pPr>
        <w:pStyle w:val="Normal1"/>
      </w:pPr>
    </w:p>
    <w:p w14:paraId="68A11743" w14:textId="77777777" w:rsidR="003A508D" w:rsidRPr="003C62BB" w:rsidRDefault="00F905B6" w:rsidP="003C62BB">
      <w:pPr>
        <w:pStyle w:val="Normal1"/>
        <w:jc w:val="center"/>
        <w:rPr>
          <w:b/>
        </w:rPr>
      </w:pPr>
      <w:r w:rsidRPr="00CD1CDF">
        <w:rPr>
          <w:b/>
          <w:bdr w:val="single" w:sz="4" w:space="0" w:color="auto"/>
        </w:rPr>
        <w:t>Ra,</w:t>
      </w:r>
      <w:r w:rsidR="003A508D" w:rsidRPr="00CD1CDF">
        <w:rPr>
          <w:b/>
          <w:bdr w:val="single" w:sz="4" w:space="0" w:color="auto"/>
        </w:rPr>
        <w:t xml:space="preserve">y = </w:t>
      </w:r>
      <w:r w:rsidR="00CD1CDF" w:rsidRPr="00CD1CDF">
        <w:rPr>
          <w:b/>
          <w:bdr w:val="single" w:sz="4" w:space="0" w:color="auto"/>
        </w:rPr>
        <w:t>200 daN</w:t>
      </w:r>
      <w:r w:rsidR="003C62BB" w:rsidRPr="00CD1CDF">
        <w:rPr>
          <w:b/>
          <w:bdr w:val="single" w:sz="4" w:space="0" w:color="auto"/>
        </w:rPr>
        <w:t xml:space="preserve">     </w:t>
      </w:r>
      <w:r w:rsidR="00CD1CDF" w:rsidRPr="00CD1CDF">
        <w:rPr>
          <w:b/>
          <w:bdr w:val="single" w:sz="4" w:space="0" w:color="auto"/>
        </w:rPr>
        <w:tab/>
      </w:r>
      <w:r w:rsidR="003C62BB" w:rsidRPr="00CD1CDF">
        <w:rPr>
          <w:b/>
          <w:bdr w:val="single" w:sz="4" w:space="0" w:color="auto"/>
        </w:rPr>
        <w:t xml:space="preserve"> </w:t>
      </w:r>
      <w:r w:rsidR="003A508D" w:rsidRPr="00CD1CDF">
        <w:rPr>
          <w:b/>
          <w:bdr w:val="single" w:sz="4" w:space="0" w:color="auto"/>
        </w:rPr>
        <w:t>Rb,</w:t>
      </w:r>
      <w:r w:rsidRPr="00CD1CDF">
        <w:rPr>
          <w:b/>
          <w:bdr w:val="single" w:sz="4" w:space="0" w:color="auto"/>
        </w:rPr>
        <w:t>x =</w:t>
      </w:r>
      <w:r w:rsidR="003A508D" w:rsidRPr="00CD1CDF">
        <w:rPr>
          <w:b/>
          <w:bdr w:val="single" w:sz="4" w:space="0" w:color="auto"/>
        </w:rPr>
        <w:t xml:space="preserve"> </w:t>
      </w:r>
      <w:r w:rsidR="00CD1CDF" w:rsidRPr="00CD1CDF">
        <w:rPr>
          <w:b/>
          <w:bdr w:val="single" w:sz="4" w:space="0" w:color="auto"/>
        </w:rPr>
        <w:t>-200 daN</w:t>
      </w:r>
      <w:r w:rsidR="003C62BB" w:rsidRPr="00CD1CDF">
        <w:rPr>
          <w:b/>
          <w:bdr w:val="single" w:sz="4" w:space="0" w:color="auto"/>
        </w:rPr>
        <w:tab/>
      </w:r>
      <w:r w:rsidR="00CD1CDF" w:rsidRPr="00CD1CDF">
        <w:rPr>
          <w:b/>
          <w:bdr w:val="single" w:sz="4" w:space="0" w:color="auto"/>
        </w:rPr>
        <w:t xml:space="preserve">  </w:t>
      </w:r>
      <w:r w:rsidR="003C62BB" w:rsidRPr="00CD1CDF">
        <w:rPr>
          <w:b/>
          <w:bdr w:val="single" w:sz="4" w:space="0" w:color="auto"/>
        </w:rPr>
        <w:t xml:space="preserve">Rb,y = </w:t>
      </w:r>
      <w:r w:rsidR="00CD1CDF" w:rsidRPr="00CD1CDF">
        <w:rPr>
          <w:b/>
          <w:bdr w:val="single" w:sz="4" w:space="0" w:color="auto"/>
        </w:rPr>
        <w:t>200 daN</w:t>
      </w:r>
    </w:p>
    <w:sectPr w:rsidR="003A508D" w:rsidRPr="003C62BB" w:rsidSect="002C69EC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682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D44EE" w14:textId="77777777" w:rsidR="00C144E4" w:rsidRDefault="00C144E4" w:rsidP="00EE362D">
      <w:pPr>
        <w:spacing w:after="0" w:line="240" w:lineRule="auto"/>
      </w:pPr>
      <w:r>
        <w:separator/>
      </w:r>
    </w:p>
    <w:p w14:paraId="522A4FAD" w14:textId="77777777" w:rsidR="00C144E4" w:rsidRDefault="00C144E4"/>
  </w:endnote>
  <w:endnote w:type="continuationSeparator" w:id="0">
    <w:p w14:paraId="6CCFA837" w14:textId="77777777" w:rsidR="00C144E4" w:rsidRDefault="00C144E4" w:rsidP="00EE362D">
      <w:pPr>
        <w:spacing w:after="0" w:line="240" w:lineRule="auto"/>
      </w:pPr>
      <w:r>
        <w:continuationSeparator/>
      </w:r>
    </w:p>
    <w:p w14:paraId="75753C5D" w14:textId="77777777" w:rsidR="00C144E4" w:rsidRDefault="00C144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BD1BA" w14:textId="77777777" w:rsidR="00BC4C27" w:rsidRDefault="00BC4C2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C3D2F" w14:textId="77777777" w:rsidR="00BC4C27" w:rsidRDefault="00BC4C2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EB259" w14:textId="77777777" w:rsidR="00BC4C27" w:rsidRDefault="00BC4C2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A7891" w14:textId="77777777" w:rsidR="00C144E4" w:rsidRDefault="00C144E4" w:rsidP="00EE362D">
      <w:pPr>
        <w:spacing w:after="0" w:line="240" w:lineRule="auto"/>
      </w:pPr>
      <w:r>
        <w:separator/>
      </w:r>
    </w:p>
    <w:p w14:paraId="51E008B3" w14:textId="77777777" w:rsidR="00C144E4" w:rsidRDefault="00C144E4"/>
  </w:footnote>
  <w:footnote w:type="continuationSeparator" w:id="0">
    <w:p w14:paraId="02B73CC8" w14:textId="77777777" w:rsidR="00C144E4" w:rsidRDefault="00C144E4" w:rsidP="00EE362D">
      <w:pPr>
        <w:spacing w:after="0" w:line="240" w:lineRule="auto"/>
      </w:pPr>
      <w:r>
        <w:continuationSeparator/>
      </w:r>
    </w:p>
    <w:p w14:paraId="4AA37941" w14:textId="77777777" w:rsidR="00C144E4" w:rsidRDefault="00C144E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E9878" w14:textId="77777777" w:rsidR="00BC4C27" w:rsidRDefault="00BC4C2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82421" w14:textId="77777777" w:rsidR="00F905B6" w:rsidRPr="00A6072A" w:rsidRDefault="00F905B6" w:rsidP="002C69EC">
    <w:pPr>
      <w:pStyle w:val="En-tte"/>
      <w:rPr>
        <w:rFonts w:ascii="Arial" w:hAnsi="Arial"/>
        <w:szCs w:val="24"/>
      </w:rPr>
    </w:pPr>
  </w:p>
  <w:tbl>
    <w:tblPr>
      <w:tblStyle w:val="Grilledutableau"/>
      <w:tblW w:w="10627" w:type="dxa"/>
      <w:jc w:val="center"/>
      <w:tblLook w:val="04A0" w:firstRow="1" w:lastRow="0" w:firstColumn="1" w:lastColumn="0" w:noHBand="0" w:noVBand="1"/>
    </w:tblPr>
    <w:tblGrid>
      <w:gridCol w:w="2689"/>
      <w:gridCol w:w="6633"/>
      <w:gridCol w:w="1305"/>
    </w:tblGrid>
    <w:tr w:rsidR="00F905B6" w:rsidRPr="008B34BF" w14:paraId="796ECD2C" w14:textId="77777777" w:rsidTr="009F52DA">
      <w:trPr>
        <w:trHeight w:val="275"/>
        <w:jc w:val="center"/>
      </w:trPr>
      <w:tc>
        <w:tcPr>
          <w:tcW w:w="2689" w:type="dxa"/>
          <w:shd w:val="clear" w:color="auto" w:fill="B8CCE4" w:themeFill="accent1" w:themeFillTint="66"/>
          <w:vAlign w:val="center"/>
        </w:tcPr>
        <w:p w14:paraId="683EEA77" w14:textId="77777777" w:rsidR="00F905B6" w:rsidRPr="009F26D6" w:rsidRDefault="00F905B6" w:rsidP="002C69EC">
          <w:pPr>
            <w:pStyle w:val="En-tte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</w:rPr>
            <w:t>SAVOIR TECHNOLOGIQUE</w:t>
          </w:r>
        </w:p>
      </w:tc>
      <w:tc>
        <w:tcPr>
          <w:tcW w:w="6633" w:type="dxa"/>
          <w:vMerge w:val="restart"/>
          <w:vAlign w:val="center"/>
        </w:tcPr>
        <w:p w14:paraId="68AC8ACD" w14:textId="1D91DB31" w:rsidR="00F905B6" w:rsidRPr="00BC4C27" w:rsidRDefault="009F52DA" w:rsidP="009F52DA">
          <w:pPr>
            <w:pStyle w:val="En-tte"/>
            <w:rPr>
              <w:rFonts w:ascii="Arial Rounded MT Bold" w:hAnsi="Arial Rounded MT Bold"/>
              <w:b/>
              <w:spacing w:val="-20"/>
              <w:sz w:val="32"/>
              <w:szCs w:val="36"/>
            </w:rPr>
          </w:pPr>
          <w:r w:rsidRPr="009F52DA">
            <w:rPr>
              <w:rFonts w:ascii="Arial Rounded MT Bold" w:hAnsi="Arial Rounded MT Bold"/>
              <w:b/>
              <w:spacing w:val="-20"/>
              <w:sz w:val="32"/>
              <w:szCs w:val="36"/>
            </w:rPr>
            <w:t>PRINCIPE FONDAMENTAL DE LA STATIQUE</w:t>
          </w:r>
        </w:p>
      </w:tc>
      <w:tc>
        <w:tcPr>
          <w:tcW w:w="1305" w:type="dxa"/>
          <w:vMerge w:val="restart"/>
        </w:tcPr>
        <w:p w14:paraId="3E55B789" w14:textId="77777777" w:rsidR="00F905B6" w:rsidRPr="008B34BF" w:rsidRDefault="00F905B6" w:rsidP="002C69EC">
          <w:pPr>
            <w:pStyle w:val="En-tte"/>
            <w:jc w:val="right"/>
            <w:rPr>
              <w:rFonts w:ascii="Arial Rounded MT Bold" w:hAnsi="Arial Rounded MT Bold"/>
            </w:rPr>
          </w:pPr>
          <w:r>
            <w:rPr>
              <w:rFonts w:ascii="Arial Rounded MT Bold" w:hAnsi="Arial Rounded MT Bold"/>
              <w:noProof/>
              <w:lang w:eastAsia="fr-FR"/>
            </w:rPr>
            <w:drawing>
              <wp:anchor distT="0" distB="0" distL="114300" distR="114300" simplePos="0" relativeHeight="251660288" behindDoc="1" locked="0" layoutInCell="1" allowOverlap="1" wp14:anchorId="54AC9450" wp14:editId="7BC29BCC">
                <wp:simplePos x="0" y="0"/>
                <wp:positionH relativeFrom="column">
                  <wp:posOffset>-56281</wp:posOffset>
                </wp:positionH>
                <wp:positionV relativeFrom="paragraph">
                  <wp:posOffset>68146</wp:posOffset>
                </wp:positionV>
                <wp:extent cx="737157" cy="461104"/>
                <wp:effectExtent l="0" t="0" r="6350" b="0"/>
                <wp:wrapNone/>
                <wp:docPr id="7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Deschaux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7157" cy="4611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F905B6" w:rsidRPr="008B34BF" w14:paraId="0AABE033" w14:textId="77777777" w:rsidTr="009F52DA">
      <w:trPr>
        <w:trHeight w:val="275"/>
        <w:jc w:val="center"/>
      </w:trPr>
      <w:tc>
        <w:tcPr>
          <w:tcW w:w="2689" w:type="dxa"/>
          <w:shd w:val="clear" w:color="auto" w:fill="B8CCE4" w:themeFill="accent1" w:themeFillTint="66"/>
          <w:vAlign w:val="center"/>
        </w:tcPr>
        <w:p w14:paraId="2AC1F8FD" w14:textId="77777777" w:rsidR="00F905B6" w:rsidRPr="009F26D6" w:rsidRDefault="00F905B6" w:rsidP="002C69EC">
          <w:pPr>
            <w:pStyle w:val="En-tte"/>
            <w:rPr>
              <w:rFonts w:ascii="Arial Narrow" w:hAnsi="Arial Narrow"/>
              <w:b/>
              <w:i/>
            </w:rPr>
          </w:pPr>
          <w:r>
            <w:rPr>
              <w:rFonts w:ascii="Arial Narrow" w:hAnsi="Arial Narrow"/>
              <w:b/>
              <w:i/>
            </w:rPr>
            <w:t>S4.2 LA STATIQUE</w:t>
          </w:r>
        </w:p>
      </w:tc>
      <w:tc>
        <w:tcPr>
          <w:tcW w:w="6633" w:type="dxa"/>
          <w:vMerge/>
          <w:vAlign w:val="center"/>
        </w:tcPr>
        <w:p w14:paraId="6E79B9E1" w14:textId="77777777" w:rsidR="00F905B6" w:rsidRPr="008B34BF" w:rsidRDefault="00F905B6" w:rsidP="002C69EC">
          <w:pPr>
            <w:pStyle w:val="En-tte"/>
            <w:jc w:val="center"/>
            <w:rPr>
              <w:rFonts w:ascii="Arial Rounded MT Bold" w:hAnsi="Arial Rounded MT Bold"/>
              <w:b/>
              <w:sz w:val="56"/>
              <w:szCs w:val="56"/>
            </w:rPr>
          </w:pPr>
        </w:p>
      </w:tc>
      <w:tc>
        <w:tcPr>
          <w:tcW w:w="1305" w:type="dxa"/>
          <w:vMerge/>
        </w:tcPr>
        <w:p w14:paraId="4EDCE0E0" w14:textId="77777777" w:rsidR="00F905B6" w:rsidRDefault="00F905B6" w:rsidP="002C69EC">
          <w:pPr>
            <w:pStyle w:val="En-tte"/>
            <w:jc w:val="right"/>
            <w:rPr>
              <w:rFonts w:ascii="Arial Rounded MT Bold" w:hAnsi="Arial Rounded MT Bold"/>
              <w:noProof/>
              <w:lang w:eastAsia="fr-FR"/>
            </w:rPr>
          </w:pPr>
        </w:p>
      </w:tc>
    </w:tr>
    <w:tr w:rsidR="00F905B6" w:rsidRPr="008B34BF" w14:paraId="5FA6C6CA" w14:textId="77777777" w:rsidTr="009F52DA">
      <w:trPr>
        <w:trHeight w:val="276"/>
        <w:jc w:val="center"/>
      </w:trPr>
      <w:tc>
        <w:tcPr>
          <w:tcW w:w="2689" w:type="dxa"/>
          <w:shd w:val="clear" w:color="auto" w:fill="B8CCE4" w:themeFill="accent1" w:themeFillTint="66"/>
          <w:vAlign w:val="center"/>
        </w:tcPr>
        <w:p w14:paraId="7EC4AA70" w14:textId="2C15B999" w:rsidR="00F905B6" w:rsidRPr="009F26D6" w:rsidRDefault="00F905B6" w:rsidP="002C69EC">
          <w:pPr>
            <w:pStyle w:val="En-tte"/>
            <w:tabs>
              <w:tab w:val="left" w:pos="503"/>
            </w:tabs>
            <w:rPr>
              <w:rFonts w:ascii="Arial Narrow" w:hAnsi="Arial Narrow"/>
              <w:b/>
            </w:rPr>
          </w:pPr>
          <w:r w:rsidRPr="009F26D6">
            <w:rPr>
              <w:rFonts w:ascii="Arial Narrow" w:hAnsi="Arial Narrow"/>
              <w:sz w:val="16"/>
              <w:szCs w:val="18"/>
            </w:rPr>
            <w:t>MOREL</w:t>
          </w:r>
          <w:r w:rsidRPr="009F26D6">
            <w:rPr>
              <w:rFonts w:ascii="Arial Narrow" w:hAnsi="Arial Narrow"/>
              <w:sz w:val="20"/>
            </w:rPr>
            <w:t xml:space="preserve"> – </w:t>
          </w:r>
          <w:r w:rsidRPr="009F26D6">
            <w:rPr>
              <w:rFonts w:ascii="Arial Narrow" w:hAnsi="Arial Narrow"/>
              <w:sz w:val="20"/>
            </w:rPr>
            <w:fldChar w:fldCharType="begin"/>
          </w:r>
          <w:r w:rsidRPr="009F26D6">
            <w:rPr>
              <w:rFonts w:ascii="Arial Narrow" w:hAnsi="Arial Narrow"/>
              <w:sz w:val="20"/>
            </w:rPr>
            <w:instrText xml:space="preserve"> TIME \@ "dd/MM/yy" </w:instrText>
          </w:r>
          <w:r w:rsidRPr="009F26D6">
            <w:rPr>
              <w:rFonts w:ascii="Arial Narrow" w:hAnsi="Arial Narrow"/>
              <w:sz w:val="20"/>
            </w:rPr>
            <w:fldChar w:fldCharType="separate"/>
          </w:r>
          <w:r w:rsidR="00774AD7">
            <w:rPr>
              <w:rFonts w:ascii="Arial Narrow" w:hAnsi="Arial Narrow"/>
              <w:noProof/>
              <w:sz w:val="20"/>
            </w:rPr>
            <w:t>26/04/21</w:t>
          </w:r>
          <w:r w:rsidRPr="009F26D6">
            <w:rPr>
              <w:rFonts w:ascii="Arial Narrow" w:hAnsi="Arial Narrow"/>
              <w:sz w:val="20"/>
            </w:rPr>
            <w:fldChar w:fldCharType="end"/>
          </w:r>
          <w:r w:rsidRPr="009F26D6">
            <w:rPr>
              <w:rFonts w:ascii="Arial Narrow" w:hAnsi="Arial Narrow"/>
              <w:sz w:val="20"/>
            </w:rPr>
            <w:t xml:space="preserve"> – Page </w:t>
          </w:r>
          <w:r w:rsidRPr="009F26D6">
            <w:rPr>
              <w:rFonts w:ascii="Arial Narrow" w:hAnsi="Arial Narrow"/>
              <w:sz w:val="20"/>
            </w:rPr>
            <w:fldChar w:fldCharType="begin"/>
          </w:r>
          <w:r w:rsidRPr="009F26D6">
            <w:rPr>
              <w:rFonts w:ascii="Arial Narrow" w:hAnsi="Arial Narrow"/>
              <w:sz w:val="20"/>
            </w:rPr>
            <w:instrText>PAGE  \* Arabic  \* MERGEFORMAT</w:instrText>
          </w:r>
          <w:r w:rsidRPr="009F26D6">
            <w:rPr>
              <w:rFonts w:ascii="Arial Narrow" w:hAnsi="Arial Narrow"/>
              <w:sz w:val="20"/>
            </w:rPr>
            <w:fldChar w:fldCharType="separate"/>
          </w:r>
          <w:r w:rsidR="009E79B9">
            <w:rPr>
              <w:rFonts w:ascii="Arial Narrow" w:hAnsi="Arial Narrow"/>
              <w:noProof/>
              <w:sz w:val="20"/>
            </w:rPr>
            <w:t>4</w:t>
          </w:r>
          <w:r w:rsidRPr="009F26D6">
            <w:rPr>
              <w:rFonts w:ascii="Arial Narrow" w:hAnsi="Arial Narrow"/>
              <w:sz w:val="20"/>
            </w:rPr>
            <w:fldChar w:fldCharType="end"/>
          </w:r>
          <w:r w:rsidRPr="009F26D6">
            <w:rPr>
              <w:rFonts w:ascii="Arial Narrow" w:hAnsi="Arial Narrow"/>
              <w:sz w:val="20"/>
            </w:rPr>
            <w:t xml:space="preserve"> sur </w:t>
          </w:r>
          <w:r w:rsidRPr="009F26D6">
            <w:rPr>
              <w:rFonts w:ascii="Arial Narrow" w:hAnsi="Arial Narrow"/>
              <w:sz w:val="20"/>
            </w:rPr>
            <w:fldChar w:fldCharType="begin"/>
          </w:r>
          <w:r w:rsidRPr="009F26D6">
            <w:rPr>
              <w:rFonts w:ascii="Arial Narrow" w:hAnsi="Arial Narrow"/>
              <w:sz w:val="20"/>
            </w:rPr>
            <w:instrText>NUMPAGES  \* Arabic  \* MERGEFORMAT</w:instrText>
          </w:r>
          <w:r w:rsidRPr="009F26D6">
            <w:rPr>
              <w:rFonts w:ascii="Arial Narrow" w:hAnsi="Arial Narrow"/>
              <w:sz w:val="20"/>
            </w:rPr>
            <w:fldChar w:fldCharType="separate"/>
          </w:r>
          <w:r w:rsidR="009E79B9">
            <w:rPr>
              <w:rFonts w:ascii="Arial Narrow" w:hAnsi="Arial Narrow"/>
              <w:noProof/>
              <w:sz w:val="20"/>
            </w:rPr>
            <w:t>4</w:t>
          </w:r>
          <w:r w:rsidRPr="009F26D6">
            <w:rPr>
              <w:rFonts w:ascii="Arial Narrow" w:hAnsi="Arial Narrow"/>
              <w:sz w:val="20"/>
            </w:rPr>
            <w:fldChar w:fldCharType="end"/>
          </w:r>
        </w:p>
      </w:tc>
      <w:tc>
        <w:tcPr>
          <w:tcW w:w="6633" w:type="dxa"/>
          <w:vMerge/>
        </w:tcPr>
        <w:p w14:paraId="59CB8771" w14:textId="77777777" w:rsidR="00F905B6" w:rsidRPr="008B34BF" w:rsidRDefault="00F905B6" w:rsidP="002C69EC">
          <w:pPr>
            <w:pStyle w:val="En-tte"/>
            <w:rPr>
              <w:rFonts w:ascii="Arial Rounded MT Bold" w:hAnsi="Arial Rounded MT Bold"/>
            </w:rPr>
          </w:pPr>
        </w:p>
      </w:tc>
      <w:tc>
        <w:tcPr>
          <w:tcW w:w="1305" w:type="dxa"/>
          <w:vMerge/>
        </w:tcPr>
        <w:p w14:paraId="7017E485" w14:textId="77777777" w:rsidR="00F905B6" w:rsidRPr="008B34BF" w:rsidRDefault="00F905B6" w:rsidP="002C69EC">
          <w:pPr>
            <w:pStyle w:val="En-tte"/>
            <w:jc w:val="right"/>
            <w:rPr>
              <w:rFonts w:ascii="Arial Rounded MT Bold" w:hAnsi="Arial Rounded MT Bold"/>
              <w:b/>
            </w:rPr>
          </w:pPr>
        </w:p>
      </w:tc>
    </w:tr>
  </w:tbl>
  <w:p w14:paraId="1C25129F" w14:textId="77777777" w:rsidR="00F905B6" w:rsidRPr="00A6072A" w:rsidRDefault="00F905B6" w:rsidP="002C69EC">
    <w:pPr>
      <w:pStyle w:val="En-tte"/>
      <w:rPr>
        <w:rFonts w:ascii="Arial" w:hAnsi="Arial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1AF56" w14:textId="77777777" w:rsidR="00BC4C27" w:rsidRDefault="00BC4C2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97B55"/>
    <w:multiLevelType w:val="multilevel"/>
    <w:tmpl w:val="77D6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A0ED3"/>
    <w:multiLevelType w:val="hybridMultilevel"/>
    <w:tmpl w:val="CA1AF4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322E6"/>
    <w:multiLevelType w:val="hybridMultilevel"/>
    <w:tmpl w:val="C46E5808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20E83"/>
    <w:multiLevelType w:val="multilevel"/>
    <w:tmpl w:val="CBAC1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6C65AF"/>
    <w:multiLevelType w:val="hybridMultilevel"/>
    <w:tmpl w:val="9B6E56CC"/>
    <w:lvl w:ilvl="0" w:tplc="4ABC6112">
      <w:start w:val="1"/>
      <w:numFmt w:val="bullet"/>
      <w:pStyle w:val="retrai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003DB5"/>
    <w:multiLevelType w:val="hybridMultilevel"/>
    <w:tmpl w:val="001A1B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F47949"/>
    <w:multiLevelType w:val="hybridMultilevel"/>
    <w:tmpl w:val="5E124728"/>
    <w:lvl w:ilvl="0" w:tplc="040C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1A152C"/>
    <w:multiLevelType w:val="hybridMultilevel"/>
    <w:tmpl w:val="CF40485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265C5"/>
    <w:multiLevelType w:val="multilevel"/>
    <w:tmpl w:val="8FBED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F246A4"/>
    <w:multiLevelType w:val="hybridMultilevel"/>
    <w:tmpl w:val="69346DAC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DF1C31"/>
    <w:multiLevelType w:val="hybridMultilevel"/>
    <w:tmpl w:val="90D269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98652D"/>
    <w:multiLevelType w:val="hybridMultilevel"/>
    <w:tmpl w:val="73F84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E63DFF"/>
    <w:multiLevelType w:val="multilevel"/>
    <w:tmpl w:val="544A1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2921D1"/>
    <w:multiLevelType w:val="hybridMultilevel"/>
    <w:tmpl w:val="AE5A5AD2"/>
    <w:lvl w:ilvl="0" w:tplc="7E502272">
      <w:start w:val="1"/>
      <w:numFmt w:val="bullet"/>
      <w:pStyle w:val="Sous-titre"/>
      <w:lvlText w:val="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4E65A9"/>
    <w:multiLevelType w:val="hybridMultilevel"/>
    <w:tmpl w:val="F508EB5E"/>
    <w:lvl w:ilvl="0" w:tplc="6434B6EA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4E3CBA"/>
    <w:multiLevelType w:val="hybridMultilevel"/>
    <w:tmpl w:val="D64E1224"/>
    <w:lvl w:ilvl="0" w:tplc="040C0001">
      <w:start w:val="1"/>
      <w:numFmt w:val="bullet"/>
      <w:lvlText w:val=""/>
      <w:lvlJc w:val="left"/>
      <w:pPr>
        <w:ind w:left="43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abstractNum w:abstractNumId="16" w15:restartNumberingAfterBreak="0">
    <w:nsid w:val="3EF7534C"/>
    <w:multiLevelType w:val="hybridMultilevel"/>
    <w:tmpl w:val="06DA32A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2F40D3"/>
    <w:multiLevelType w:val="hybridMultilevel"/>
    <w:tmpl w:val="A622EB1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5F0BF6"/>
    <w:multiLevelType w:val="hybridMultilevel"/>
    <w:tmpl w:val="50369796"/>
    <w:lvl w:ilvl="0" w:tplc="6434B6EA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537A4B"/>
    <w:multiLevelType w:val="hybridMultilevel"/>
    <w:tmpl w:val="DE68F25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0B5327"/>
    <w:multiLevelType w:val="hybridMultilevel"/>
    <w:tmpl w:val="97E82224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94C27B1"/>
    <w:multiLevelType w:val="hybridMultilevel"/>
    <w:tmpl w:val="37623DE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1B78A9"/>
    <w:multiLevelType w:val="hybridMultilevel"/>
    <w:tmpl w:val="9C1C6B5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CE3826"/>
    <w:multiLevelType w:val="hybridMultilevel"/>
    <w:tmpl w:val="975667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671316"/>
    <w:multiLevelType w:val="hybridMultilevel"/>
    <w:tmpl w:val="DA42CE6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9B2ABB"/>
    <w:multiLevelType w:val="multilevel"/>
    <w:tmpl w:val="E5720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ED18B5"/>
    <w:multiLevelType w:val="hybridMultilevel"/>
    <w:tmpl w:val="E2E61A2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E359F4"/>
    <w:multiLevelType w:val="multilevel"/>
    <w:tmpl w:val="D7489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6"/>
        <w:szCs w:val="2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9C233D"/>
    <w:multiLevelType w:val="hybridMultilevel"/>
    <w:tmpl w:val="43A6C7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CC5008">
      <w:start w:val="5"/>
      <w:numFmt w:val="bullet"/>
      <w:lvlText w:val="•"/>
      <w:lvlJc w:val="left"/>
      <w:pPr>
        <w:ind w:left="1786" w:hanging="706"/>
      </w:pPr>
      <w:rPr>
        <w:rFonts w:ascii="Eras Medium ITC" w:eastAsiaTheme="minorHAnsi" w:hAnsi="Eras Medium ITC" w:cstheme="minorBid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407D29"/>
    <w:multiLevelType w:val="hybridMultilevel"/>
    <w:tmpl w:val="6E9E2EE2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6C9260DA"/>
    <w:multiLevelType w:val="hybridMultilevel"/>
    <w:tmpl w:val="C43A60DE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D686BF2"/>
    <w:multiLevelType w:val="hybridMultilevel"/>
    <w:tmpl w:val="F014F998"/>
    <w:lvl w:ilvl="0" w:tplc="6434B6EA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953D77"/>
    <w:multiLevelType w:val="hybridMultilevel"/>
    <w:tmpl w:val="269CA4A2"/>
    <w:lvl w:ilvl="0" w:tplc="6434B6EA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354140"/>
    <w:multiLevelType w:val="hybridMultilevel"/>
    <w:tmpl w:val="A956B70A"/>
    <w:lvl w:ilvl="0" w:tplc="6434B6EA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34BA7"/>
    <w:multiLevelType w:val="hybridMultilevel"/>
    <w:tmpl w:val="11C2938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9657BA"/>
    <w:multiLevelType w:val="hybridMultilevel"/>
    <w:tmpl w:val="8F6C97E4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E902173"/>
    <w:multiLevelType w:val="hybridMultilevel"/>
    <w:tmpl w:val="FA66E45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D504B8"/>
    <w:multiLevelType w:val="hybridMultilevel"/>
    <w:tmpl w:val="53CACB8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5"/>
  </w:num>
  <w:num w:numId="3">
    <w:abstractNumId w:val="29"/>
  </w:num>
  <w:num w:numId="4">
    <w:abstractNumId w:val="18"/>
  </w:num>
  <w:num w:numId="5">
    <w:abstractNumId w:val="33"/>
  </w:num>
  <w:num w:numId="6">
    <w:abstractNumId w:val="32"/>
  </w:num>
  <w:num w:numId="7">
    <w:abstractNumId w:val="31"/>
  </w:num>
  <w:num w:numId="8">
    <w:abstractNumId w:val="10"/>
  </w:num>
  <w:num w:numId="9">
    <w:abstractNumId w:val="24"/>
  </w:num>
  <w:num w:numId="10">
    <w:abstractNumId w:val="28"/>
  </w:num>
  <w:num w:numId="11">
    <w:abstractNumId w:val="11"/>
  </w:num>
  <w:num w:numId="12">
    <w:abstractNumId w:val="15"/>
  </w:num>
  <w:num w:numId="13">
    <w:abstractNumId w:val="26"/>
  </w:num>
  <w:num w:numId="14">
    <w:abstractNumId w:val="21"/>
  </w:num>
  <w:num w:numId="15">
    <w:abstractNumId w:val="13"/>
  </w:num>
  <w:num w:numId="16">
    <w:abstractNumId w:val="17"/>
  </w:num>
  <w:num w:numId="17">
    <w:abstractNumId w:val="8"/>
  </w:num>
  <w:num w:numId="18">
    <w:abstractNumId w:val="0"/>
  </w:num>
  <w:num w:numId="19">
    <w:abstractNumId w:val="27"/>
  </w:num>
  <w:num w:numId="20">
    <w:abstractNumId w:val="14"/>
  </w:num>
  <w:num w:numId="21">
    <w:abstractNumId w:val="2"/>
  </w:num>
  <w:num w:numId="22">
    <w:abstractNumId w:val="22"/>
  </w:num>
  <w:num w:numId="23">
    <w:abstractNumId w:val="6"/>
  </w:num>
  <w:num w:numId="24">
    <w:abstractNumId w:val="30"/>
  </w:num>
  <w:num w:numId="25">
    <w:abstractNumId w:val="3"/>
  </w:num>
  <w:num w:numId="26">
    <w:abstractNumId w:val="12"/>
  </w:num>
  <w:num w:numId="27">
    <w:abstractNumId w:val="25"/>
  </w:num>
  <w:num w:numId="28">
    <w:abstractNumId w:val="20"/>
  </w:num>
  <w:num w:numId="29">
    <w:abstractNumId w:val="9"/>
  </w:num>
  <w:num w:numId="30">
    <w:abstractNumId w:val="35"/>
  </w:num>
  <w:num w:numId="31">
    <w:abstractNumId w:val="1"/>
  </w:num>
  <w:num w:numId="32">
    <w:abstractNumId w:val="34"/>
  </w:num>
  <w:num w:numId="33">
    <w:abstractNumId w:val="19"/>
  </w:num>
  <w:num w:numId="34">
    <w:abstractNumId w:val="7"/>
  </w:num>
  <w:num w:numId="35">
    <w:abstractNumId w:val="4"/>
  </w:num>
  <w:num w:numId="36">
    <w:abstractNumId w:val="37"/>
  </w:num>
  <w:num w:numId="37">
    <w:abstractNumId w:val="16"/>
  </w:num>
  <w:num w:numId="38">
    <w:abstractNumId w:val="3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FR" w:vendorID="64" w:dllVersion="6" w:nlCheck="1" w:checkStyle="0"/>
  <w:activeWritingStyle w:appName="MSWord" w:lang="fr-FR" w:vendorID="64" w:dllVersion="4096" w:nlCheck="1" w:checkStyle="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A55"/>
    <w:rsid w:val="00043CF2"/>
    <w:rsid w:val="00075DDF"/>
    <w:rsid w:val="00086346"/>
    <w:rsid w:val="000B37C8"/>
    <w:rsid w:val="000C7F4A"/>
    <w:rsid w:val="000E69FB"/>
    <w:rsid w:val="000F315A"/>
    <w:rsid w:val="000F5727"/>
    <w:rsid w:val="00102556"/>
    <w:rsid w:val="00102B40"/>
    <w:rsid w:val="00104648"/>
    <w:rsid w:val="0010718F"/>
    <w:rsid w:val="00116EFC"/>
    <w:rsid w:val="001425AC"/>
    <w:rsid w:val="00151CF2"/>
    <w:rsid w:val="00172F9C"/>
    <w:rsid w:val="00183172"/>
    <w:rsid w:val="00193230"/>
    <w:rsid w:val="001C465C"/>
    <w:rsid w:val="001D369A"/>
    <w:rsid w:val="001E32A8"/>
    <w:rsid w:val="001E7948"/>
    <w:rsid w:val="001F601E"/>
    <w:rsid w:val="002024DB"/>
    <w:rsid w:val="00210CC5"/>
    <w:rsid w:val="002278FC"/>
    <w:rsid w:val="002350DC"/>
    <w:rsid w:val="0024129D"/>
    <w:rsid w:val="002456CF"/>
    <w:rsid w:val="00247350"/>
    <w:rsid w:val="002B0504"/>
    <w:rsid w:val="002B59AE"/>
    <w:rsid w:val="002C0787"/>
    <w:rsid w:val="002C69EC"/>
    <w:rsid w:val="002D1C0A"/>
    <w:rsid w:val="002D6C3A"/>
    <w:rsid w:val="002E033D"/>
    <w:rsid w:val="002E05DB"/>
    <w:rsid w:val="002E0D12"/>
    <w:rsid w:val="002E551A"/>
    <w:rsid w:val="002E6CE5"/>
    <w:rsid w:val="002F577F"/>
    <w:rsid w:val="002F5EE3"/>
    <w:rsid w:val="00325EA4"/>
    <w:rsid w:val="003556C8"/>
    <w:rsid w:val="003622D4"/>
    <w:rsid w:val="003661DB"/>
    <w:rsid w:val="003A4981"/>
    <w:rsid w:val="003A508D"/>
    <w:rsid w:val="003B5E86"/>
    <w:rsid w:val="003C62BB"/>
    <w:rsid w:val="00433A54"/>
    <w:rsid w:val="00453762"/>
    <w:rsid w:val="004635EB"/>
    <w:rsid w:val="004665E4"/>
    <w:rsid w:val="0048047D"/>
    <w:rsid w:val="004A14FC"/>
    <w:rsid w:val="004A6700"/>
    <w:rsid w:val="004B4AD1"/>
    <w:rsid w:val="004B7985"/>
    <w:rsid w:val="004C2686"/>
    <w:rsid w:val="004C3F74"/>
    <w:rsid w:val="004D01B9"/>
    <w:rsid w:val="004D185A"/>
    <w:rsid w:val="004D3E27"/>
    <w:rsid w:val="004E4275"/>
    <w:rsid w:val="004E461D"/>
    <w:rsid w:val="004E62EE"/>
    <w:rsid w:val="004F61B2"/>
    <w:rsid w:val="005014D9"/>
    <w:rsid w:val="00505232"/>
    <w:rsid w:val="005053AB"/>
    <w:rsid w:val="0051176C"/>
    <w:rsid w:val="005307EC"/>
    <w:rsid w:val="00531845"/>
    <w:rsid w:val="0053536F"/>
    <w:rsid w:val="0054254F"/>
    <w:rsid w:val="005454B9"/>
    <w:rsid w:val="00547A73"/>
    <w:rsid w:val="00550BD4"/>
    <w:rsid w:val="00563088"/>
    <w:rsid w:val="00563A18"/>
    <w:rsid w:val="00580292"/>
    <w:rsid w:val="005812CC"/>
    <w:rsid w:val="00582513"/>
    <w:rsid w:val="00587B24"/>
    <w:rsid w:val="005938E2"/>
    <w:rsid w:val="005B20D9"/>
    <w:rsid w:val="005B27B5"/>
    <w:rsid w:val="005B5813"/>
    <w:rsid w:val="005C318A"/>
    <w:rsid w:val="005D5A2D"/>
    <w:rsid w:val="005E2AF6"/>
    <w:rsid w:val="005F2230"/>
    <w:rsid w:val="006156FB"/>
    <w:rsid w:val="006448AA"/>
    <w:rsid w:val="00644D8F"/>
    <w:rsid w:val="00661285"/>
    <w:rsid w:val="00670EC1"/>
    <w:rsid w:val="006777E1"/>
    <w:rsid w:val="00681625"/>
    <w:rsid w:val="006827FC"/>
    <w:rsid w:val="006B24FC"/>
    <w:rsid w:val="006B6F45"/>
    <w:rsid w:val="006B7521"/>
    <w:rsid w:val="006D5390"/>
    <w:rsid w:val="006D53A5"/>
    <w:rsid w:val="006F2BCA"/>
    <w:rsid w:val="00706A76"/>
    <w:rsid w:val="00710B79"/>
    <w:rsid w:val="007314B6"/>
    <w:rsid w:val="00733CE6"/>
    <w:rsid w:val="00742C4D"/>
    <w:rsid w:val="00747974"/>
    <w:rsid w:val="00762467"/>
    <w:rsid w:val="0077197B"/>
    <w:rsid w:val="00774AD7"/>
    <w:rsid w:val="007803C1"/>
    <w:rsid w:val="007A4D9A"/>
    <w:rsid w:val="007B343E"/>
    <w:rsid w:val="007C3BEA"/>
    <w:rsid w:val="007D34A5"/>
    <w:rsid w:val="007E31F0"/>
    <w:rsid w:val="008029F6"/>
    <w:rsid w:val="00815C91"/>
    <w:rsid w:val="00824DED"/>
    <w:rsid w:val="00833646"/>
    <w:rsid w:val="0083654F"/>
    <w:rsid w:val="00863376"/>
    <w:rsid w:val="008709F2"/>
    <w:rsid w:val="00872B36"/>
    <w:rsid w:val="0089084B"/>
    <w:rsid w:val="008909E5"/>
    <w:rsid w:val="00891142"/>
    <w:rsid w:val="008A2A55"/>
    <w:rsid w:val="008A79BB"/>
    <w:rsid w:val="008B0F14"/>
    <w:rsid w:val="008B1FF2"/>
    <w:rsid w:val="008B34BF"/>
    <w:rsid w:val="008B5109"/>
    <w:rsid w:val="008D1218"/>
    <w:rsid w:val="008E62AE"/>
    <w:rsid w:val="008F3629"/>
    <w:rsid w:val="008F5D0C"/>
    <w:rsid w:val="00905FEC"/>
    <w:rsid w:val="009075E5"/>
    <w:rsid w:val="009144EE"/>
    <w:rsid w:val="00963C53"/>
    <w:rsid w:val="009656DC"/>
    <w:rsid w:val="00967FCF"/>
    <w:rsid w:val="0097386D"/>
    <w:rsid w:val="00997C0E"/>
    <w:rsid w:val="00997DE5"/>
    <w:rsid w:val="009A31C4"/>
    <w:rsid w:val="009A66B2"/>
    <w:rsid w:val="009C13FE"/>
    <w:rsid w:val="009C2F14"/>
    <w:rsid w:val="009D0537"/>
    <w:rsid w:val="009E1B8C"/>
    <w:rsid w:val="009E79B9"/>
    <w:rsid w:val="009F26D6"/>
    <w:rsid w:val="009F52DA"/>
    <w:rsid w:val="009F7C9B"/>
    <w:rsid w:val="00A07E6F"/>
    <w:rsid w:val="00A11285"/>
    <w:rsid w:val="00A12196"/>
    <w:rsid w:val="00A132AF"/>
    <w:rsid w:val="00A36A47"/>
    <w:rsid w:val="00A405C9"/>
    <w:rsid w:val="00A478C5"/>
    <w:rsid w:val="00A6072A"/>
    <w:rsid w:val="00A6781F"/>
    <w:rsid w:val="00A7352B"/>
    <w:rsid w:val="00A86CAD"/>
    <w:rsid w:val="00AA59BF"/>
    <w:rsid w:val="00AA79B9"/>
    <w:rsid w:val="00AC55C2"/>
    <w:rsid w:val="00AC78F7"/>
    <w:rsid w:val="00AD3E87"/>
    <w:rsid w:val="00AD499B"/>
    <w:rsid w:val="00AF6CD1"/>
    <w:rsid w:val="00B03C6C"/>
    <w:rsid w:val="00B134C4"/>
    <w:rsid w:val="00B3307B"/>
    <w:rsid w:val="00B54049"/>
    <w:rsid w:val="00B54A83"/>
    <w:rsid w:val="00B54ED7"/>
    <w:rsid w:val="00B607C1"/>
    <w:rsid w:val="00B67604"/>
    <w:rsid w:val="00B70A65"/>
    <w:rsid w:val="00B80E8C"/>
    <w:rsid w:val="00B85017"/>
    <w:rsid w:val="00B8739D"/>
    <w:rsid w:val="00BB77C3"/>
    <w:rsid w:val="00BC4C27"/>
    <w:rsid w:val="00BF0060"/>
    <w:rsid w:val="00BF2CF8"/>
    <w:rsid w:val="00C028CD"/>
    <w:rsid w:val="00C03D0D"/>
    <w:rsid w:val="00C1318A"/>
    <w:rsid w:val="00C144E4"/>
    <w:rsid w:val="00C160F6"/>
    <w:rsid w:val="00C17214"/>
    <w:rsid w:val="00C2656D"/>
    <w:rsid w:val="00C4620B"/>
    <w:rsid w:val="00C5106C"/>
    <w:rsid w:val="00C51349"/>
    <w:rsid w:val="00C7242D"/>
    <w:rsid w:val="00C84EDF"/>
    <w:rsid w:val="00C86195"/>
    <w:rsid w:val="00CB6E54"/>
    <w:rsid w:val="00CB7C68"/>
    <w:rsid w:val="00CC462E"/>
    <w:rsid w:val="00CD1CDF"/>
    <w:rsid w:val="00CD44F4"/>
    <w:rsid w:val="00CE3972"/>
    <w:rsid w:val="00CE76E7"/>
    <w:rsid w:val="00CE7A74"/>
    <w:rsid w:val="00D044ED"/>
    <w:rsid w:val="00D12715"/>
    <w:rsid w:val="00D31C07"/>
    <w:rsid w:val="00D33984"/>
    <w:rsid w:val="00D34355"/>
    <w:rsid w:val="00D357C7"/>
    <w:rsid w:val="00D70C2E"/>
    <w:rsid w:val="00D73F60"/>
    <w:rsid w:val="00D768E5"/>
    <w:rsid w:val="00D85E83"/>
    <w:rsid w:val="00DA1D5B"/>
    <w:rsid w:val="00DB36FA"/>
    <w:rsid w:val="00DD45B7"/>
    <w:rsid w:val="00DD5E36"/>
    <w:rsid w:val="00DE1B70"/>
    <w:rsid w:val="00DE2DD3"/>
    <w:rsid w:val="00E047FD"/>
    <w:rsid w:val="00E05D51"/>
    <w:rsid w:val="00E06F2D"/>
    <w:rsid w:val="00E14D15"/>
    <w:rsid w:val="00E17805"/>
    <w:rsid w:val="00E26924"/>
    <w:rsid w:val="00E32C0A"/>
    <w:rsid w:val="00E533FE"/>
    <w:rsid w:val="00E55547"/>
    <w:rsid w:val="00E70AEA"/>
    <w:rsid w:val="00E748BE"/>
    <w:rsid w:val="00E800FA"/>
    <w:rsid w:val="00E85030"/>
    <w:rsid w:val="00E86522"/>
    <w:rsid w:val="00E91632"/>
    <w:rsid w:val="00EB2A88"/>
    <w:rsid w:val="00EC2F2A"/>
    <w:rsid w:val="00EC3295"/>
    <w:rsid w:val="00ED796D"/>
    <w:rsid w:val="00EE18ED"/>
    <w:rsid w:val="00EE362D"/>
    <w:rsid w:val="00EF706F"/>
    <w:rsid w:val="00EF7D0B"/>
    <w:rsid w:val="00F032D3"/>
    <w:rsid w:val="00F0692C"/>
    <w:rsid w:val="00F56603"/>
    <w:rsid w:val="00F61ACA"/>
    <w:rsid w:val="00F62040"/>
    <w:rsid w:val="00F905B6"/>
    <w:rsid w:val="00FB20EB"/>
    <w:rsid w:val="00FB6E32"/>
    <w:rsid w:val="00FC2D15"/>
    <w:rsid w:val="00FD286D"/>
    <w:rsid w:val="00FE00A7"/>
    <w:rsid w:val="00FE2533"/>
    <w:rsid w:val="00FE6378"/>
    <w:rsid w:val="00FF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355243"/>
  <w15:docId w15:val="{899C55C7-C76F-4C6A-BE78-0A1275860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02B40"/>
  </w:style>
  <w:style w:type="paragraph" w:styleId="Titre1">
    <w:name w:val="heading 1"/>
    <w:basedOn w:val="Normal"/>
    <w:next w:val="Normal"/>
    <w:link w:val="Titre1Car"/>
    <w:uiPriority w:val="9"/>
    <w:qFormat/>
    <w:rsid w:val="00BF2CF8"/>
    <w:pPr>
      <w:shd w:val="clear" w:color="auto" w:fill="548DD4" w:themeFill="text2" w:themeFillTint="99"/>
      <w:spacing w:after="0" w:line="240" w:lineRule="auto"/>
      <w:ind w:left="-284"/>
      <w:outlineLvl w:val="0"/>
    </w:pPr>
    <w:rPr>
      <w:rFonts w:ascii="Arial" w:hAnsi="Arial" w:cs="Arial"/>
      <w:b/>
      <w:caps/>
      <w:color w:val="FFFFFF" w:themeColor="background1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rsid w:val="004C3F74"/>
    <w:pPr>
      <w:spacing w:after="0" w:line="240" w:lineRule="auto"/>
      <w:ind w:firstLine="360"/>
      <w:outlineLvl w:val="1"/>
    </w:pPr>
    <w:rPr>
      <w:b/>
      <w:noProof/>
      <w:bdr w:val="single" w:sz="4" w:space="0" w:color="auto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80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rsid w:val="0048047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E3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E362D"/>
  </w:style>
  <w:style w:type="paragraph" w:styleId="Pieddepage">
    <w:name w:val="footer"/>
    <w:basedOn w:val="Normal"/>
    <w:link w:val="PieddepageCar"/>
    <w:uiPriority w:val="99"/>
    <w:unhideWhenUsed/>
    <w:rsid w:val="00EE3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E362D"/>
  </w:style>
  <w:style w:type="paragraph" w:styleId="NormalWeb">
    <w:name w:val="Normal (Web)"/>
    <w:basedOn w:val="Normal"/>
    <w:uiPriority w:val="99"/>
    <w:semiHidden/>
    <w:unhideWhenUsed/>
    <w:rsid w:val="00BB77C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A4D9A"/>
    <w:pPr>
      <w:numPr>
        <w:numId w:val="15"/>
      </w:numPr>
      <w:jc w:val="both"/>
    </w:pPr>
    <w:rPr>
      <w:rFonts w:ascii="Arial Narrow" w:eastAsia="Times New Roman" w:hAnsi="Arial Narrow"/>
      <w:b/>
      <w:iCs/>
      <w:caps/>
    </w:rPr>
  </w:style>
  <w:style w:type="character" w:customStyle="1" w:styleId="Sous-titreCar">
    <w:name w:val="Sous-titre Car"/>
    <w:basedOn w:val="Policepardfaut"/>
    <w:link w:val="Sous-titre"/>
    <w:uiPriority w:val="11"/>
    <w:rsid w:val="007A4D9A"/>
    <w:rPr>
      <w:rFonts w:ascii="Arial Narrow" w:eastAsia="Times New Roman" w:hAnsi="Arial Narrow"/>
      <w:b/>
      <w:iCs/>
      <w:cap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307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307EC"/>
    <w:rPr>
      <w:rFonts w:ascii="Tahoma" w:hAnsi="Tahoma" w:cs="Tahoma"/>
      <w:sz w:val="16"/>
      <w:szCs w:val="16"/>
    </w:rPr>
  </w:style>
  <w:style w:type="table" w:customStyle="1" w:styleId="Grilledutableau1">
    <w:name w:val="Grille du tableau1"/>
    <w:basedOn w:val="TableauNormal"/>
    <w:next w:val="Grilledutableau"/>
    <w:uiPriority w:val="59"/>
    <w:rsid w:val="00D339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uiPriority w:val="10"/>
    <w:qFormat/>
    <w:rsid w:val="007A4D9A"/>
    <w:pPr>
      <w:pBdr>
        <w:bottom w:val="single" w:sz="4" w:space="1" w:color="auto"/>
      </w:pBdr>
      <w:spacing w:after="0"/>
    </w:pPr>
    <w:rPr>
      <w:rFonts w:ascii="Arial Narrow" w:hAnsi="Arial Narrow"/>
      <w:caps/>
      <w:noProof/>
      <w:sz w:val="28"/>
      <w:szCs w:val="28"/>
      <w:lang w:eastAsia="fr-FR"/>
    </w:rPr>
  </w:style>
  <w:style w:type="character" w:customStyle="1" w:styleId="TitreCar">
    <w:name w:val="Titre Car"/>
    <w:basedOn w:val="Policepardfaut"/>
    <w:link w:val="Titre"/>
    <w:uiPriority w:val="10"/>
    <w:rsid w:val="007A4D9A"/>
    <w:rPr>
      <w:rFonts w:ascii="Arial Narrow" w:hAnsi="Arial Narrow"/>
      <w:caps/>
      <w:noProof/>
      <w:sz w:val="28"/>
      <w:szCs w:val="28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BF2CF8"/>
    <w:rPr>
      <w:rFonts w:ascii="Arial" w:hAnsi="Arial" w:cs="Arial"/>
      <w:b/>
      <w:caps/>
      <w:color w:val="FFFFFF" w:themeColor="background1"/>
      <w:sz w:val="24"/>
      <w:szCs w:val="24"/>
      <w:shd w:val="clear" w:color="auto" w:fill="548DD4" w:themeFill="text2" w:themeFillTint="99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4C3F74"/>
    <w:rPr>
      <w:rFonts w:ascii="Arial" w:hAnsi="Arial" w:cs="Arial"/>
      <w:b/>
      <w:noProof/>
      <w:szCs w:val="24"/>
      <w:bdr w:val="single" w:sz="4" w:space="0" w:color="auto"/>
    </w:rPr>
  </w:style>
  <w:style w:type="character" w:styleId="Lienhypertexte">
    <w:name w:val="Hyperlink"/>
    <w:basedOn w:val="Policepardfaut"/>
    <w:uiPriority w:val="99"/>
    <w:unhideWhenUsed/>
    <w:rsid w:val="008F3629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9F26D6"/>
    <w:rPr>
      <w:color w:val="800080" w:themeColor="followedHyperlink"/>
      <w:u w:val="single"/>
    </w:rPr>
  </w:style>
  <w:style w:type="paragraph" w:styleId="Retraitcorpsdetexte">
    <w:name w:val="Body Text Indent"/>
    <w:basedOn w:val="Normal"/>
    <w:link w:val="RetraitcorpsdetexteCar"/>
    <w:rsid w:val="003556C8"/>
    <w:pPr>
      <w:spacing w:after="120" w:line="340" w:lineRule="exact"/>
      <w:ind w:left="709" w:firstLine="714"/>
    </w:pPr>
    <w:rPr>
      <w:rFonts w:eastAsia="Times New Roman" w:cs="Times New Roman"/>
      <w:szCs w:val="20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3556C8"/>
    <w:rPr>
      <w:rFonts w:ascii="Arial" w:eastAsia="Times New Roman" w:hAnsi="Arial" w:cs="Times New Roman"/>
      <w:sz w:val="24"/>
      <w:szCs w:val="20"/>
      <w:lang w:eastAsia="fr-FR"/>
    </w:rPr>
  </w:style>
  <w:style w:type="paragraph" w:styleId="Retraitcorpsdetexte2">
    <w:name w:val="Body Text Indent 2"/>
    <w:basedOn w:val="Normal"/>
    <w:link w:val="Retraitcorpsdetexte2Car"/>
    <w:rsid w:val="004E461D"/>
    <w:pPr>
      <w:spacing w:after="120" w:line="480" w:lineRule="auto"/>
      <w:ind w:left="283"/>
    </w:pPr>
    <w:rPr>
      <w:rFonts w:eastAsia="Times New Roman" w:cs="Times New Roman"/>
      <w:szCs w:val="20"/>
      <w:lang w:eastAsia="fr-FR"/>
    </w:rPr>
  </w:style>
  <w:style w:type="character" w:customStyle="1" w:styleId="Retraitcorpsdetexte2Car">
    <w:name w:val="Retrait corps de texte 2 Car"/>
    <w:basedOn w:val="Policepardfaut"/>
    <w:link w:val="Retraitcorpsdetexte2"/>
    <w:rsid w:val="004E461D"/>
    <w:rPr>
      <w:rFonts w:ascii="Arial" w:eastAsia="Times New Roman" w:hAnsi="Arial" w:cs="Times New Roman"/>
      <w:sz w:val="24"/>
      <w:szCs w:val="20"/>
      <w:lang w:eastAsia="fr-FR"/>
    </w:rPr>
  </w:style>
  <w:style w:type="table" w:styleId="Listeclaire-Accent1">
    <w:name w:val="Light List Accent 1"/>
    <w:basedOn w:val="TableauNormal"/>
    <w:uiPriority w:val="61"/>
    <w:rsid w:val="002C69EC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3CBD5A742C28424DA5172AD252E32316">
    <w:name w:val="3CBD5A742C28424DA5172AD252E32316"/>
    <w:rsid w:val="002C69EC"/>
    <w:rPr>
      <w:rFonts w:eastAsiaTheme="minorEastAsia"/>
      <w:lang w:eastAsia="fr-FR"/>
    </w:rPr>
  </w:style>
  <w:style w:type="paragraph" w:customStyle="1" w:styleId="Titreperso">
    <w:name w:val="Titre perso"/>
    <w:basedOn w:val="Normal"/>
    <w:link w:val="TitrepersoCar"/>
    <w:rsid w:val="002C69EC"/>
    <w:pPr>
      <w:shd w:val="clear" w:color="auto" w:fill="A6A6A6" w:themeFill="background1" w:themeFillShade="A6"/>
      <w:jc w:val="both"/>
    </w:pPr>
    <w:rPr>
      <w:rFonts w:ascii="Arial" w:hAnsi="Arial" w:cs="Arial"/>
      <w:color w:val="FFFFFF" w:themeColor="background1"/>
      <w:spacing w:val="20"/>
      <w:sz w:val="32"/>
      <w:szCs w:val="32"/>
    </w:rPr>
  </w:style>
  <w:style w:type="paragraph" w:customStyle="1" w:styleId="paragraphe">
    <w:name w:val="paragraphe"/>
    <w:basedOn w:val="Normal"/>
    <w:link w:val="paragrapheCar"/>
    <w:rsid w:val="002C69EC"/>
    <w:pPr>
      <w:jc w:val="both"/>
    </w:pPr>
    <w:rPr>
      <w:rFonts w:ascii="Arial" w:hAnsi="Arial" w:cs="Arial"/>
    </w:rPr>
  </w:style>
  <w:style w:type="character" w:customStyle="1" w:styleId="TitrepersoCar">
    <w:name w:val="Titre perso Car"/>
    <w:basedOn w:val="Policepardfaut"/>
    <w:link w:val="Titreperso"/>
    <w:rsid w:val="002C69EC"/>
    <w:rPr>
      <w:rFonts w:ascii="Arial" w:hAnsi="Arial" w:cs="Arial"/>
      <w:color w:val="FFFFFF" w:themeColor="background1"/>
      <w:spacing w:val="20"/>
      <w:sz w:val="32"/>
      <w:szCs w:val="32"/>
      <w:shd w:val="clear" w:color="auto" w:fill="A6A6A6" w:themeFill="background1" w:themeFillShade="A6"/>
    </w:rPr>
  </w:style>
  <w:style w:type="character" w:customStyle="1" w:styleId="paragrapheCar">
    <w:name w:val="paragraphe Car"/>
    <w:basedOn w:val="Policepardfaut"/>
    <w:link w:val="paragraphe"/>
    <w:rsid w:val="002C69EC"/>
    <w:rPr>
      <w:rFonts w:ascii="Arial" w:hAnsi="Arial" w:cs="Arial"/>
    </w:rPr>
  </w:style>
  <w:style w:type="numbering" w:customStyle="1" w:styleId="Aucuneliste1">
    <w:name w:val="Aucune liste1"/>
    <w:next w:val="Aucuneliste"/>
    <w:uiPriority w:val="99"/>
    <w:semiHidden/>
    <w:unhideWhenUsed/>
    <w:rsid w:val="002C69EC"/>
  </w:style>
  <w:style w:type="table" w:customStyle="1" w:styleId="Grilledutableau2">
    <w:name w:val="Grille du tableau2"/>
    <w:basedOn w:val="TableauNormal"/>
    <w:next w:val="Grilledutableau"/>
    <w:uiPriority w:val="59"/>
    <w:rsid w:val="002C6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rsid w:val="002C69EC"/>
    <w:pPr>
      <w:tabs>
        <w:tab w:val="decimal" w:pos="360"/>
      </w:tabs>
    </w:pPr>
    <w:rPr>
      <w:lang w:eastAsia="fr-FR"/>
    </w:rPr>
  </w:style>
  <w:style w:type="paragraph" w:styleId="Notedebasdepage">
    <w:name w:val="footnote text"/>
    <w:basedOn w:val="Normal"/>
    <w:link w:val="NotedebasdepageCar"/>
    <w:uiPriority w:val="99"/>
    <w:unhideWhenUsed/>
    <w:rsid w:val="002C69EC"/>
    <w:pPr>
      <w:spacing w:after="0" w:line="240" w:lineRule="auto"/>
    </w:pPr>
    <w:rPr>
      <w:rFonts w:eastAsiaTheme="minorEastAsia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2C69EC"/>
    <w:rPr>
      <w:rFonts w:eastAsiaTheme="minorEastAsia"/>
      <w:sz w:val="20"/>
      <w:szCs w:val="20"/>
      <w:lang w:eastAsia="fr-FR"/>
    </w:rPr>
  </w:style>
  <w:style w:type="character" w:styleId="Accentuationlgre">
    <w:name w:val="Subtle Emphasis"/>
    <w:basedOn w:val="Policepardfaut"/>
    <w:uiPriority w:val="19"/>
    <w:rsid w:val="002C69EC"/>
    <w:rPr>
      <w:i/>
      <w:iCs/>
      <w:color w:val="7F7F7F" w:themeColor="text1" w:themeTint="80"/>
    </w:rPr>
  </w:style>
  <w:style w:type="table" w:styleId="Trameclaire-Accent1">
    <w:name w:val="Light Shading Accent 1"/>
    <w:basedOn w:val="TableauNormal"/>
    <w:uiPriority w:val="60"/>
    <w:rsid w:val="002C69EC"/>
    <w:pPr>
      <w:spacing w:after="0" w:line="240" w:lineRule="auto"/>
    </w:pPr>
    <w:rPr>
      <w:rFonts w:eastAsiaTheme="minorEastAsia"/>
      <w:color w:val="365F91" w:themeColor="accent1" w:themeShade="BF"/>
      <w:lang w:eastAsia="fr-FR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Grilledutableau3">
    <w:name w:val="Grille du tableau3"/>
    <w:basedOn w:val="TableauNormal"/>
    <w:next w:val="Grilledutableau"/>
    <w:uiPriority w:val="59"/>
    <w:rsid w:val="002C6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basedOn w:val="Normal"/>
    <w:link w:val="normalCar"/>
    <w:qFormat/>
    <w:rsid w:val="007A4D9A"/>
    <w:pPr>
      <w:spacing w:after="0"/>
      <w:jc w:val="both"/>
    </w:pPr>
    <w:rPr>
      <w:rFonts w:ascii="Arial" w:eastAsia="Times New Roman" w:hAnsi="Arial" w:cs="Arial"/>
      <w:szCs w:val="24"/>
      <w:lang w:eastAsia="fr-FR"/>
    </w:rPr>
  </w:style>
  <w:style w:type="character" w:customStyle="1" w:styleId="normalCar">
    <w:name w:val="normal Car"/>
    <w:basedOn w:val="Policepardfaut"/>
    <w:link w:val="Normal1"/>
    <w:rsid w:val="007A4D9A"/>
    <w:rPr>
      <w:rFonts w:ascii="Arial" w:eastAsia="Times New Roman" w:hAnsi="Arial" w:cs="Arial"/>
      <w:szCs w:val="24"/>
      <w:lang w:eastAsia="fr-FR"/>
    </w:rPr>
  </w:style>
  <w:style w:type="paragraph" w:customStyle="1" w:styleId="retrait">
    <w:name w:val="retrait"/>
    <w:basedOn w:val="Normal1"/>
    <w:link w:val="retraitCar"/>
    <w:qFormat/>
    <w:rsid w:val="003622D4"/>
    <w:pPr>
      <w:numPr>
        <w:numId w:val="35"/>
      </w:numPr>
      <w:ind w:left="284" w:hanging="284"/>
    </w:pPr>
  </w:style>
  <w:style w:type="character" w:styleId="Textedelespacerserv">
    <w:name w:val="Placeholder Text"/>
    <w:basedOn w:val="Policepardfaut"/>
    <w:uiPriority w:val="99"/>
    <w:semiHidden/>
    <w:rsid w:val="00E85030"/>
    <w:rPr>
      <w:color w:val="808080"/>
    </w:rPr>
  </w:style>
  <w:style w:type="character" w:customStyle="1" w:styleId="retraitCar">
    <w:name w:val="retrait Car"/>
    <w:basedOn w:val="normalCar"/>
    <w:link w:val="retrait"/>
    <w:rsid w:val="003622D4"/>
    <w:rPr>
      <w:rFonts w:ascii="Arial" w:eastAsia="Times New Roman" w:hAnsi="Arial" w:cs="Arial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1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fr.wikipedia.org/wiki/Moment" TargetMode="External"/><Relationship Id="rId18" Type="http://schemas.openxmlformats.org/officeDocument/2006/relationships/image" Target="media/image5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http://upload.wikimedia.org/math/a/8/d/a8d436d934fe2de81642d1f0d36726b5.png" TargetMode="External"/><Relationship Id="rId17" Type="http://schemas.openxmlformats.org/officeDocument/2006/relationships/oleObject" Target="embeddings/oleObject2.bin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emf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header" Target="header3.xml"/><Relationship Id="rId10" Type="http://schemas.openxmlformats.org/officeDocument/2006/relationships/hyperlink" Target="http://fr.wikipedia.org/wiki/Force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upload.wikimedia.org/math/6/d/0/6d0266f3cad2d4a0c2a38b02727f7231.png" TargetMode="External"/><Relationship Id="rId14" Type="http://schemas.openxmlformats.org/officeDocument/2006/relationships/image" Target="media/image3.wmf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AC%20PRO%20TCB\%23%20Mod&#232;les\Savoir%20techno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>
          <a:solidFill>
            <a:schemeClr val="tx1"/>
          </a:solidFill>
          <a:headEnd type="none" w="med" len="med"/>
          <a:tailEnd type="none" w="med" len="med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0346E-42FC-4A68-A97B-5C154DF49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Savoir techno.dotx</Template>
  <TotalTime>565</TotalTime>
  <Pages>1</Pages>
  <Words>732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</dc:creator>
  <cp:lastModifiedBy>dj_sp4m</cp:lastModifiedBy>
  <cp:revision>20</cp:revision>
  <cp:lastPrinted>2021-04-26T07:57:00Z</cp:lastPrinted>
  <dcterms:created xsi:type="dcterms:W3CDTF">2015-09-08T17:53:00Z</dcterms:created>
  <dcterms:modified xsi:type="dcterms:W3CDTF">2021-04-26T07:58:00Z</dcterms:modified>
</cp:coreProperties>
</file>